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C7092" w:rsidR="00AC7092" w:rsidP="00AC7092" w:rsidRDefault="007444E3" w14:paraId="6B61E4C4" w14:textId="77777777">
      <w:pPr>
        <w:textAlignment w:val="baseline"/>
        <w:rPr>
          <w:rFonts w:eastAsia="Times New Roman" w:cs="Segoe UI" w:asciiTheme="majorHAnsi" w:hAnsiTheme="majorHAnsi"/>
          <w:kern w:val="0"/>
          <w:sz w:val="18"/>
          <w:szCs w:val="18"/>
          <w:lang w:eastAsia="en-GB"/>
          <w14:ligatures w14:val="none"/>
        </w:rPr>
      </w:pPr>
      <w:r>
        <w:rPr>
          <w:rFonts w:eastAsia="Times New Roman" w:cs="Segoe UI" w:asciiTheme="majorHAnsi" w:hAnsiTheme="majorHAnsi"/>
          <w:b/>
          <w:bCs/>
          <w:kern w:val="0"/>
          <w:sz w:val="40"/>
          <w:szCs w:val="40"/>
          <w:lang w:eastAsia="en-GB"/>
          <w14:ligatures w14:val="none"/>
        </w:rPr>
        <w:t>Sweet Potato Pudding</w:t>
      </w:r>
    </w:p>
    <w:p w:rsidRPr="00AC7092" w:rsidR="00AC7092" w:rsidP="22CAEFB7" w:rsidRDefault="00AC7092" w14:textId="77777777" w14:paraId="1760E080">
      <w:pPr>
        <w:textAlignment w:val="baseline"/>
        <w:rPr>
          <w:rFonts w:ascii="Aptos Display" w:hAnsi="Aptos Display" w:eastAsia="Times New Roman" w:cs="Segoe UI" w:asciiTheme="majorAscii" w:hAnsiTheme="majorAscii"/>
          <w:sz w:val="32"/>
          <w:szCs w:val="32"/>
          <w:lang w:eastAsia="en-GB"/>
        </w:rPr>
      </w:pPr>
      <w:r w:rsidRPr="22CAEFB7" w:rsidR="00AC7092">
        <w:rPr>
          <w:rFonts w:ascii="Aptos Display" w:hAnsi="Aptos Display" w:eastAsia="Times New Roman" w:cs="Segoe UI" w:asciiTheme="majorAscii" w:hAnsiTheme="majorAscii"/>
          <w:kern w:val="0"/>
          <w:sz w:val="22"/>
          <w:szCs w:val="22"/>
          <w:lang w:eastAsia="en-GB"/>
          <w14:ligatures w14:val="none"/>
        </w:rPr>
        <w:t>  </w:t>
      </w:r>
    </w:p>
    <w:p w:rsidRPr="00AC7092" w:rsidR="00AC7092" w:rsidP="22CAEFB7" w:rsidRDefault="00AC7092" w14:textId="77777777" w14:paraId="744F5403">
      <w:pPr>
        <w:textAlignment w:val="baseline"/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</w:pPr>
      <w:r w:rsidRPr="22CAEFB7" w:rsidR="00AC7092">
        <w:rPr>
          <w:rFonts w:ascii="Aptos Display" w:hAnsi="Aptos Display" w:eastAsia="Times New Roman" w:cs="Segoe UI" w:asciiTheme="majorAscii" w:hAnsiTheme="majorAscii"/>
          <w:b w:val="1"/>
          <w:bCs w:val="1"/>
          <w:kern w:val="0"/>
          <w:sz w:val="32"/>
          <w:szCs w:val="32"/>
          <w:lang w:eastAsia="en-GB"/>
          <w14:ligatures w14:val="none"/>
        </w:rPr>
        <w:t>Season:</w:t>
      </w:r>
      <w:r w:rsidRPr="22CAEFB7" w:rsidR="00AC7092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>  </w:t>
      </w:r>
      <w:r w:rsidRPr="22CAEFB7" w:rsidR="007444E3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>Autumn</w:t>
      </w:r>
    </w:p>
    <w:p w:rsidRPr="00E23AD8" w:rsidR="00AC7092" w:rsidP="22CAEFB7" w:rsidRDefault="00AC7092" w14:paraId="7B1803E9" w14:textId="42B589A1">
      <w:pPr>
        <w:textAlignment w:val="baseline"/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</w:pPr>
      <w:r w:rsidRPr="22CAEFB7" w:rsidR="00AC7092">
        <w:rPr>
          <w:rFonts w:ascii="Aptos Display" w:hAnsi="Aptos Display" w:eastAsia="Times New Roman" w:cs="Segoe UI" w:asciiTheme="majorAscii" w:hAnsiTheme="majorAscii"/>
          <w:b w:val="1"/>
          <w:bCs w:val="1"/>
          <w:kern w:val="0"/>
          <w:sz w:val="32"/>
          <w:szCs w:val="32"/>
          <w:lang w:eastAsia="en-GB"/>
          <w14:ligatures w14:val="none"/>
        </w:rPr>
        <w:t>Serves:</w:t>
      </w:r>
      <w:r w:rsidRPr="22CAEFB7" w:rsidR="00AC7092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>  </w:t>
      </w:r>
      <w:r w:rsidRPr="22CAEFB7" w:rsidR="007444E3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>12</w:t>
      </w:r>
      <w:r w:rsidRPr="22CAEFB7" w:rsidR="00E23AD8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 xml:space="preserve"> generous pieces</w:t>
      </w:r>
    </w:p>
    <w:p w:rsidRPr="00E23AD8" w:rsidR="00AC7092" w:rsidP="22CAEFB7" w:rsidRDefault="00AC7092" w14:paraId="32F8AF4F" w14:textId="3F2929A6">
      <w:pPr>
        <w:textAlignment w:val="baseline"/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</w:pPr>
      <w:r w:rsidRPr="22CAEFB7" w:rsidR="00AC7092">
        <w:rPr>
          <w:rFonts w:ascii="Aptos Display" w:hAnsi="Aptos Display" w:eastAsia="Times New Roman" w:cs="Segoe UI" w:asciiTheme="majorAscii" w:hAnsiTheme="majorAscii"/>
          <w:b w:val="1"/>
          <w:bCs w:val="1"/>
          <w:kern w:val="0"/>
          <w:sz w:val="32"/>
          <w:szCs w:val="32"/>
          <w:lang w:eastAsia="en-GB"/>
          <w14:ligatures w14:val="none"/>
        </w:rPr>
        <w:t>Recipe source:</w:t>
      </w:r>
      <w:r w:rsidRPr="22CAEFB7" w:rsidR="00AC7092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>  </w:t>
      </w:r>
      <w:r w:rsidRPr="22CAEFB7" w:rsidR="007444E3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>adapted from taste.com.au</w:t>
      </w:r>
    </w:p>
    <w:p w:rsidRPr="00E23AD8" w:rsidR="00AC7092" w:rsidP="22CAEFB7" w:rsidRDefault="00AC7092" w14:textId="453749B2" w14:paraId="49EA3F86">
      <w:pPr>
        <w:textAlignment w:val="baseline"/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</w:pPr>
      <w:r w:rsidRPr="22CAEFB7" w:rsidR="00AC7092">
        <w:rPr>
          <w:rFonts w:ascii="Aptos Display" w:hAnsi="Aptos Display" w:eastAsia="Times New Roman" w:cs="Segoe UI" w:asciiTheme="majorAscii" w:hAnsiTheme="majorAscii"/>
          <w:b w:val="1"/>
          <w:bCs w:val="1"/>
          <w:kern w:val="0"/>
          <w:sz w:val="32"/>
          <w:szCs w:val="32"/>
          <w:lang w:eastAsia="en-GB"/>
          <w14:ligatures w14:val="none"/>
        </w:rPr>
        <w:t>Fresh from the garden:</w:t>
      </w:r>
      <w:r w:rsidRPr="22CAEFB7" w:rsidR="00AC7092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>  </w:t>
      </w:r>
      <w:r w:rsidRPr="22CAEFB7" w:rsidR="007444E3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>sweet potato</w:t>
      </w:r>
    </w:p>
    <w:p w:rsidRPr="00E23AD8" w:rsidR="00AC7092" w:rsidP="22CAEFB7" w:rsidRDefault="00AC7092" w14:paraId="3A93D604" w14:textId="0CC42A55">
      <w:pPr>
        <w:textAlignment w:val="baseline"/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</w:pPr>
      <w:r w:rsidRPr="22CAEFB7" w:rsidR="00AC7092">
        <w:rPr>
          <w:rFonts w:ascii="Aptos Display" w:hAnsi="Aptos Display" w:eastAsia="Times New Roman" w:cs="Segoe UI" w:asciiTheme="majorAscii" w:hAnsiTheme="majorAscii"/>
          <w:b w:val="1"/>
          <w:bCs w:val="1"/>
          <w:kern w:val="0"/>
          <w:sz w:val="32"/>
          <w:szCs w:val="32"/>
          <w:lang w:eastAsia="en-GB"/>
          <w14:ligatures w14:val="none"/>
        </w:rPr>
        <w:t>Notes:</w:t>
      </w:r>
      <w:r w:rsidRPr="22CAEFB7" w:rsidR="00AC7092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 xml:space="preserve"> </w:t>
      </w:r>
      <w:r w:rsidRPr="22CAEFB7" w:rsidR="7756C977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 xml:space="preserve"> </w:t>
      </w:r>
      <w:r w:rsidRPr="22CAEFB7" w:rsidR="00B70724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>We will serve t</w:t>
      </w:r>
      <w:r w:rsidRPr="22CAEFB7" w:rsidR="007444E3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>his pudding warm with vanilla yoghurt. If you were making it at home, a butterscotch or caramel sauce, or custard would be a nice accompaniment.</w:t>
      </w:r>
    </w:p>
    <w:p w:rsidRPr="00AC7092" w:rsidR="00AC7092" w:rsidP="22CAEFB7" w:rsidRDefault="00AC7092" w14:paraId="394F10BD" w14:noSpellErr="1" w14:textId="52F5F299">
      <w:pPr>
        <w:pStyle w:val="Normal"/>
        <w:textAlignment w:val="baseline"/>
        <w:rPr>
          <w:rFonts w:ascii="Aptos Display" w:hAnsi="Aptos Display" w:eastAsia="Times New Roman" w:cs="Segoe UI" w:asciiTheme="majorAscii" w:hAnsiTheme="majorAscii"/>
          <w:kern w:val="0"/>
          <w:sz w:val="18"/>
          <w:szCs w:val="18"/>
          <w:lang w:eastAsia="en-GB"/>
          <w14:ligatures w14:val="none"/>
        </w:rPr>
      </w:pPr>
    </w:p>
    <w:tbl>
      <w:tblPr>
        <w:tblW w:w="991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5670"/>
      </w:tblGrid>
      <w:tr w:rsidRPr="00AC7092" w:rsidR="00AC7092" w:rsidTr="30F9695C" w14:paraId="266229C0" w14:textId="77777777">
        <w:trPr>
          <w:trHeight w:val="2047"/>
        </w:trPr>
        <w:tc>
          <w:tcPr>
            <w:tcW w:w="424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E23AD8" w:rsidR="00AC7092" w:rsidP="00AC7092" w:rsidRDefault="00AC7092" w14:paraId="2942075E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E23AD8">
              <w:rPr>
                <w:rFonts w:eastAsia="Times New Roman" w:cs="Times New Roman" w:asciiTheme="majorHAnsi" w:hAnsiTheme="majorHAnsi"/>
                <w:b/>
                <w:bCs/>
                <w:kern w:val="0"/>
                <w:sz w:val="32"/>
                <w:szCs w:val="32"/>
                <w:lang w:eastAsia="en-GB"/>
                <w14:ligatures w14:val="none"/>
              </w:rPr>
              <w:t>Equipment:</w:t>
            </w:r>
            <w:r w:rsidRPr="00E23AD8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  <w:p w:rsidR="00B07F43" w:rsidP="00AC7092" w:rsidRDefault="00B07F43" w14:paraId="5556AC5E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Measuring cups and spoons</w:t>
            </w:r>
          </w:p>
          <w:p w:rsidR="00B07F43" w:rsidP="00AC7092" w:rsidRDefault="00B07F43" w14:paraId="51EB9E20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Large mixing bowl</w:t>
            </w:r>
          </w:p>
          <w:p w:rsidR="000A494E" w:rsidP="00AC7092" w:rsidRDefault="000A494E" w14:paraId="44E4985A" w14:textId="2BF6A7A5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Sieve</w:t>
            </w:r>
          </w:p>
          <w:p w:rsidR="00AC7092" w:rsidP="00AC7092" w:rsidRDefault="00B07F43" w14:paraId="01ADC2D3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Medium mixing bowl</w:t>
            </w:r>
            <w:r w:rsidRPr="00E23AD8" w:rsidR="00AC7092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  </w:t>
            </w:r>
          </w:p>
          <w:p w:rsidR="00743838" w:rsidP="00AC7092" w:rsidRDefault="00743838" w14:paraId="7F25890D" w14:textId="67E2FF62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Fork</w:t>
            </w:r>
          </w:p>
          <w:p w:rsidR="00743838" w:rsidP="00AC7092" w:rsidRDefault="00743838" w14:paraId="7778F951" w14:textId="1371686D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Whisk</w:t>
            </w:r>
          </w:p>
          <w:p w:rsidR="00743838" w:rsidP="00AC7092" w:rsidRDefault="00743838" w14:paraId="320455F7" w14:textId="46133A43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Spatula</w:t>
            </w:r>
          </w:p>
          <w:p w:rsidRPr="00E23AD8" w:rsidR="00743838" w:rsidP="00AC7092" w:rsidRDefault="00743838" w14:paraId="4B704785" w14:textId="2B8722C0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26 x 16cm baking tray</w:t>
            </w:r>
          </w:p>
        </w:tc>
        <w:tc>
          <w:tcPr>
            <w:tcW w:w="56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E23AD8" w:rsidR="00AC7092" w:rsidP="00AC7092" w:rsidRDefault="00AC7092" w14:paraId="2D749781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E23AD8">
              <w:rPr>
                <w:rFonts w:eastAsia="Times New Roman" w:cs="Times New Roman" w:asciiTheme="majorHAnsi" w:hAnsiTheme="majorHAnsi"/>
                <w:b/>
                <w:bCs/>
                <w:kern w:val="0"/>
                <w:sz w:val="32"/>
                <w:szCs w:val="32"/>
                <w:lang w:eastAsia="en-GB"/>
                <w14:ligatures w14:val="none"/>
              </w:rPr>
              <w:t>Ingredients:</w:t>
            </w:r>
            <w:r w:rsidRPr="00E23AD8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  <w:p w:rsidRPr="00E23AD8" w:rsidR="00AC7092" w:rsidP="00AC7092" w:rsidRDefault="007444E3" w14:paraId="6CE4EFB3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E23AD8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 xml:space="preserve">350g </w:t>
            </w:r>
            <w:r w:rsidRPr="00E23AD8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u w:val="single"/>
                <w:lang w:eastAsia="en-GB"/>
                <w14:ligatures w14:val="none"/>
              </w:rPr>
              <w:t>cooked</w:t>
            </w:r>
            <w:r w:rsidRPr="00E23AD8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 xml:space="preserve"> sweet potato (roasted or steamed)</w:t>
            </w:r>
          </w:p>
          <w:p w:rsidRPr="00E23AD8" w:rsidR="007444E3" w:rsidP="00AC7092" w:rsidRDefault="007444E3" w14:paraId="25CC9CF1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E23AD8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1 ¼ cups plain flour</w:t>
            </w:r>
          </w:p>
          <w:p w:rsidRPr="00E23AD8" w:rsidR="007444E3" w:rsidP="00AC7092" w:rsidRDefault="007444E3" w14:paraId="35AD8738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E23AD8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½ cup caster sugar</w:t>
            </w:r>
          </w:p>
          <w:p w:rsidRPr="00E23AD8" w:rsidR="007444E3" w:rsidP="30F9695C" w:rsidRDefault="007444E3" w14:paraId="5D2935A0" w14:textId="04D3B42D">
            <w:pPr>
              <w:textAlignment w:val="baseline"/>
              <w:rPr>
                <w:rFonts w:ascii="Aptos Display" w:hAnsi="Aptos Display" w:eastAsia="Times New Roman" w:cs="Times New Roman" w:asciiTheme="majorAscii" w:hAnsiTheme="majorAscii"/>
                <w:kern w:val="0"/>
                <w:sz w:val="32"/>
                <w:szCs w:val="32"/>
                <w:lang w:eastAsia="en-GB"/>
                <w14:ligatures w14:val="none"/>
              </w:rPr>
            </w:pPr>
            <w:r w:rsidRPr="30F9695C" w:rsidR="3E7BE0CB">
              <w:rPr>
                <w:rFonts w:ascii="Aptos Display" w:hAnsi="Aptos Display" w:eastAsia="Times New Roman" w:cs="Times New Roman" w:asciiTheme="majorAscii" w:hAnsiTheme="majorAscii"/>
                <w:kern w:val="0"/>
                <w:sz w:val="32"/>
                <w:szCs w:val="32"/>
                <w:lang w:eastAsia="en-GB"/>
                <w14:ligatures w14:val="none"/>
              </w:rPr>
              <w:t xml:space="preserve">1/3 </w:t>
            </w:r>
            <w:r w:rsidRPr="30F9695C" w:rsidR="007444E3">
              <w:rPr>
                <w:rFonts w:ascii="Aptos Display" w:hAnsi="Aptos Display" w:eastAsia="Times New Roman" w:cs="Times New Roman" w:asciiTheme="majorAscii" w:hAnsiTheme="majorAscii"/>
                <w:kern w:val="0"/>
                <w:sz w:val="32"/>
                <w:szCs w:val="32"/>
                <w:lang w:eastAsia="en-GB"/>
                <w14:ligatures w14:val="none"/>
              </w:rPr>
              <w:t>cup brown sugar</w:t>
            </w:r>
          </w:p>
          <w:p w:rsidRPr="00E23AD8" w:rsidR="007444E3" w:rsidP="22CAEFB7" w:rsidRDefault="00622F28" w14:paraId="10FB2381" w14:textId="77777777" w14:noSpellErr="1">
            <w:pPr>
              <w:textAlignment w:val="baseline"/>
              <w:rPr>
                <w:rFonts w:ascii="Aptos Display" w:hAnsi="Aptos Display" w:eastAsia="Times New Roman" w:cs="Times New Roman" w:asciiTheme="majorAscii" w:hAnsiTheme="majorAscii"/>
                <w:kern w:val="0"/>
                <w:sz w:val="32"/>
                <w:szCs w:val="32"/>
                <w:lang w:eastAsia="en-GB"/>
                <w14:ligatures w14:val="none"/>
              </w:rPr>
            </w:pPr>
            <w:r w:rsidRPr="22CAEFB7" w:rsidR="00622F28">
              <w:rPr>
                <w:rFonts w:ascii="Aptos Display" w:hAnsi="Aptos Display" w:eastAsia="Times New Roman" w:cs="Times New Roman" w:asciiTheme="majorAscii" w:hAnsiTheme="majorAscii"/>
                <w:kern w:val="0"/>
                <w:sz w:val="32"/>
                <w:szCs w:val="32"/>
                <w:lang w:eastAsia="en-GB"/>
                <w14:ligatures w14:val="none"/>
              </w:rPr>
              <w:t xml:space="preserve">¼ </w:t>
            </w:r>
            <w:r w:rsidRPr="22CAEFB7" w:rsidR="007444E3">
              <w:rPr>
                <w:rFonts w:ascii="Aptos Display" w:hAnsi="Aptos Display" w:eastAsia="Times New Roman" w:cs="Times New Roman" w:asciiTheme="majorAscii" w:hAnsiTheme="majorAscii"/>
                <w:kern w:val="0"/>
                <w:sz w:val="32"/>
                <w:szCs w:val="32"/>
                <w:lang w:eastAsia="en-GB"/>
                <w14:ligatures w14:val="none"/>
              </w:rPr>
              <w:t>teaspoon bicarb sod</w:t>
            </w:r>
            <w:r w:rsidRPr="22CAEFB7" w:rsidR="00622F28">
              <w:rPr>
                <w:rFonts w:ascii="Aptos Display" w:hAnsi="Aptos Display" w:eastAsia="Times New Roman" w:cs="Times New Roman" w:asciiTheme="majorAscii" w:hAnsiTheme="majorAscii"/>
                <w:kern w:val="0"/>
                <w:sz w:val="32"/>
                <w:szCs w:val="32"/>
                <w:lang w:eastAsia="en-GB"/>
                <w14:ligatures w14:val="none"/>
              </w:rPr>
              <w:t>a</w:t>
            </w:r>
          </w:p>
          <w:p w:rsidR="4EB9A670" w:rsidP="22CAEFB7" w:rsidRDefault="4EB9A670" w14:paraId="4E7C31EB" w14:textId="5DC3F754">
            <w:pPr>
              <w:rPr>
                <w:rFonts w:ascii="Aptos Display" w:hAnsi="Aptos Display" w:eastAsia="Times New Roman" w:cs="Times New Roman" w:asciiTheme="majorAscii" w:hAnsiTheme="majorAscii"/>
                <w:sz w:val="32"/>
                <w:szCs w:val="32"/>
                <w:lang w:eastAsia="en-GB"/>
              </w:rPr>
            </w:pPr>
            <w:r w:rsidRPr="22CAEFB7" w:rsidR="4EB9A670">
              <w:rPr>
                <w:rFonts w:ascii="Aptos Display" w:hAnsi="Aptos Display" w:eastAsia="Times New Roman" w:cs="Times New Roman" w:asciiTheme="majorAscii" w:hAnsiTheme="majorAscii"/>
                <w:sz w:val="32"/>
                <w:szCs w:val="32"/>
                <w:lang w:eastAsia="en-GB"/>
              </w:rPr>
              <w:t>½ teaspoon baking powder</w:t>
            </w:r>
          </w:p>
          <w:p w:rsidRPr="00E23AD8" w:rsidR="00622F28" w:rsidP="00AC7092" w:rsidRDefault="00622F28" w14:paraId="0D8DC051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E23AD8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1 teaspoon ground cinnamon</w:t>
            </w:r>
          </w:p>
          <w:p w:rsidRPr="00E23AD8" w:rsidR="00622F28" w:rsidP="00AC7092" w:rsidRDefault="00622F28" w14:paraId="12179C99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E23AD8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¼ teaspoon allspice</w:t>
            </w:r>
          </w:p>
          <w:p w:rsidRPr="00E23AD8" w:rsidR="00622F28" w:rsidP="00AC7092" w:rsidRDefault="00622F28" w14:paraId="2EDF63C3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E23AD8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½ teaspoon salt</w:t>
            </w:r>
          </w:p>
          <w:p w:rsidRPr="00E23AD8" w:rsidR="00622F28" w:rsidP="00AC7092" w:rsidRDefault="00622F28" w14:paraId="4B0302EF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E23AD8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¾ cup vegetable oil</w:t>
            </w:r>
          </w:p>
          <w:p w:rsidRPr="00E23AD8" w:rsidR="00622F28" w:rsidP="00AC7092" w:rsidRDefault="00622F28" w14:paraId="4D947586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E23AD8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2 eggs</w:t>
            </w:r>
          </w:p>
          <w:p w:rsidRPr="00E23AD8" w:rsidR="00622F28" w:rsidP="00AC7092" w:rsidRDefault="00622F28" w14:paraId="536D6255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E23AD8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½ teaspoon vanilla</w:t>
            </w:r>
          </w:p>
        </w:tc>
      </w:tr>
    </w:tbl>
    <w:p w:rsidRPr="00AC7092" w:rsidR="00AC7092" w:rsidP="00AC7092" w:rsidRDefault="00AC7092" w14:paraId="1EE8808C" w14:textId="77777777">
      <w:p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  <w:r w:rsidRPr="00AC7092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  </w:t>
      </w:r>
    </w:p>
    <w:p w:rsidRPr="00E23AD8" w:rsidR="00AC7092" w:rsidP="00AC7092" w:rsidRDefault="00AC7092" w14:paraId="58982D82" w14:textId="77777777">
      <w:p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E23AD8">
        <w:rPr>
          <w:rFonts w:eastAsia="Times New Roman" w:cs="Segoe UI" w:asciiTheme="majorHAnsi" w:hAnsiTheme="majorHAnsi"/>
          <w:b/>
          <w:bCs/>
          <w:kern w:val="0"/>
          <w:sz w:val="32"/>
          <w:szCs w:val="32"/>
          <w:lang w:eastAsia="en-GB"/>
          <w14:ligatures w14:val="none"/>
        </w:rPr>
        <w:t>What to do:</w:t>
      </w:r>
      <w:r w:rsidRPr="00E23AD8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 </w:t>
      </w:r>
    </w:p>
    <w:p w:rsidRPr="00E23AD8" w:rsidR="00AC7092" w:rsidP="00C3603A" w:rsidRDefault="00622F28" w14:paraId="6116CC56" w14:textId="77777777">
      <w:pPr>
        <w:pStyle w:val="ListParagraph"/>
        <w:numPr>
          <w:ilvl w:val="0"/>
          <w:numId w:val="2"/>
        </w:num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E23AD8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Preheat oven to 160</w:t>
      </w:r>
      <w:r w:rsidRPr="00E23AD8">
        <w:rPr>
          <w:rFonts w:ascii="Symbol" w:hAnsi="Symbol" w:eastAsia="Symbol" w:cs="Symbol"/>
          <w:sz w:val="32"/>
          <w:szCs w:val="32"/>
          <w:lang w:eastAsia="en-GB"/>
        </w:rPr>
        <w:t>°</w:t>
      </w:r>
      <w:r w:rsidRPr="00E23AD8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C, eco fan setting. Line a 26 x 16cm baking tray with baking paper.</w:t>
      </w:r>
    </w:p>
    <w:p w:rsidRPr="00E23AD8" w:rsidR="00622F28" w:rsidP="00C3603A" w:rsidRDefault="00622F28" w14:paraId="42A9DF9A" w14:textId="77777777">
      <w:pPr>
        <w:pStyle w:val="ListParagraph"/>
        <w:numPr>
          <w:ilvl w:val="0"/>
          <w:numId w:val="2"/>
        </w:num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E23AD8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Mash sweet potato with a fork until, smooth. Set aside.</w:t>
      </w:r>
    </w:p>
    <w:p w:rsidRPr="00E23AD8" w:rsidR="00622F28" w:rsidP="22CAEFB7" w:rsidRDefault="00622F28" w14:paraId="09F3E10E" w14:textId="600F8A16">
      <w:pPr>
        <w:pStyle w:val="ListParagraph"/>
        <w:numPr>
          <w:ilvl w:val="0"/>
          <w:numId w:val="2"/>
        </w:numPr>
        <w:textAlignment w:val="baseline"/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</w:pPr>
      <w:r w:rsidRPr="22CAEFB7" w:rsidR="00622F28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 xml:space="preserve">Sift flour, baking powder, bicarb soda, </w:t>
      </w:r>
      <w:r w:rsidRPr="22CAEFB7" w:rsidR="3D8CB147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 xml:space="preserve">salt, </w:t>
      </w:r>
      <w:r w:rsidRPr="22CAEFB7" w:rsidR="00622F28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>allspice</w:t>
      </w:r>
      <w:r w:rsidRPr="22CAEFB7" w:rsidR="00622F28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 xml:space="preserve"> and cinnamon into a large bowl.</w:t>
      </w:r>
      <w:r w:rsidRPr="22CAEFB7" w:rsidR="47CCAE10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 xml:space="preserve"> Add the caster sugar and brown sugar and mix until combined</w:t>
      </w:r>
    </w:p>
    <w:p w:rsidRPr="00E23AD8" w:rsidR="00622F28" w:rsidP="00C3603A" w:rsidRDefault="00622F28" w14:paraId="6C0D7BD9" w14:textId="3AE08EF1">
      <w:pPr>
        <w:pStyle w:val="ListParagraph"/>
        <w:numPr>
          <w:ilvl w:val="0"/>
          <w:numId w:val="2"/>
        </w:num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E23AD8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In a medium bowl, whisk together egg</w:t>
      </w:r>
      <w:r w:rsidRPr="00E23AD8" w:rsidR="00B70724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s,</w:t>
      </w:r>
      <w:r w:rsidRPr="00E23AD8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 xml:space="preserve"> oil and vanilla until creamy. Add the sweet potato and mix until well combined.</w:t>
      </w:r>
    </w:p>
    <w:p w:rsidRPr="00E23AD8" w:rsidR="00946522" w:rsidP="00C3603A" w:rsidRDefault="00622F28" w14:paraId="416A9A4D" w14:textId="77777777">
      <w:pPr>
        <w:pStyle w:val="ListParagraph"/>
        <w:numPr>
          <w:ilvl w:val="0"/>
          <w:numId w:val="2"/>
        </w:num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E23AD8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Add the wet ingredients to the flour mixture</w:t>
      </w:r>
      <w:r w:rsidRPr="00E23AD8" w:rsidR="0037045A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 xml:space="preserve"> and </w:t>
      </w:r>
      <w:r w:rsidRPr="00E23AD8" w:rsidR="00673BDE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 xml:space="preserve">use a spatula to </w:t>
      </w:r>
      <w:r w:rsidRPr="00E23AD8" w:rsidR="00126F9B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 xml:space="preserve">mix until </w:t>
      </w:r>
      <w:r w:rsidRPr="00E23AD8" w:rsidR="00E421AC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just combined. Po</w:t>
      </w:r>
      <w:r w:rsidRPr="00E23AD8" w:rsidR="00946522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u</w:t>
      </w:r>
      <w:r w:rsidRPr="00E23AD8" w:rsidR="00E421AC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 xml:space="preserve">r into the baking tray </w:t>
      </w:r>
      <w:r w:rsidRPr="00E23AD8" w:rsidR="00946522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 xml:space="preserve">and smooth the surface. </w:t>
      </w:r>
    </w:p>
    <w:p w:rsidRPr="00E23AD8" w:rsidR="00622F28" w:rsidP="00C3603A" w:rsidRDefault="00946522" w14:paraId="5C5522A6" w14:textId="39CFBAB1">
      <w:pPr>
        <w:pStyle w:val="ListParagraph"/>
        <w:numPr>
          <w:ilvl w:val="0"/>
          <w:numId w:val="2"/>
        </w:num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E23AD8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C</w:t>
      </w:r>
      <w:r w:rsidRPr="00E23AD8" w:rsidR="00E421AC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ook in the oven</w:t>
      </w:r>
      <w:r w:rsidRPr="00E23AD8" w:rsidR="008D78D8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 xml:space="preserve"> for approximately 30 minutes until firm in the middle</w:t>
      </w:r>
      <w:r w:rsidRPr="00E23AD8" w:rsidR="00D1516D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. Set aside to cool slightly before cutting into pieces</w:t>
      </w:r>
      <w:r w:rsidRPr="00E23AD8" w:rsidR="00AC3A48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 xml:space="preserve"> and placing onto serving platter.</w:t>
      </w:r>
    </w:p>
    <w:p w:rsidRPr="00F97960" w:rsidR="00AB62F3" w:rsidP="00F97960" w:rsidRDefault="00AC7092" w14:paraId="4C0EF62D" w14:textId="0E16967B">
      <w:pPr>
        <w:textAlignment w:val="baseline"/>
        <w:rPr>
          <w:rFonts w:ascii="Segoe UI" w:hAnsi="Segoe UI" w:eastAsia="Times New Roman" w:cs="Segoe UI"/>
          <w:kern w:val="0"/>
          <w:sz w:val="18"/>
          <w:szCs w:val="18"/>
          <w:lang w:eastAsia="en-GB"/>
          <w14:ligatures w14:val="none"/>
        </w:rPr>
      </w:pPr>
      <w:r w:rsidRPr="00AC7092">
        <w:rPr>
          <w:rFonts w:ascii="Calibri" w:hAnsi="Calibri" w:eastAsia="Times New Roman" w:cs="Calibri"/>
          <w:kern w:val="0"/>
          <w:lang w:eastAsia="en-GB"/>
          <w14:ligatures w14:val="none"/>
        </w:rPr>
        <w:t> </w:t>
      </w:r>
    </w:p>
    <w:sectPr w:rsidRPr="00F97960" w:rsidR="00AB62F3" w:rsidSect="00F97960">
      <w:pgSz w:w="11906" w:h="16838" w:orient="portrait"/>
      <w:pgMar w:top="794" w:right="1440" w:bottom="26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3E1D27"/>
    <w:multiLevelType w:val="multilevel"/>
    <w:tmpl w:val="17266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7571A85"/>
    <w:multiLevelType w:val="hybridMultilevel"/>
    <w:tmpl w:val="4FF49C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4938425">
    <w:abstractNumId w:val="0"/>
  </w:num>
  <w:num w:numId="2" w16cid:durableId="1468552677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attachedTemplate r:id="rId1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4E3"/>
    <w:rsid w:val="00056E7A"/>
    <w:rsid w:val="00077EC3"/>
    <w:rsid w:val="000A494E"/>
    <w:rsid w:val="00125849"/>
    <w:rsid w:val="00126F9B"/>
    <w:rsid w:val="00282220"/>
    <w:rsid w:val="0037045A"/>
    <w:rsid w:val="005340F5"/>
    <w:rsid w:val="00622F28"/>
    <w:rsid w:val="00673BDE"/>
    <w:rsid w:val="00743838"/>
    <w:rsid w:val="007444E3"/>
    <w:rsid w:val="00771C25"/>
    <w:rsid w:val="00850BCD"/>
    <w:rsid w:val="00867E46"/>
    <w:rsid w:val="008D78D8"/>
    <w:rsid w:val="00946522"/>
    <w:rsid w:val="00977A01"/>
    <w:rsid w:val="00AB62F3"/>
    <w:rsid w:val="00AC3A48"/>
    <w:rsid w:val="00AC7092"/>
    <w:rsid w:val="00B07F43"/>
    <w:rsid w:val="00B70724"/>
    <w:rsid w:val="00C3603A"/>
    <w:rsid w:val="00D1516D"/>
    <w:rsid w:val="00E23AD8"/>
    <w:rsid w:val="00E421AC"/>
    <w:rsid w:val="00F03C2A"/>
    <w:rsid w:val="00F97960"/>
    <w:rsid w:val="22CAEFB7"/>
    <w:rsid w:val="28733236"/>
    <w:rsid w:val="296B56F6"/>
    <w:rsid w:val="2CBFADFF"/>
    <w:rsid w:val="30F9695C"/>
    <w:rsid w:val="3D8CB147"/>
    <w:rsid w:val="3E7BE0CB"/>
    <w:rsid w:val="47CCAE10"/>
    <w:rsid w:val="4EB9A670"/>
    <w:rsid w:val="727EA89E"/>
    <w:rsid w:val="7306B415"/>
    <w:rsid w:val="7756C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4C8F8E"/>
  <w15:chartTrackingRefBased/>
  <w15:docId w15:val="{49A14432-E11F-3446-B129-FEFD50CE4D5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7092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7092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70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70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70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70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70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70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70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AC7092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AC7092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AC7092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AC7092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AC7092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AC7092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AC7092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C7092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C70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7092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AC709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709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AC70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7092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AC70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70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70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7092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AC70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7092"/>
    <w:rPr>
      <w:b/>
      <w:bCs/>
      <w:smallCaps/>
      <w:color w:val="0F4761" w:themeColor="accent1" w:themeShade="BF"/>
      <w:spacing w:val="5"/>
    </w:rPr>
  </w:style>
  <w:style w:type="paragraph" w:styleId="paragraph" w:customStyle="1">
    <w:name w:val="paragraph"/>
    <w:basedOn w:val="Normal"/>
    <w:rsid w:val="00AC7092"/>
    <w:pPr>
      <w:spacing w:before="100" w:beforeAutospacing="1" w:after="100" w:afterAutospacing="1"/>
    </w:pPr>
    <w:rPr>
      <w:rFonts w:ascii="Times New Roman" w:hAnsi="Times New Roman" w:eastAsia="Times New Roman" w:cs="Times New Roman"/>
      <w:kern w:val="0"/>
      <w:lang w:eastAsia="en-GB"/>
      <w14:ligatures w14:val="none"/>
    </w:rPr>
  </w:style>
  <w:style w:type="character" w:styleId="normaltextrun" w:customStyle="1">
    <w:name w:val="normaltextrun"/>
    <w:basedOn w:val="DefaultParagraphFont"/>
    <w:rsid w:val="00AC7092"/>
  </w:style>
  <w:style w:type="character" w:styleId="eop" w:customStyle="1">
    <w:name w:val="eop"/>
    <w:basedOn w:val="DefaultParagraphFont"/>
    <w:rsid w:val="00AC70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6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5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108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65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32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6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64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22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836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9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6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9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5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5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0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allyashbrook/Desktop/Recip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Recipe template.dotx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Sally Ashbrook</dc:creator>
  <keywords/>
  <dc:description/>
  <lastModifiedBy>ASHBROOK Sally [East Fremantle Primary School]</lastModifiedBy>
  <revision>19</revision>
  <lastPrinted>2025-05-13T03:51:00.0000000Z</lastPrinted>
  <dcterms:created xsi:type="dcterms:W3CDTF">2025-05-13T02:41:00.0000000Z</dcterms:created>
  <dcterms:modified xsi:type="dcterms:W3CDTF">2025-05-21T01:14:05.6198302Z</dcterms:modified>
</coreProperties>
</file>