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0D70" w:rsidP="00AC7092" w:rsidRDefault="009B0D70" w14:paraId="6529C076" w14:textId="108F21C4">
      <w:pPr>
        <w:textAlignment w:val="baseline"/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</w:pPr>
      <w:r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  <w:t>Bacon and Sweet Potato Risotto</w:t>
      </w:r>
    </w:p>
    <w:p w:rsidR="009B0D70" w:rsidP="00AC7092" w:rsidRDefault="009B0D70" w14:paraId="1A5C3A26" w14:textId="77777777">
      <w:pPr>
        <w:textAlignment w:val="baseline"/>
        <w:rPr>
          <w:rFonts w:eastAsia="Times New Roman" w:cs="Segoe UI" w:asciiTheme="majorHAnsi" w:hAnsiTheme="majorHAnsi"/>
          <w:b/>
          <w:bCs/>
          <w:kern w:val="0"/>
          <w:sz w:val="40"/>
          <w:szCs w:val="40"/>
          <w:lang w:eastAsia="en-GB"/>
          <w14:ligatures w14:val="none"/>
        </w:rPr>
      </w:pPr>
    </w:p>
    <w:p w:rsidRPr="00AC7092" w:rsidR="00AC7092" w:rsidP="00AC7092" w:rsidRDefault="00AC7092" w14:paraId="1D3303CB" w14:textId="2F7A4FEA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Season: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  <w:r w:rsidR="009B0D70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Autumn</w:t>
      </w:r>
    </w:p>
    <w:p w:rsidR="00AC7092" w:rsidP="6B046149" w:rsidRDefault="00AC7092" w14:paraId="15DE96BD" w14:textId="0F83E4FA">
      <w:pPr>
        <w:textAlignment w:val="baseline"/>
        <w:rPr>
          <w:rFonts w:ascii="Aptos Display" w:hAnsi="Aptos Display" w:eastAsia="Times New Roman" w:cs="Segoe UI" w:asciiTheme="majorAscii" w:hAnsiTheme="majorAscii"/>
          <w:sz w:val="28"/>
          <w:szCs w:val="28"/>
          <w:lang w:eastAsia="en-GB"/>
        </w:rPr>
      </w:pPr>
      <w:r w:rsidRPr="6B046149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Serves:</w:t>
      </w:r>
      <w:r w:rsidRPr="6B046149" w:rsidR="00AC709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  </w:t>
      </w:r>
      <w:r w:rsidRPr="6B046149" w:rsidR="009B0D7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20 taste</w:t>
      </w:r>
      <w:r w:rsidRPr="6B046149" w:rsidR="6AA5CBD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s</w:t>
      </w:r>
    </w:p>
    <w:p w:rsidR="00AC7092" w:rsidP="6B046149" w:rsidRDefault="00AC7092" w14:textId="31311EB3" w14:paraId="613E8876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6B046149" w:rsidR="00DF2E11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Recipe source:</w:t>
      </w:r>
      <w:r w:rsidRPr="6B046149" w:rsidR="00DF2E11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adapted from recipetineats.com</w:t>
      </w:r>
    </w:p>
    <w:p w:rsidRPr="00AC7092" w:rsidR="00AC7092" w:rsidP="6B046149" w:rsidRDefault="00AC7092" w14:paraId="151DAC3C" w14:textId="6FDF4703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6B046149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 </w:t>
      </w:r>
      <w:r w:rsidRPr="6B046149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Fresh from the garden:</w:t>
      </w:r>
      <w:r w:rsidRPr="6B046149" w:rsidR="00AC709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  </w:t>
      </w:r>
      <w:r w:rsidRPr="6B046149" w:rsidR="009B0D7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sweet potato, </w:t>
      </w:r>
      <w:r w:rsidRPr="6B046149" w:rsidR="045654D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broccoli leaves</w:t>
      </w:r>
      <w:proofErr w:type="spellStart"/>
      <w:proofErr w:type="spellEnd"/>
      <w:r w:rsidRPr="6B046149" w:rsidR="009B0D7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, leek, herbs</w:t>
      </w:r>
      <w:r w:rsidRPr="6B046149" w:rsidR="5E9CBD65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.</w:t>
      </w:r>
    </w:p>
    <w:p w:rsidRPr="00AC7092" w:rsidR="00AC7092" w:rsidP="00AC7092" w:rsidRDefault="00AC7092" w14:paraId="2E653391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p w:rsidRPr="009B0D70" w:rsidR="00AC7092" w:rsidP="6B046149" w:rsidRDefault="00AC7092" w14:paraId="6AB91798" w14:textId="61DE6A0F">
      <w:pPr>
        <w:textAlignment w:val="baseline"/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</w:pPr>
      <w:r w:rsidRPr="6B046149" w:rsidR="00AC7092">
        <w:rPr>
          <w:rFonts w:ascii="Aptos Display" w:hAnsi="Aptos Display" w:eastAsia="Times New Roman" w:cs="Segoe UI" w:asciiTheme="majorAscii" w:hAnsiTheme="majorAscii"/>
          <w:b w:val="1"/>
          <w:bCs w:val="1"/>
          <w:kern w:val="0"/>
          <w:sz w:val="28"/>
          <w:szCs w:val="28"/>
          <w:lang w:eastAsia="en-GB"/>
          <w14:ligatures w14:val="none"/>
        </w:rPr>
        <w:t>Notes:</w:t>
      </w:r>
      <w:r w:rsidRPr="6B046149" w:rsidR="00AC7092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</w:t>
      </w:r>
      <w:r w:rsidRPr="6B046149" w:rsidR="009B0D7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We have precooked the bacon and will add this at the end of the cooking process after we have removed serves for vegetarians. If you are making this at </w:t>
      </w:r>
      <w:r w:rsidRPr="6B046149" w:rsidR="009B0D7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>home</w:t>
      </w:r>
      <w:r w:rsidRPr="6B046149" w:rsidR="009B0D70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you can add the bacon with the onion and cook it in with the rest of the risotto.</w:t>
      </w:r>
      <w:r w:rsidRPr="6B046149" w:rsidR="1CFD918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 To allow this recipe to be prepared in the time </w:t>
      </w:r>
      <w:r w:rsidRPr="6B046149" w:rsidR="1CFD918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allocated</w:t>
      </w:r>
      <w:r w:rsidRPr="6B046149" w:rsidR="1CFD918B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, we have precooked the sweet potatoes </w:t>
      </w:r>
      <w:r w:rsidRPr="6B046149" w:rsidR="487BD0AF">
        <w:rPr>
          <w:rFonts w:ascii="Aptos Display" w:hAnsi="Aptos Display" w:eastAsia="Times New Roman" w:cs="Segoe UI" w:asciiTheme="majorAscii" w:hAnsiTheme="majorAscii"/>
          <w:kern w:val="0"/>
          <w:sz w:val="28"/>
          <w:szCs w:val="28"/>
          <w:lang w:eastAsia="en-GB"/>
          <w14:ligatures w14:val="none"/>
        </w:rPr>
        <w:t xml:space="preserve">by roasting small chunks in the oven at 220°C for about 25 minutes.</w:t>
      </w:r>
    </w:p>
    <w:p w:rsidRPr="00AC7092" w:rsidR="00AC7092" w:rsidP="00AC7092" w:rsidRDefault="00AC7092" w14:paraId="77421F12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</w:p>
    <w:tbl>
      <w:tblPr>
        <w:tblW w:w="934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Pr="00AC7092" w:rsidR="00AC7092" w:rsidTr="6B046149" w14:paraId="241CD7F2" w14:textId="77777777">
        <w:trPr>
          <w:trHeight w:val="2047"/>
        </w:trPr>
        <w:tc>
          <w:tcPr>
            <w:tcW w:w="424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C7092" w:rsidR="00AC7092" w:rsidP="00AC7092" w:rsidRDefault="00AC7092" w14:paraId="3EAEF9B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AC7092" w:rsidP="00AC7092" w:rsidRDefault="00593BCD" w14:paraId="59AEA4D7" w14:textId="79C69D4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:rsidR="00593BCD" w:rsidP="00AC7092" w:rsidRDefault="00593BCD" w14:paraId="54D01BA9" w14:textId="7ADA4D4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:rsidR="00593BCD" w:rsidP="00AC7092" w:rsidRDefault="00593BCD" w14:paraId="578F3548" w14:textId="3F52E55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Peelers</w:t>
            </w:r>
          </w:p>
          <w:p w:rsidR="002C5F85" w:rsidP="00AC7092" w:rsidRDefault="002C5F85" w14:paraId="742C4315" w14:textId="7EE2F10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Garlic crusher</w:t>
            </w:r>
          </w:p>
          <w:p w:rsidR="00593BCD" w:rsidP="00AC7092" w:rsidRDefault="00F56280" w14:paraId="500E4623" w14:textId="27982AB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Scales</w:t>
            </w:r>
          </w:p>
          <w:p w:rsidR="00F56280" w:rsidP="00AC7092" w:rsidRDefault="00F56280" w14:paraId="316037B1" w14:textId="21B503B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jug</w:t>
            </w:r>
          </w:p>
          <w:p w:rsidR="00F56280" w:rsidP="00AC7092" w:rsidRDefault="00F56280" w14:paraId="658D0C65" w14:textId="6156876B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Measuring spoons</w:t>
            </w:r>
          </w:p>
          <w:p w:rsidR="00F56280" w:rsidP="00AC7092" w:rsidRDefault="00F56280" w14:paraId="460F4DD1" w14:textId="66635EF3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Grater</w:t>
            </w:r>
          </w:p>
          <w:p w:rsidR="00F56280" w:rsidP="00AC7092" w:rsidRDefault="00F56280" w14:paraId="4D88D57A" w14:textId="0D73103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Large saucepan</w:t>
            </w:r>
          </w:p>
          <w:p w:rsidR="00F56280" w:rsidP="00AC7092" w:rsidRDefault="00F56280" w14:paraId="1DC1FC75" w14:textId="4882BC2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Wooden spoon</w:t>
            </w:r>
          </w:p>
          <w:p w:rsidRPr="00AC7092" w:rsidR="00F56280" w:rsidP="00AC7092" w:rsidRDefault="00F56280" w14:paraId="124D8A70" w14:textId="590BD8A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Baking tray</w:t>
            </w:r>
          </w:p>
          <w:p w:rsidRPr="00AC7092" w:rsidR="00AC7092" w:rsidP="00AC7092" w:rsidRDefault="00AC7092" w14:paraId="1BF6B143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AC7092" w:rsidR="00AC7092" w:rsidP="00AC7092" w:rsidRDefault="00AC7092" w14:paraId="61FB130E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 w:rsidRPr="00AC7092">
              <w:rPr>
                <w:rFonts w:eastAsia="Times New Roman" w:cs="Times New Roman" w:asciiTheme="majorHAnsi" w:hAnsiTheme="majorHAnsi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AC709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8028D6" w:rsidP="00AC7092" w:rsidRDefault="008028D6" w14:paraId="1E8AD1D5" w14:textId="5ECE4D0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½ onion</w:t>
            </w:r>
            <w:r w:rsidR="00F62D4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finely chopped</w:t>
            </w:r>
          </w:p>
          <w:p w:rsidR="008028D6" w:rsidP="00AC7092" w:rsidRDefault="008028D6" w14:paraId="2E95A974" w14:textId="7F78DE46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baby leek</w:t>
            </w:r>
            <w:r w:rsidR="00F62D4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thinly sliced</w:t>
            </w:r>
          </w:p>
          <w:p w:rsidR="00F62D42" w:rsidP="00AC7092" w:rsidRDefault="008028D6" w14:paraId="78713C50" w14:textId="773117E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 cloves garlic</w:t>
            </w:r>
            <w:r w:rsidR="00F62D4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, crushed or chopped</w:t>
            </w:r>
          </w:p>
          <w:p w:rsidR="00F62D42" w:rsidP="00AC7092" w:rsidRDefault="00F62D42" w14:paraId="16716CF0" w14:textId="34FC2F6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</w:t>
            </w:r>
            <w:r w:rsidR="00F33DEC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unsalted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butter</w:t>
            </w:r>
          </w:p>
          <w:p w:rsidR="00F62D42" w:rsidP="00AC7092" w:rsidRDefault="00F62D42" w14:paraId="3F1B1F0A" w14:textId="1F7DCB1C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 tablespoon olive oil</w:t>
            </w:r>
          </w:p>
          <w:p w:rsidR="008028D6" w:rsidP="00AC7092" w:rsidRDefault="008028D6" w14:paraId="67467526" w14:textId="361FAE5F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300g arborio risotto rice</w:t>
            </w:r>
          </w:p>
          <w:p w:rsidR="008028D6" w:rsidP="00AC7092" w:rsidRDefault="00F33DEC" w14:paraId="083741F4" w14:textId="30E66B2A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1.4 litres</w:t>
            </w:r>
            <w:r w:rsidR="008028D6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  <w:r w:rsidR="008028D6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tock</w:t>
            </w:r>
          </w:p>
          <w:p w:rsidR="005B6DED" w:rsidP="6B046149" w:rsidRDefault="005B6DED" w14:paraId="54DCA5D8" w14:textId="77777777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6B046149" w:rsidR="005B6DE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150g bacon, precooked</w:t>
            </w:r>
            <w:r w:rsidRPr="6B046149" w:rsidR="005B6DE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:rsidR="005B6DED" w:rsidP="005B6DED" w:rsidRDefault="005B6DED" w14:paraId="2FD323D7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500g sweet potato, cut into bite sized pieces</w:t>
            </w:r>
          </w:p>
          <w:p w:rsidR="005B6DED" w:rsidP="005B6DED" w:rsidRDefault="005B6DED" w14:paraId="5212B6D0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Olive oil</w:t>
            </w:r>
          </w:p>
          <w:p w:rsidR="002E5D1F" w:rsidP="00AC7092" w:rsidRDefault="002E5D1F" w14:paraId="0240DAC6" w14:textId="77777777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:rsidRPr="00F62D42" w:rsidR="002E5D1F" w:rsidP="00AC7092" w:rsidRDefault="002E5D1F" w14:paraId="11DF4FC7" w14:textId="5F47254D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F62D42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t>Finishing</w:t>
            </w:r>
          </w:p>
          <w:p w:rsidR="002E5D1F" w:rsidP="00AC7092" w:rsidRDefault="002E5D1F" w14:paraId="03E6AA38" w14:textId="5C0C1072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60g freshly grated parmesan cheese</w:t>
            </w:r>
          </w:p>
          <w:p w:rsidR="00F62D42" w:rsidP="00AC7092" w:rsidRDefault="00F62D42" w14:paraId="14621960" w14:textId="43FEBAD8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Large knob of </w:t>
            </w:r>
            <w:r w:rsidR="00F33DEC"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 xml:space="preserve">unsalted </w:t>
            </w: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butter</w:t>
            </w:r>
          </w:p>
          <w:p w:rsidR="00593BCD" w:rsidP="6B046149" w:rsidRDefault="00593BCD" w14:paraId="4841F9B5" w14:textId="634C1328">
            <w:pPr>
              <w:textAlignment w:val="baseline"/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</w:pPr>
            <w:r w:rsidRPr="6B046149" w:rsidR="17BEC895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4</w:t>
            </w:r>
            <w:r w:rsidRPr="6B046149" w:rsidR="00593BC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6B046149" w:rsidR="70E1938C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large broccoli leaves,</w:t>
            </w:r>
            <w:r w:rsidRPr="6B046149" w:rsidR="00593BC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Pr="6B046149" w:rsidR="6245E4F5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 xml:space="preserve">stalk removed and </w:t>
            </w:r>
            <w:r w:rsidRPr="6B046149" w:rsidR="00593BCD">
              <w:rPr>
                <w:rFonts w:ascii="Aptos Display" w:hAnsi="Aptos Display" w:eastAsia="Times New Roman" w:cs="Times New Roman" w:asciiTheme="majorAscii" w:hAnsiTheme="majorAscii"/>
                <w:kern w:val="0"/>
                <w:sz w:val="28"/>
                <w:szCs w:val="28"/>
                <w:lang w:eastAsia="en-GB"/>
                <w14:ligatures w14:val="none"/>
              </w:rPr>
              <w:t>finely chopped</w:t>
            </w:r>
          </w:p>
          <w:p w:rsidR="00F62D42" w:rsidP="00AC7092" w:rsidRDefault="00F62D42" w14:paraId="44810641" w14:textId="21D2FC24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Freshly chopped herbs</w:t>
            </w:r>
          </w:p>
          <w:p w:rsidR="00F33DEC" w:rsidP="00AC7092" w:rsidRDefault="00F33DEC" w14:paraId="6805B76E" w14:textId="5AF2B631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  <w:r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  <w:t>Freshly ground salt and pepper</w:t>
            </w:r>
          </w:p>
          <w:p w:rsidRPr="00AC7092" w:rsidR="008028D6" w:rsidP="00AC7092" w:rsidRDefault="008028D6" w14:paraId="7816F75E" w14:textId="1E82911E">
            <w:pPr>
              <w:textAlignment w:val="baseline"/>
              <w:rPr>
                <w:rFonts w:eastAsia="Times New Roman" w:cs="Times New Roman" w:asciiTheme="majorHAnsi" w:hAnsiTheme="majorHAnsi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Pr="00AC7092" w:rsidR="00AC7092" w:rsidP="00AC7092" w:rsidRDefault="00AC7092" w14:paraId="01953011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AC7092" w:rsidR="00AC7092" w:rsidP="00AC7092" w:rsidRDefault="00AC7092" w14:paraId="5361A4C9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</w:t>
      </w:r>
    </w:p>
    <w:p w:rsidRPr="00AC7092" w:rsidR="00AC7092" w:rsidP="00AC7092" w:rsidRDefault="00AC7092" w14:paraId="63FB9E17" w14:textId="77777777">
      <w:pPr>
        <w:textAlignment w:val="baseline"/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</w:pPr>
      <w:r w:rsidRPr="00AC7092">
        <w:rPr>
          <w:rFonts w:eastAsia="Times New Roman" w:cs="Segoe UI" w:asciiTheme="majorHAnsi" w:hAnsiTheme="majorHAnsi"/>
          <w:kern w:val="0"/>
          <w:sz w:val="28"/>
          <w:szCs w:val="28"/>
          <w:lang w:eastAsia="en-GB"/>
          <w14:ligatures w14:val="none"/>
        </w:rPr>
        <w:t>  </w:t>
      </w:r>
    </w:p>
    <w:p w:rsidRPr="00151D5E" w:rsidR="00AC7092" w:rsidP="6B046149" w:rsidRDefault="00F33DEC" w14:paraId="4F808DE1" w14:textId="6249EC68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en-GB"/>
          <w14:ligatures w14:val="none"/>
        </w:rPr>
      </w:pPr>
      <w:r w:rsidRPr="00151D5E" w:rsidR="00F33DEC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Prepare onion, leek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, </w:t>
      </w:r>
      <w:r w:rsidRPr="00151D5E" w:rsidR="00F33DEC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garlic</w:t>
      </w:r>
      <w:r w:rsidRPr="00151D5E" w:rsidR="32F5B813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, </w:t>
      </w:r>
      <w:r w:rsidRPr="00151D5E" w:rsidR="32F5B813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herbs</w:t>
      </w:r>
      <w:r w:rsidRPr="00151D5E" w:rsidR="32F5B813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and </w:t>
      </w:r>
      <w:r w:rsidRPr="00151D5E" w:rsidR="7342BF6C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broccoli leaves </w:t>
      </w:r>
      <w:r w:rsidRPr="00151D5E" w:rsidR="00F33DEC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as per the ingredients list. Make stock by adding </w:t>
      </w:r>
      <w:r w:rsidRPr="00151D5E" w:rsidR="03F952DC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2</w:t>
      </w:r>
      <w:r w:rsidRPr="00151D5E" w:rsidR="00F33DEC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teaspoons of stock powder to 1.4 litres boiling water.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Grate parmesan cheese.</w:t>
      </w:r>
      <w:r w:rsidRPr="00151D5E" w:rsidR="00A9588A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</w:t>
      </w:r>
    </w:p>
    <w:p w:rsidRPr="00151D5E" w:rsidR="00AC7092" w:rsidP="6B046149" w:rsidRDefault="00F33DEC" w14:textId="7E51A000" w14:paraId="45D4A4DC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en-GB"/>
          <w14:ligatures w14:val="none"/>
        </w:rPr>
      </w:pPr>
      <w:r w:rsidRPr="00151D5E" w:rsidR="005B6DE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Heat olive oil and butter in a saucepan over a medium heat. Add onion and leek and stir until softened. </w:t>
      </w:r>
      <w:r w:rsidRPr="00151D5E" w:rsidR="00DF2E11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Add garlic and cook a few minutes more.</w:t>
      </w:r>
    </w:p>
    <w:p w:rsidRPr="00151D5E" w:rsidR="005B6DED" w:rsidP="00593BCD" w:rsidRDefault="005B6DED" w14:paraId="62741EED" w14:textId="32D65A8D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</w:pPr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Turn up heat to high and </w:t>
      </w:r>
      <w:r w:rsidRPr="00151D5E" w:rsidR="00DF2E11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add the arborio rice. S</w:t>
      </w:r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tir until grains are well coated in the </w:t>
      </w:r>
      <w:r w:rsidRPr="00151D5E" w:rsidR="00DF2E11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oil/onion mixture, about one minute.</w:t>
      </w:r>
    </w:p>
    <w:p w:rsidRPr="00151D5E" w:rsidR="00DF2E11" w:rsidP="00593BCD" w:rsidRDefault="00DF2E11" w14:paraId="77424A1D" w14:textId="53CE160A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</w:pPr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Turn down the heat to medium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/low</w:t>
      </w:r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and add about 3 cups of stock (750ml). Leave </w:t>
      </w:r>
      <w:proofErr w:type="gramStart"/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uncovered, and</w:t>
      </w:r>
      <w:proofErr w:type="gramEnd"/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stir only once or twice until most of the liquid has been absorbed.</w:t>
      </w:r>
    </w:p>
    <w:p w:rsidRPr="00151D5E" w:rsidR="00DF2E11" w:rsidP="00593BCD" w:rsidRDefault="00DF2E11" w14:paraId="6419EF64" w14:textId="5F805F55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</w:pPr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Check firmness </w:t>
      </w:r>
      <w:r w:rsidRPr="00151D5E" w:rsidR="005C43A8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o</w:t>
      </w:r>
      <w:r w:rsidRPr="00151D5E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f the rice and add ½ cup stock at a time, stirring occasionally until the liquid is absorbed and the rice is cooked to your taste. </w:t>
      </w:r>
      <w:r w:rsidRPr="00151D5E">
        <w:rPr>
          <w:rFonts w:ascii="Calibri" w:hAnsi="Calibri" w:eastAsia="Times New Roman" w:cs="Calibri"/>
          <w:kern w:val="0"/>
          <w:sz w:val="28"/>
          <w:szCs w:val="28"/>
          <w:u w:val="single"/>
          <w:lang w:eastAsia="en-GB"/>
          <w14:ligatures w14:val="none"/>
        </w:rPr>
        <w:t>Reserve ½ a cup of stock for the final step.</w:t>
      </w:r>
    </w:p>
    <w:p w:rsidRPr="00151D5E" w:rsidR="00DF2E11" w:rsidP="00593BCD" w:rsidRDefault="00DF2E11" w14:paraId="1D4F04B2" w14:textId="50CF5CB2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</w:pPr>
      <w:r w:rsidRPr="00151D5E" w:rsidR="00DF2E11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KEY STEP: Add the finishing ingredients (Parmesan, herbs, butter, </w:t>
      </w:r>
      <w:r w:rsidRPr="00151D5E" w:rsidR="18002C84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broccoli leaves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, </w:t>
      </w:r>
      <w:r w:rsidRPr="00151D5E" w:rsidR="00DF2E11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pepper and salt if needed). Stir vigorously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- this activates the starch and makes it super creamy. The excess liquid will evaporate quite quickly, so add more if you want a soupier risotto.</w:t>
      </w:r>
    </w:p>
    <w:p w:rsidRPr="00151D5E" w:rsidR="00DF2E11" w:rsidP="6B046149" w:rsidRDefault="00BC6C50" w14:paraId="544202AE" w14:textId="76678032">
      <w:pPr>
        <w:pStyle w:val="ListParagraph"/>
        <w:numPr>
          <w:ilvl w:val="0"/>
          <w:numId w:val="4"/>
        </w:numPr>
        <w:textAlignment w:val="baseline"/>
        <w:rPr>
          <w:rFonts w:ascii="Calibri" w:hAnsi="Calibri" w:eastAsia="Times New Roman" w:cs="Calibri"/>
          <w:kern w:val="0"/>
          <w:sz w:val="24"/>
          <w:szCs w:val="24"/>
          <w:lang w:eastAsia="en-GB"/>
          <w14:ligatures w14:val="none"/>
        </w:rPr>
      </w:pPr>
      <w:r w:rsidR="00BC6C50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Remove any required vegetarian serves</w:t>
      </w:r>
      <w:r w:rsidR="00EC1018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and add some sweet potato to them</w:t>
      </w:r>
      <w:r w:rsidR="00BC6C50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. 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Tip cooked sweet potato </w:t>
      </w:r>
      <w:r w:rsidR="00A1652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and bacon</w:t>
      </w:r>
      <w:r w:rsidR="00BC6C50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into the </w:t>
      </w:r>
      <w:r w:rsidR="00EC1018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remaining </w:t>
      </w:r>
      <w:r w:rsidRPr="00151D5E" w:rsidR="00593BCD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>risotto and mix carefully to prevent breaking up the sweet potato.</w:t>
      </w:r>
      <w:r w:rsidRPr="00151D5E" w:rsidR="00F56280">
        <w:rPr>
          <w:rFonts w:ascii="Calibri" w:hAnsi="Calibri" w:eastAsia="Times New Roman" w:cs="Calibri"/>
          <w:kern w:val="0"/>
          <w:sz w:val="28"/>
          <w:szCs w:val="28"/>
          <w:lang w:eastAsia="en-GB"/>
          <w14:ligatures w14:val="none"/>
        </w:rPr>
        <w:t xml:space="preserve"> Serve in individual bowls.</w:t>
      </w:r>
    </w:p>
    <w:p w:rsidRPr="00151D5E" w:rsidR="005B6DED" w:rsidP="00AC7092" w:rsidRDefault="005B6DED" w14:paraId="7259E3D9" w14:textId="66CA50AD">
      <w:pPr>
        <w:textAlignment w:val="baseline"/>
        <w:rPr>
          <w:rFonts w:ascii="Segoe UI" w:hAnsi="Segoe UI" w:eastAsia="Times New Roman" w:cs="Segoe UI"/>
          <w:kern w:val="0"/>
          <w:sz w:val="28"/>
          <w:szCs w:val="28"/>
          <w:lang w:eastAsia="en-GB"/>
          <w14:ligatures w14:val="none"/>
        </w:rPr>
      </w:pPr>
    </w:p>
    <w:p w:rsidR="00AB62F3" w:rsidRDefault="00AB62F3" w14:paraId="067380AD" w14:textId="77777777"/>
    <w:sectPr w:rsidR="00AB62F3" w:rsidSect="00AC7092">
      <w:pgSz w:w="11906" w:h="16838" w:orient="portrait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10B34"/>
    <w:multiLevelType w:val="hybridMultilevel"/>
    <w:tmpl w:val="F24E2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53CA"/>
    <w:multiLevelType w:val="multilevel"/>
    <w:tmpl w:val="6644B2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C318F3"/>
    <w:multiLevelType w:val="multilevel"/>
    <w:tmpl w:val="A344EC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4938425">
    <w:abstractNumId w:val="3"/>
  </w:num>
  <w:num w:numId="2" w16cid:durableId="1222518047">
    <w:abstractNumId w:val="2"/>
  </w:num>
  <w:num w:numId="3" w16cid:durableId="1653440099">
    <w:abstractNumId w:val="1"/>
  </w:num>
  <w:num w:numId="4" w16cid:durableId="3910067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70"/>
    <w:rsid w:val="000520F8"/>
    <w:rsid w:val="00077EC3"/>
    <w:rsid w:val="00125849"/>
    <w:rsid w:val="00151D5E"/>
    <w:rsid w:val="00282220"/>
    <w:rsid w:val="002C5F85"/>
    <w:rsid w:val="002E5D1F"/>
    <w:rsid w:val="005340F5"/>
    <w:rsid w:val="00593BCD"/>
    <w:rsid w:val="005B6DED"/>
    <w:rsid w:val="005C43A8"/>
    <w:rsid w:val="008028D6"/>
    <w:rsid w:val="00850BCD"/>
    <w:rsid w:val="00867E46"/>
    <w:rsid w:val="00870D28"/>
    <w:rsid w:val="00977A01"/>
    <w:rsid w:val="009B0D70"/>
    <w:rsid w:val="00A1652D"/>
    <w:rsid w:val="00A9588A"/>
    <w:rsid w:val="00AB62F3"/>
    <w:rsid w:val="00AC7092"/>
    <w:rsid w:val="00BC6C50"/>
    <w:rsid w:val="00DF2E11"/>
    <w:rsid w:val="00EC1018"/>
    <w:rsid w:val="00ED3890"/>
    <w:rsid w:val="00F03C2A"/>
    <w:rsid w:val="00F33DEC"/>
    <w:rsid w:val="00F56280"/>
    <w:rsid w:val="00F62D42"/>
    <w:rsid w:val="03F952DC"/>
    <w:rsid w:val="045654DF"/>
    <w:rsid w:val="07F29AB6"/>
    <w:rsid w:val="17BEC895"/>
    <w:rsid w:val="18002C84"/>
    <w:rsid w:val="1CFD918B"/>
    <w:rsid w:val="1DD44894"/>
    <w:rsid w:val="24C584E7"/>
    <w:rsid w:val="2A90E9A1"/>
    <w:rsid w:val="2D65AE86"/>
    <w:rsid w:val="32F5B813"/>
    <w:rsid w:val="3B006761"/>
    <w:rsid w:val="3EEEAF80"/>
    <w:rsid w:val="487BD0AF"/>
    <w:rsid w:val="55AC6A60"/>
    <w:rsid w:val="55B4CBDE"/>
    <w:rsid w:val="5E9CBD65"/>
    <w:rsid w:val="5FAD3731"/>
    <w:rsid w:val="6245E4F5"/>
    <w:rsid w:val="6A184600"/>
    <w:rsid w:val="6AA5CBD2"/>
    <w:rsid w:val="6B046149"/>
    <w:rsid w:val="70E1938C"/>
    <w:rsid w:val="7342BF6C"/>
    <w:rsid w:val="73CBADCD"/>
    <w:rsid w:val="7DE7152B"/>
    <w:rsid w:val="7FD98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E529F1"/>
  <w15:chartTrackingRefBased/>
  <w15:docId w15:val="{9C18FE30-4685-1E42-A075-AD3B95613E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C709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C709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C70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AC7092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C7092"/>
  </w:style>
  <w:style w:type="character" w:styleId="eop" w:customStyle="1">
    <w:name w:val="eop"/>
    <w:basedOn w:val="DefaultParagraphFont"/>
    <w:rsid w:val="00AC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Recipe template.dotx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Ashbrook</dc:creator>
  <keywords/>
  <dc:description/>
  <lastModifiedBy>ASHBROOK Sally [East Fremantle Primary School]</lastModifiedBy>
  <revision>11</revision>
  <lastPrinted>2025-05-22T02:28:00.0000000Z</lastPrinted>
  <dcterms:created xsi:type="dcterms:W3CDTF">2025-05-21T07:08:00.0000000Z</dcterms:created>
  <dcterms:modified xsi:type="dcterms:W3CDTF">2025-06-05T03:57:34.1428463Z</dcterms:modified>
</coreProperties>
</file>