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5C6894" w14:paraId="08E744F6" w14:textId="3FD1EEF2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Filipino Noodles (</w:t>
      </w:r>
      <w:proofErr w:type="spellStart"/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Pancit</w:t>
      </w:r>
      <w:proofErr w:type="spellEnd"/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 xml:space="preserve"> </w:t>
      </w:r>
      <w:proofErr w:type="spellStart"/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Bihon</w:t>
      </w:r>
      <w:proofErr w:type="spellEnd"/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)</w:t>
      </w:r>
    </w:p>
    <w:p w:rsidRPr="005C6894" w:rsidR="00AC7092" w:rsidP="00AC7092" w:rsidRDefault="00AC7092" w14:paraId="35E4F7C2" w14:textId="73C88703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5F7A0B" w:rsidR="00AC7092" w:rsidP="00AC7092" w:rsidRDefault="00AC7092" w14:paraId="2C0198A2" w14:textId="1CF30940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5F7A0B" w:rsidR="005C689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10 tastes</w:t>
      </w:r>
    </w:p>
    <w:p w:rsidRPr="005F7A0B" w:rsidR="00AC7092" w:rsidP="00AC7092" w:rsidRDefault="00AC7092" w14:paraId="182DA5E7" w14:textId="5F6BAF0A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5F7A0B" w:rsidR="005C689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adapted from a recipe by Brendan Pang</w:t>
      </w:r>
    </w:p>
    <w:p w:rsidRPr="005F7A0B" w:rsidR="00AC7092" w:rsidP="00AC7092" w:rsidRDefault="00AC7092" w14:paraId="4F7A9A81" w14:textId="43734F19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5F7A0B" w:rsidR="00CD329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Lion’s mane mushrooms, </w:t>
      </w:r>
      <w:r w:rsidRPr="005F7A0B" w:rsidR="005C689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spring onions, broccoli leaves, </w:t>
      </w:r>
      <w:proofErr w:type="spellStart"/>
      <w:r w:rsidRPr="005F7A0B" w:rsidR="00CD329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pa</w:t>
      </w:r>
      <w:r w:rsidRPr="005F7A0B" w:rsidR="005C689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k</w:t>
      </w:r>
      <w:proofErr w:type="spellEnd"/>
      <w:r w:rsidRPr="005F7A0B" w:rsidR="005C6894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choy, sweet potato leaves, Chinese cabbage.</w:t>
      </w:r>
    </w:p>
    <w:p w:rsidRPr="005F7A0B" w:rsidR="00AC7092" w:rsidP="00AC7092" w:rsidRDefault="00AC7092" w14:paraId="2D861D55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p w:rsidRPr="005F7A0B" w:rsidR="00AC7092" w:rsidP="5914D9C2" w:rsidRDefault="00AC7092" w14:paraId="22348120" w14:textId="53574603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5914D9C2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32"/>
          <w:szCs w:val="32"/>
          <w:lang w:eastAsia="en-GB"/>
          <w14:ligatures w14:val="none"/>
        </w:rPr>
        <w:t>Notes:</w:t>
      </w:r>
      <w:r w:rsidRPr="5914D9C2" w:rsidR="00AC709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5914D9C2" w:rsidR="5336526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In the </w:t>
      </w:r>
      <w:r w:rsidRPr="5914D9C2" w:rsidR="5336526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Philippines</w:t>
      </w:r>
      <w:r w:rsidRPr="5914D9C2" w:rsidR="5336526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this dish is commonly served at celebrations. </w:t>
      </w:r>
      <w:r w:rsidRPr="5914D9C2" w:rsidR="005C689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It is traditionally believed that the longer the </w:t>
      </w:r>
      <w:r w:rsidRPr="5914D9C2" w:rsidR="005C689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Pancit</w:t>
      </w:r>
      <w:r w:rsidRPr="5914D9C2" w:rsidR="005C6894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noodle, the longer your life will be.</w:t>
      </w:r>
    </w:p>
    <w:p w:rsidRPr="005F7A0B" w:rsidR="00AC7092" w:rsidP="00AC7092" w:rsidRDefault="00AC7092" w14:paraId="534A65FE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5F7A0B" w:rsidR="00AC7092" w:rsidTr="00AC7092" w14:paraId="41203B2C" w14:textId="77777777">
        <w:trPr>
          <w:trHeight w:val="2047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F7A0B" w:rsidR="00AC7092" w:rsidP="00AC7092" w:rsidRDefault="00AC7092" w14:paraId="6837920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5F7A0B" w:rsidR="00AC7092" w:rsidP="00AC7092" w:rsidRDefault="00CD3292" w14:paraId="36EAA8DB" w14:textId="7279248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:rsidRPr="005F7A0B" w:rsidR="00CD3292" w:rsidP="00AC7092" w:rsidRDefault="00CD3292" w14:paraId="03C974C3" w14:textId="3DEE9A3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Knife</w:t>
            </w:r>
          </w:p>
          <w:p w:rsidRPr="005F7A0B" w:rsidR="00CD3292" w:rsidP="00AC7092" w:rsidRDefault="00CD3292" w14:paraId="79A6C1EA" w14:textId="3589E06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Peeler</w:t>
            </w:r>
          </w:p>
          <w:p w:rsidRPr="005F7A0B" w:rsidR="00CD3292" w:rsidP="00AC7092" w:rsidRDefault="00CD3292" w14:paraId="7DBC30D9" w14:textId="0322865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Julienne grater</w:t>
            </w:r>
          </w:p>
          <w:p w:rsidRPr="005F7A0B" w:rsidR="00C36918" w:rsidP="00AC7092" w:rsidRDefault="00B85F20" w14:paraId="75B64BCA" w14:textId="2B94A00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</w:t>
            </w:r>
            <w:r w:rsidRPr="005F7A0B" w:rsidR="00C36918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cissors</w:t>
            </w:r>
          </w:p>
          <w:p w:rsidRPr="005F7A0B" w:rsidR="00CD3292" w:rsidP="00AC7092" w:rsidRDefault="00CD3292" w14:paraId="2C6DBC45" w14:textId="5B3964D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5F7A0B" w:rsidR="00CD3292" w:rsidP="00AC7092" w:rsidRDefault="00C36918" w14:paraId="554D8185" w14:textId="5FF4731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4 </w:t>
            </w:r>
            <w:r w:rsidRPr="005F7A0B" w:rsidR="00CD32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Small </w:t>
            </w: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mixing </w:t>
            </w:r>
            <w:r w:rsidRPr="005F7A0B" w:rsidR="00CD32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bowl</w:t>
            </w: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</w:t>
            </w:r>
          </w:p>
          <w:p w:rsidRPr="005F7A0B" w:rsidR="00CD3292" w:rsidP="00AC7092" w:rsidRDefault="00CD3292" w14:paraId="3CACEF3F" w14:textId="5505B85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Measuring jug </w:t>
            </w:r>
          </w:p>
          <w:p w:rsidRPr="005F7A0B" w:rsidR="00CD3292" w:rsidP="00AC7092" w:rsidRDefault="00CD3292" w14:paraId="2A6289FB" w14:textId="1FFA947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Dessert spoon</w:t>
            </w:r>
          </w:p>
          <w:p w:rsidRPr="005F7A0B" w:rsidR="00CD3292" w:rsidP="00AC7092" w:rsidRDefault="00CD3292" w14:paraId="676BF94A" w14:textId="0E5F86E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Onion chopper</w:t>
            </w:r>
          </w:p>
          <w:p w:rsidRPr="005F7A0B" w:rsidR="00CD3292" w:rsidP="00AC7092" w:rsidRDefault="00CD3292" w14:paraId="22670258" w14:textId="0B92F69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Wok</w:t>
            </w:r>
          </w:p>
          <w:p w:rsidRPr="005F7A0B" w:rsidR="00CD3292" w:rsidP="00AC7092" w:rsidRDefault="00CD3292" w14:paraId="59155330" w14:textId="6044CE4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5F7A0B" w:rsidR="00D66812" w:rsidP="00AC7092" w:rsidRDefault="00D66812" w14:paraId="7317914F" w14:textId="6C6FF58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Tongs</w:t>
            </w:r>
          </w:p>
          <w:p w:rsidRPr="005F7A0B" w:rsidR="00CD3292" w:rsidP="00AC7092" w:rsidRDefault="00CD3292" w14:paraId="2B282CE6" w14:textId="289483A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Serving dish</w:t>
            </w:r>
            <w:r w:rsidRPr="005F7A0B" w:rsidR="00D6681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es</w:t>
            </w:r>
          </w:p>
          <w:p w:rsidRPr="005F7A0B" w:rsidR="00CD3292" w:rsidP="00AC7092" w:rsidRDefault="00CD3292" w14:paraId="5DF3C8C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Pr="005F7A0B" w:rsidR="00AC7092" w:rsidP="00AC7092" w:rsidRDefault="00AC7092" w14:paraId="635CB2D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5F7A0B" w:rsidR="00AC7092" w:rsidP="00AC7092" w:rsidRDefault="00AC7092" w14:paraId="764702A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5F7A0B" w:rsidR="00AC7092" w:rsidP="00AC7092" w:rsidRDefault="00CD3292" w14:paraId="484B706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Sauce</w:t>
            </w:r>
          </w:p>
          <w:p w:rsidRPr="005F7A0B" w:rsidR="00CD3292" w:rsidP="00AC7092" w:rsidRDefault="00CD3292" w14:paraId="3C76E11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cups stock</w:t>
            </w:r>
          </w:p>
          <w:p w:rsidRPr="005F7A0B" w:rsidR="00CD3292" w:rsidP="00AC7092" w:rsidRDefault="00CD3292" w14:paraId="602A508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tablespoons soy sauce</w:t>
            </w:r>
          </w:p>
          <w:p w:rsidRPr="005F7A0B" w:rsidR="00CD3292" w:rsidP="00AC7092" w:rsidRDefault="00CD3292" w14:paraId="506F0B9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tablespoon oyster sauce</w:t>
            </w:r>
          </w:p>
          <w:p w:rsidRPr="005F7A0B" w:rsidR="00CD3292" w:rsidP="00AC7092" w:rsidRDefault="00CD3292" w14:paraId="674C4FD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tablespoon dark soy sauce</w:t>
            </w:r>
          </w:p>
          <w:p w:rsidRPr="005F7A0B" w:rsidR="00CD3292" w:rsidP="00AC7092" w:rsidRDefault="00CD3292" w14:paraId="58E087F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sugar</w:t>
            </w:r>
          </w:p>
          <w:p w:rsidRPr="005F7A0B" w:rsidR="00CD3292" w:rsidP="00AC7092" w:rsidRDefault="00CD3292" w14:paraId="1F53DDE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Stir Fry</w:t>
            </w:r>
          </w:p>
          <w:p w:rsidRPr="005F7A0B" w:rsidR="00CD3292" w:rsidP="00AC7092" w:rsidRDefault="00CD3292" w14:paraId="53AA6557" w14:textId="280B0A5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150g pork mince (optional)</w:t>
            </w:r>
          </w:p>
          <w:p w:rsidRPr="005F7A0B" w:rsidR="00CD3292" w:rsidP="00AC7092" w:rsidRDefault="00CD3292" w14:paraId="661C0533" w14:textId="746DBC9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tablespoon vegetable oil</w:t>
            </w:r>
          </w:p>
          <w:p w:rsidRPr="005F7A0B" w:rsidR="00CD3292" w:rsidP="00AC7092" w:rsidRDefault="00CD3292" w14:paraId="53EBEE6A" w14:textId="1083078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teaspoon garlic paste</w:t>
            </w:r>
          </w:p>
          <w:p w:rsidRPr="005F7A0B" w:rsidR="00CD3292" w:rsidP="00AC7092" w:rsidRDefault="00CD3292" w14:paraId="537453D9" w14:textId="24FF2C0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onion, finely chopped</w:t>
            </w:r>
          </w:p>
          <w:p w:rsidRPr="005F7A0B" w:rsidR="00CD3292" w:rsidP="00AC7092" w:rsidRDefault="00CD3292" w14:paraId="06A24210" w14:textId="2DF709A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large handful of broccoli leaves</w:t>
            </w:r>
          </w:p>
          <w:p w:rsidRPr="005F7A0B" w:rsidR="00CD3292" w:rsidP="00AC7092" w:rsidRDefault="00CD3292" w14:paraId="7E1596E9" w14:textId="02D0862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large handful of sweet potato leaves</w:t>
            </w:r>
          </w:p>
          <w:p w:rsidRPr="005F7A0B" w:rsidR="00CD3292" w:rsidP="00AC7092" w:rsidRDefault="00CD3292" w14:paraId="2F2BCABF" w14:textId="4C4CD4C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1 </w:t>
            </w:r>
            <w:proofErr w:type="spellStart"/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pak</w:t>
            </w:r>
            <w:proofErr w:type="spellEnd"/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choy</w:t>
            </w:r>
          </w:p>
          <w:p w:rsidRPr="005F7A0B" w:rsidR="00CD3292" w:rsidP="00AC7092" w:rsidRDefault="00CD3292" w14:paraId="2E0D696C" w14:textId="55F5256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handful Chinese cabbage leaves</w:t>
            </w:r>
          </w:p>
          <w:p w:rsidRPr="005F7A0B" w:rsidR="00CD3292" w:rsidP="00AC7092" w:rsidRDefault="00CD3292" w14:paraId="51CC8C7F" w14:textId="285CFFC0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portion Lion’s mane mushrooms</w:t>
            </w:r>
          </w:p>
          <w:p w:rsidR="00CD3292" w:rsidP="00AC7092" w:rsidRDefault="00CD3292" w14:paraId="3D9155A7" w14:textId="5FD6664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carrot</w:t>
            </w:r>
          </w:p>
          <w:p w:rsidRPr="005F7A0B" w:rsidR="00565C41" w:rsidP="00AC7092" w:rsidRDefault="00565C41" w14:paraId="7231A97F" w14:textId="466859E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200</w:t>
            </w:r>
            <w:r w:rsidR="00C32CDD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g dried vermicelli rice noodles</w:t>
            </w:r>
          </w:p>
          <w:p w:rsidRPr="005F7A0B" w:rsidR="00C36918" w:rsidP="00AC7092" w:rsidRDefault="00C36918" w14:paraId="4B68A14C" w14:textId="6F2E1E8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F7A0B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 spring onions</w:t>
            </w:r>
          </w:p>
          <w:p w:rsidRPr="005F7A0B" w:rsidR="00CD3292" w:rsidP="00AC7092" w:rsidRDefault="00CD3292" w14:paraId="1D3CD0BA" w14:textId="1A678A9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Pr="005F7A0B" w:rsidR="00AC7092" w:rsidP="00AC7092" w:rsidRDefault="00AC7092" w14:paraId="0C8AEB64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5F7A0B" w:rsidR="00AC7092" w:rsidP="00AC7092" w:rsidRDefault="00AC7092" w14:paraId="48751E17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5F7A0B" w:rsidR="00AC7092" w:rsidP="00D66812" w:rsidRDefault="00C36918" w14:paraId="50102C20" w14:textId="0A931B97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Prepare stock by adding 1 teaspoon stock powder to 500ml boiling water. Add the sauces and sugar and </w:t>
      </w:r>
      <w:proofErr w:type="gramStart"/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mix together</w:t>
      </w:r>
      <w:proofErr w:type="gramEnd"/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. Set aside.</w:t>
      </w:r>
    </w:p>
    <w:p w:rsidRPr="005F7A0B" w:rsidR="00C36918" w:rsidP="5914D9C2" w:rsidRDefault="00C36918" w14:paraId="1C4C66C8" w14:textId="67C36DC5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5914D9C2" w:rsidR="00C3691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Prepare vegetables- use chopping machine to chop onions</w:t>
      </w:r>
      <w:r w:rsidRPr="5914D9C2" w:rsidR="0041493D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. </w:t>
      </w:r>
      <w:r w:rsidRPr="5914D9C2" w:rsidR="00443A2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Place in a small bowl. </w:t>
      </w:r>
      <w:r w:rsidRPr="5914D9C2" w:rsidR="0041493D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T</w:t>
      </w:r>
      <w:r w:rsidRPr="5914D9C2" w:rsidR="00C3691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ear </w:t>
      </w:r>
      <w:r w:rsidRPr="5914D9C2" w:rsidR="72B680D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m</w:t>
      </w:r>
      <w:r w:rsidRPr="5914D9C2" w:rsidR="00C3691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ushrooms into bite </w:t>
      </w:r>
      <w:r w:rsidRPr="5914D9C2" w:rsidR="00C3691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sized pieces.</w:t>
      </w:r>
      <w:r w:rsidRPr="5914D9C2" w:rsidR="08EB9280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Cut or tear all the leaves, removing any tough stalks.</w:t>
      </w:r>
      <w:r w:rsidRPr="5914D9C2" w:rsidR="00C3691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lastRenderedPageBreak/>
        <w:t xml:space="preserve"> Peel carrot and grate using the Julienne grater. </w:t>
      </w:r>
      <w:r w:rsidRPr="5914D9C2" w:rsidR="00443A2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Place </w:t>
      </w:r>
      <w:r w:rsidRPr="5914D9C2" w:rsidR="69D6B7DF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carrot and leaves </w:t>
      </w:r>
      <w:r w:rsidRPr="5914D9C2" w:rsidR="00443A2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into bowl. </w:t>
      </w:r>
      <w:r w:rsidRPr="5914D9C2" w:rsidR="00C36918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Cut spring onions into small pieces using scissors or a knife.</w:t>
      </w:r>
      <w:r w:rsidRPr="5914D9C2" w:rsidR="3F5C21CF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Place in a </w:t>
      </w:r>
      <w:r w:rsidRPr="5914D9C2" w:rsidR="3F5C21CF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separate</w:t>
      </w:r>
      <w:r w:rsidRPr="5914D9C2" w:rsidR="3F5C21CF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bowl.</w:t>
      </w:r>
    </w:p>
    <w:p w:rsidRPr="005F7A0B" w:rsidR="00C36918" w:rsidP="00D66812" w:rsidRDefault="00C36918" w14:paraId="1189120C" w14:textId="649497B5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Add ½ tablespoon oil to the wok and cook pork over a high heat until sealed and golden. Remove from the wok and set aside.</w:t>
      </w:r>
    </w:p>
    <w:p w:rsidRPr="005F7A0B" w:rsidR="00C36918" w:rsidP="00D66812" w:rsidRDefault="00C36918" w14:paraId="3E3D2BF3" w14:textId="687D8459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Add ½ tablespoon oil and cook onion and garlic over a high heat </w:t>
      </w:r>
      <w:r w:rsidRPr="005F7A0B" w:rsidR="00D6681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for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1 </w:t>
      </w:r>
      <w:r w:rsidRPr="005F7A0B" w:rsidR="00D6681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minute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. Add mushrooms and cook </w:t>
      </w:r>
      <w:r w:rsidRPr="005F7A0B" w:rsidR="00D6681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briefly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, then add </w:t>
      </w:r>
      <w:r w:rsidRPr="005F7A0B" w:rsidR="00D6681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remaining vegetables (except for the spring onions). Cook for another minute. </w:t>
      </w:r>
    </w:p>
    <w:p w:rsidRPr="005F7A0B" w:rsidR="00D66812" w:rsidP="5914D9C2" w:rsidRDefault="00D66812" w14:paraId="0A8A3E08" w14:textId="27F32661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5914D9C2" w:rsidR="00D6681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Pour in the stock/sauce mixture. </w:t>
      </w:r>
      <w:r w:rsidRPr="5914D9C2" w:rsidR="2F183BF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A</w:t>
      </w:r>
      <w:r w:rsidRPr="5914D9C2" w:rsidR="00D6681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dd </w:t>
      </w:r>
      <w:r w:rsidRPr="5914D9C2" w:rsidR="015D4DE3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noodles </w:t>
      </w:r>
      <w:r w:rsidRPr="5914D9C2" w:rsidR="00D6681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directly to the sauce</w:t>
      </w:r>
      <w:r w:rsidRPr="5914D9C2" w:rsidR="03882B6C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, pushing them under the liquid with tongs.</w:t>
      </w:r>
      <w:r w:rsidRPr="5914D9C2" w:rsidR="00D6681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 xml:space="preserve"> </w:t>
      </w:r>
      <w:r w:rsidRPr="5914D9C2" w:rsidR="5F143DEA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G</w:t>
      </w:r>
      <w:r w:rsidRPr="5914D9C2" w:rsidR="00D66812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ently separate the strands as they soften.</w:t>
      </w:r>
    </w:p>
    <w:p w:rsidRPr="005F7A0B" w:rsidR="00D66812" w:rsidP="00D66812" w:rsidRDefault="00D66812" w14:paraId="573B707D" w14:textId="281CEE4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Cover and cook over a medium heat </w:t>
      </w:r>
      <w:r w:rsidRPr="005F7A0B" w:rsidR="00E55F1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for 2-3 minutes </w:t>
      </w: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until the noodles are tender and have absorbed the sauce.</w:t>
      </w:r>
    </w:p>
    <w:p w:rsidRPr="005F7A0B" w:rsidR="00D66812" w:rsidP="00D66812" w:rsidRDefault="00D66812" w14:paraId="10B80FCB" w14:textId="736CB5C3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5F7A0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Return pork to the wok along with the spring onion and a little black pepper. Toss everything together and serve.</w:t>
      </w:r>
    </w:p>
    <w:p w:rsidRPr="00173EC9" w:rsidR="00C36918" w:rsidP="00AC7092" w:rsidRDefault="00C36918" w14:paraId="2C8AA627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p w:rsidRPr="00173EC9" w:rsidR="00AC7092" w:rsidP="00AC7092" w:rsidRDefault="00AC7092" w14:paraId="1779A450" w14:textId="77777777">
      <w:pPr>
        <w:textAlignment w:val="baseline"/>
        <w:rPr>
          <w:rFonts w:ascii="Segoe UI" w:hAnsi="Segoe UI" w:eastAsia="Times New Roman" w:cs="Segoe UI"/>
          <w:kern w:val="0"/>
          <w:sz w:val="28"/>
          <w:szCs w:val="28"/>
          <w:lang w:eastAsia="en-GB"/>
          <w14:ligatures w14:val="none"/>
        </w:rPr>
      </w:pPr>
      <w:r w:rsidRPr="00173EC9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 </w:t>
      </w:r>
    </w:p>
    <w:p w:rsidRPr="00173EC9" w:rsidR="00AB62F3" w:rsidRDefault="00AB62F3" w14:paraId="30A15EFD" w14:textId="77777777">
      <w:pPr>
        <w:rPr>
          <w:sz w:val="28"/>
          <w:szCs w:val="28"/>
        </w:rPr>
      </w:pPr>
    </w:p>
    <w:sectPr w:rsidRPr="00173EC9" w:rsidR="00AB62F3" w:rsidSect="00AC7092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282"/>
    <w:multiLevelType w:val="hybridMultilevel"/>
    <w:tmpl w:val="19A05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22553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94"/>
    <w:rsid w:val="00077EC3"/>
    <w:rsid w:val="00125849"/>
    <w:rsid w:val="00173EC9"/>
    <w:rsid w:val="00282220"/>
    <w:rsid w:val="0041493D"/>
    <w:rsid w:val="00432DD9"/>
    <w:rsid w:val="00443A23"/>
    <w:rsid w:val="005340F5"/>
    <w:rsid w:val="00565C41"/>
    <w:rsid w:val="005C6894"/>
    <w:rsid w:val="005F7A0B"/>
    <w:rsid w:val="00651FD4"/>
    <w:rsid w:val="00850BCD"/>
    <w:rsid w:val="00867E46"/>
    <w:rsid w:val="00977A01"/>
    <w:rsid w:val="00AB62F3"/>
    <w:rsid w:val="00AC7092"/>
    <w:rsid w:val="00B85F20"/>
    <w:rsid w:val="00C32CDD"/>
    <w:rsid w:val="00C36918"/>
    <w:rsid w:val="00CD3292"/>
    <w:rsid w:val="00D66812"/>
    <w:rsid w:val="00E55F16"/>
    <w:rsid w:val="00F03C2A"/>
    <w:rsid w:val="015D4DE3"/>
    <w:rsid w:val="03882B6C"/>
    <w:rsid w:val="089DD590"/>
    <w:rsid w:val="08EB9280"/>
    <w:rsid w:val="2347E134"/>
    <w:rsid w:val="2F183BF2"/>
    <w:rsid w:val="36AAAED7"/>
    <w:rsid w:val="3F5C21CF"/>
    <w:rsid w:val="3FBE50DA"/>
    <w:rsid w:val="436F1015"/>
    <w:rsid w:val="53365264"/>
    <w:rsid w:val="5914D9C2"/>
    <w:rsid w:val="5F143DEA"/>
    <w:rsid w:val="69D6B7DF"/>
    <w:rsid w:val="72B680DC"/>
    <w:rsid w:val="7AD28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9C2B2"/>
  <w15:chartTrackingRefBased/>
  <w15:docId w15:val="{7599992B-421B-C143-B4FF-458F8254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10</revision>
  <lastPrinted>2025-06-03T05:49:00.0000000Z</lastPrinted>
  <dcterms:created xsi:type="dcterms:W3CDTF">2025-06-03T03:43:00.0000000Z</dcterms:created>
  <dcterms:modified xsi:type="dcterms:W3CDTF">2025-06-05T03:48:07.5367188Z</dcterms:modified>
</coreProperties>
</file>