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4020E5" w14:paraId="1AD33F85" w14:textId="0E2DF3B1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Tropical Rice Pudding</w:t>
      </w:r>
    </w:p>
    <w:p w:rsidRPr="004020E5" w:rsidR="00AC7092" w:rsidP="00AC7092" w:rsidRDefault="00AC7092" w14:paraId="583C2406" w14:textId="12934D22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4A5BF5" w:rsidR="00AC7092" w:rsidP="00AC7092" w:rsidRDefault="00AC7092" w14:paraId="04F962BD" w14:textId="20BA640F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4A5BF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  <w:r w:rsidRPr="004A5BF5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4A5BF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4A5BF5" w:rsidR="004020E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40 tastes</w:t>
      </w:r>
    </w:p>
    <w:p w:rsidRPr="004A5BF5" w:rsidR="00AC7092" w:rsidP="00AC7092" w:rsidRDefault="00AC7092" w14:paraId="3563B51A" w14:textId="0BBDF3EC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4A5BF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  <w:r w:rsidRPr="004A5BF5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Recipe source:</w:t>
      </w:r>
      <w:r w:rsidRPr="004A5BF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4A5BF5" w:rsidR="004020E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adapted from everydaygourmet.tv</w:t>
      </w:r>
    </w:p>
    <w:p w:rsidRPr="004A5BF5" w:rsidR="00AC7092" w:rsidP="01B81735" w:rsidRDefault="00AC7092" w14:paraId="67325EF1" w14:textId="5E45D0AD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01B81735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32"/>
          <w:szCs w:val="32"/>
          <w:lang w:eastAsia="en-GB"/>
          <w14:ligatures w14:val="none"/>
        </w:rPr>
        <w:t> Fresh from the garden:</w:t>
      </w:r>
      <w:r w:rsidRPr="01B81735" w:rsidR="00AC709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  </w:t>
      </w:r>
      <w:r w:rsidRPr="01B81735" w:rsidR="004020E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banana</w:t>
      </w:r>
    </w:p>
    <w:p w:rsidRPr="004A5BF5" w:rsidR="00AC7092" w:rsidP="00AC7092" w:rsidRDefault="00AC7092" w14:paraId="1BD150DA" w14:textId="180C08CD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4A5BF5">
        <w:rPr>
          <w:rFonts w:eastAsia="Times New Roman" w:cs="Calibr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4A5BF5" w:rsidR="00AC7092" w:rsidTr="4F608EBA" w14:paraId="7A59B6EC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4A5BF5" w:rsidR="00AC7092" w:rsidP="00AC7092" w:rsidRDefault="00AC7092" w14:paraId="48177A2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4A5BF5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4A5BF5" w:rsidR="004020E5" w:rsidP="00AC7092" w:rsidRDefault="00AC7092" w14:paraId="204FC4F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  <w:r w:rsidRPr="004A5BF5" w:rsidR="004020E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Measuring jug</w:t>
            </w:r>
          </w:p>
          <w:p w:rsidRPr="004A5BF5" w:rsidR="004020E5" w:rsidP="00AC7092" w:rsidRDefault="004020E5" w14:paraId="6B2C09DD" w14:textId="2DE0B9F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Scales</w:t>
            </w:r>
          </w:p>
          <w:p w:rsidRPr="004A5BF5" w:rsidR="004020E5" w:rsidP="00AC7092" w:rsidRDefault="004020E5" w14:paraId="272F5611" w14:textId="26CA50F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Large non</w:t>
            </w:r>
            <w:r w:rsidRPr="004A5BF5" w:rsidR="00A35CF6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-</w:t>
            </w: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stick saucepan</w:t>
            </w:r>
          </w:p>
          <w:p w:rsidRPr="004A5BF5" w:rsidR="004020E5" w:rsidP="00AC7092" w:rsidRDefault="004020E5" w14:paraId="3DD9552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Wooden spoon</w:t>
            </w:r>
          </w:p>
          <w:p w:rsidRPr="004A5BF5" w:rsidR="004020E5" w:rsidP="00AC7092" w:rsidRDefault="004020E5" w14:paraId="43FE8C90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Chopping boards</w:t>
            </w:r>
          </w:p>
          <w:p w:rsidRPr="004A5BF5" w:rsidR="004020E5" w:rsidP="00AC7092" w:rsidRDefault="004020E5" w14:paraId="24F392D6" w14:textId="0CB39B2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Knives</w:t>
            </w:r>
          </w:p>
          <w:p w:rsidRPr="004A5BF5" w:rsidR="004020E5" w:rsidP="00AC7092" w:rsidRDefault="004020E5" w14:paraId="35462BC8" w14:textId="4301028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Medium frypan</w:t>
            </w:r>
          </w:p>
          <w:p w:rsidRPr="004A5BF5" w:rsidR="004020E5" w:rsidP="00AC7092" w:rsidRDefault="004020E5" w14:paraId="7FCDDD0C" w14:textId="731CDDC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Tongs/spatula</w:t>
            </w:r>
          </w:p>
          <w:p w:rsidRPr="004A5BF5" w:rsidR="004020E5" w:rsidP="00AC7092" w:rsidRDefault="004020E5" w14:paraId="4D99C67C" w14:textId="0656B24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Serving cups</w:t>
            </w:r>
          </w:p>
          <w:p w:rsidRPr="004A5BF5" w:rsidR="004020E5" w:rsidP="01B81735" w:rsidRDefault="004020E5" w14:textId="1CAAAA8C" w14:paraId="47B55A5F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01B81735" w:rsidR="004020E5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Tray</w:t>
            </w:r>
          </w:p>
          <w:p w:rsidRPr="004A5BF5" w:rsidR="00AC7092" w:rsidP="00AC7092" w:rsidRDefault="00AC7092" w14:paraId="1358B732" w14:textId="3E3D262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4A5BF5" w:rsidR="00AC7092" w:rsidP="00AC7092" w:rsidRDefault="00AC7092" w14:paraId="4D78B3F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4A5BF5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4A5BF5" w:rsidR="004020E5" w:rsidP="01B81735" w:rsidRDefault="004020E5" w14:paraId="47186B8E" w14:textId="2C3432F3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01B81735" w:rsidR="3371D86F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500</w:t>
            </w:r>
            <w:r w:rsidRPr="01B81735" w:rsidR="004020E5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ml water</w:t>
            </w:r>
          </w:p>
          <w:p w:rsidRPr="004A5BF5" w:rsidR="00AC7092" w:rsidP="4F608EBA" w:rsidRDefault="004020E5" w14:paraId="4288E5D5" w14:textId="3C2750E6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4F608EBA" w:rsidR="1316755F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  <w:r w:rsidRPr="4F608EBA" w:rsidR="004020E5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00ml milk</w:t>
            </w:r>
          </w:p>
          <w:p w:rsidRPr="004A5BF5" w:rsidR="004020E5" w:rsidP="00AC7092" w:rsidRDefault="004020E5" w14:paraId="55F65483" w14:textId="7A46B31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4A5BF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cinnamon stick</w:t>
            </w:r>
          </w:p>
          <w:p w:rsidRPr="004A5BF5" w:rsidR="004020E5" w:rsidP="4F608EBA" w:rsidRDefault="004020E5" w14:paraId="2896254B" w14:textId="3227BDD1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4F608EBA" w:rsidR="41D74AE0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44</w:t>
            </w:r>
            <w:r w:rsidRPr="4F608EBA" w:rsidR="004020E5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0g risotto rice</w:t>
            </w:r>
          </w:p>
          <w:p w:rsidRPr="004A5BF5" w:rsidR="004020E5" w:rsidP="4F608EBA" w:rsidRDefault="004020E5" w14:paraId="5CDCF96F" w14:textId="53CCD877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4F608EBA" w:rsidR="4DB287FA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250</w:t>
            </w:r>
            <w:r w:rsidRPr="4F608EBA" w:rsidR="004020E5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g caster sugar</w:t>
            </w:r>
          </w:p>
          <w:p w:rsidRPr="004A5BF5" w:rsidR="004020E5" w:rsidP="4F608EBA" w:rsidRDefault="004020E5" w14:paraId="79797382" w14:textId="08562662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4F608EBA" w:rsidR="14A49093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  <w:r w:rsidRPr="4F608EBA" w:rsidR="004020E5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00ml coconut milk</w:t>
            </w:r>
          </w:p>
          <w:p w:rsidRPr="004A5BF5" w:rsidR="004020E5" w:rsidP="4F608EBA" w:rsidRDefault="004020E5" w14:paraId="7CE9B668" w14:textId="49385574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4F608EBA" w:rsidR="28C71D55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8</w:t>
            </w:r>
            <w:r w:rsidRPr="4F608EBA" w:rsidR="004020E5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0g shredded coconut</w:t>
            </w:r>
          </w:p>
          <w:p w:rsidRPr="004A5BF5" w:rsidR="004020E5" w:rsidP="01B81735" w:rsidRDefault="00A35CF6" w14:paraId="6E69005B" w14:textId="67B16272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color w:val="auto"/>
                <w:kern w:val="0"/>
                <w:sz w:val="32"/>
                <w:szCs w:val="32"/>
                <w:lang w:eastAsia="en-GB"/>
                <w14:ligatures w14:val="none"/>
              </w:rPr>
            </w:pPr>
            <w:r w:rsidRPr="01B81735" w:rsidR="00A35CF6">
              <w:rPr>
                <w:rFonts w:ascii="Aptos Display" w:hAnsi="Aptos Display" w:eastAsia="Times New Roman" w:cs="Times New Roman" w:asciiTheme="majorAscii" w:hAnsiTheme="majorAscii"/>
                <w:color w:val="auto"/>
                <w:kern w:val="0"/>
                <w:sz w:val="32"/>
                <w:szCs w:val="32"/>
                <w:lang w:eastAsia="en-GB"/>
                <w14:ligatures w14:val="none"/>
              </w:rPr>
              <w:t>2</w:t>
            </w:r>
            <w:r w:rsidRPr="01B81735" w:rsidR="5C2FF061">
              <w:rPr>
                <w:rFonts w:ascii="Aptos Display" w:hAnsi="Aptos Display" w:eastAsia="Times New Roman" w:cs="Times New Roman" w:asciiTheme="majorAscii" w:hAnsiTheme="majorAscii"/>
                <w:color w:val="auto"/>
                <w:kern w:val="0"/>
                <w:sz w:val="32"/>
                <w:szCs w:val="32"/>
                <w:lang w:eastAsia="en-GB"/>
                <w14:ligatures w14:val="none"/>
              </w:rPr>
              <w:t xml:space="preserve">50g </w:t>
            </w:r>
            <w:r w:rsidRPr="01B81735" w:rsidR="004020E5">
              <w:rPr>
                <w:rFonts w:ascii="Aptos Display" w:hAnsi="Aptos Display" w:eastAsia="Times New Roman" w:cs="Times New Roman" w:asciiTheme="majorAscii" w:hAnsiTheme="majorAscii"/>
                <w:color w:val="auto"/>
                <w:kern w:val="0"/>
                <w:sz w:val="32"/>
                <w:szCs w:val="32"/>
                <w:lang w:eastAsia="en-GB"/>
                <w14:ligatures w14:val="none"/>
              </w:rPr>
              <w:t>small school grown bananas</w:t>
            </w:r>
          </w:p>
          <w:p w:rsidRPr="004A5BF5" w:rsidR="004020E5" w:rsidP="01B81735" w:rsidRDefault="004020E5" w14:paraId="7D1050A9" w14:textId="2A95F5EF" w14:noSpellErr="1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color w:val="auto"/>
                <w:kern w:val="0"/>
                <w:sz w:val="32"/>
                <w:szCs w:val="32"/>
                <w:lang w:eastAsia="en-GB"/>
                <w14:ligatures w14:val="none"/>
              </w:rPr>
            </w:pPr>
            <w:r w:rsidRPr="01B81735" w:rsidR="004020E5">
              <w:rPr>
                <w:rFonts w:ascii="Aptos Display" w:hAnsi="Aptos Display" w:eastAsia="Times New Roman" w:cs="Times New Roman" w:asciiTheme="majorAscii" w:hAnsiTheme="majorAscii"/>
                <w:color w:val="auto"/>
                <w:kern w:val="0"/>
                <w:sz w:val="32"/>
                <w:szCs w:val="32"/>
                <w:lang w:eastAsia="en-GB"/>
                <w14:ligatures w14:val="none"/>
              </w:rPr>
              <w:t>2 teaspoons coconut oil</w:t>
            </w:r>
          </w:p>
          <w:p w:rsidRPr="004A5BF5" w:rsidR="004020E5" w:rsidP="01B81735" w:rsidRDefault="004020E5" w14:paraId="5AF14333" w14:textId="48EF74A2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color w:val="auto" w:themeColor="text1"/>
                <w:kern w:val="0"/>
                <w:sz w:val="32"/>
                <w:szCs w:val="32"/>
                <w:lang w:eastAsia="en-GB"/>
                <w14:ligatures w14:val="none"/>
              </w:rPr>
            </w:pPr>
            <w:r w:rsidRPr="01B81735" w:rsidR="43DCE80A">
              <w:rPr>
                <w:rFonts w:ascii="Aptos Display" w:hAnsi="Aptos Display" w:eastAsia="Times New Roman" w:cs="Times New Roman" w:asciiTheme="majorAscii" w:hAnsiTheme="majorAscii"/>
                <w:color w:val="auto"/>
                <w:kern w:val="0"/>
                <w:sz w:val="32"/>
                <w:szCs w:val="32"/>
                <w:lang w:eastAsia="en-GB"/>
                <w14:ligatures w14:val="none"/>
              </w:rPr>
              <w:t>20</w:t>
            </w:r>
            <w:r w:rsidRPr="01B81735" w:rsidR="004020E5">
              <w:rPr>
                <w:rFonts w:ascii="Aptos Display" w:hAnsi="Aptos Display" w:eastAsia="Times New Roman" w:cs="Times New Roman" w:asciiTheme="majorAscii" w:hAnsiTheme="majorAscii"/>
                <w:color w:val="auto"/>
                <w:kern w:val="0"/>
                <w:sz w:val="32"/>
                <w:szCs w:val="32"/>
                <w:lang w:eastAsia="en-GB"/>
                <w14:ligatures w14:val="none"/>
              </w:rPr>
              <w:t>0g passionfruit pulp</w:t>
            </w:r>
          </w:p>
          <w:p w:rsidRPr="004A5BF5" w:rsidR="004020E5" w:rsidP="01B81735" w:rsidRDefault="004020E5" w14:paraId="2A9D9494" w14:textId="6D4C57AA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color w:val="000000" w:themeColor="text1"/>
                <w:kern w:val="0"/>
                <w:sz w:val="32"/>
                <w:szCs w:val="32"/>
                <w:lang w:eastAsia="en-GB"/>
                <w14:ligatures w14:val="none"/>
              </w:rPr>
            </w:pPr>
            <w:r w:rsidRPr="01B81735" w:rsidR="3970EAD2">
              <w:rPr>
                <w:rFonts w:ascii="Aptos Display" w:hAnsi="Aptos Display" w:eastAsia="Times New Roman" w:cs="Times New Roman" w:asciiTheme="majorAscii" w:hAnsiTheme="majorAscii"/>
                <w:color w:val="000000" w:themeColor="text1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  <w:r w:rsidRPr="01B81735" w:rsidR="004020E5">
              <w:rPr>
                <w:rFonts w:ascii="Aptos Display" w:hAnsi="Aptos Display" w:eastAsia="Times New Roman" w:cs="Times New Roman" w:asciiTheme="majorAscii" w:hAnsiTheme="majorAscii"/>
                <w:color w:val="000000" w:themeColor="text1"/>
                <w:kern w:val="0"/>
                <w:sz w:val="32"/>
                <w:szCs w:val="32"/>
                <w:lang w:eastAsia="en-GB"/>
                <w14:ligatures w14:val="none"/>
              </w:rPr>
              <w:t>0g coconut flakes</w:t>
            </w:r>
          </w:p>
        </w:tc>
      </w:tr>
    </w:tbl>
    <w:p w:rsidRPr="004A5BF5" w:rsidR="00AC7092" w:rsidP="00AC7092" w:rsidRDefault="00AC7092" w14:paraId="5ECB6EAC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4A5BF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</w:p>
    <w:p w:rsidRPr="004A5BF5" w:rsidR="00AC7092" w:rsidP="00AC7092" w:rsidRDefault="00AC7092" w14:paraId="3D61AEC0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4A5BF5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4A5BF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4A5BF5" w:rsidR="00AC7092" w:rsidP="004A5BF5" w:rsidRDefault="004020E5" w14:paraId="6779D5A9" w14:textId="7E8C0D6A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4A5BF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Place water, milk, rice, cinnamon stick</w:t>
      </w:r>
      <w:r w:rsidRPr="004A5BF5" w:rsidR="00A35CF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in a large non-stick saucepan. Bring to boil over a medium heat, the</w:t>
      </w:r>
      <w:r w:rsidRPr="004A5BF5" w:rsidR="004A5BF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n</w:t>
      </w:r>
      <w:r w:rsidRPr="004A5BF5" w:rsidR="00A35CF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reduce heat and simmer for 20-25 minutes, until the milk is mostly absorbed and the rice nearly cooked.</w:t>
      </w:r>
    </w:p>
    <w:p w:rsidRPr="004A5BF5" w:rsidR="00A35CF6" w:rsidP="004A5BF5" w:rsidRDefault="00A35CF6" w14:paraId="604D4FD4" w14:textId="1C5A8E22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4A5BF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Stir in the shredded coconut, sugar and coconut milk and simmer for another 8-10 minutes until the rice is very soft and the liquid has thickened.</w:t>
      </w:r>
    </w:p>
    <w:p w:rsidRPr="004A5BF5" w:rsidR="00A35CF6" w:rsidP="004A5BF5" w:rsidRDefault="00A35CF6" w14:paraId="27135867" w14:textId="653C5EFA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4A5BF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While the rice pudding is cooking, prepare the toppings.</w:t>
      </w:r>
    </w:p>
    <w:p w:rsidRPr="004A5BF5" w:rsidR="00A35CF6" w:rsidP="01B81735" w:rsidRDefault="00A35CF6" w14:paraId="7A75D05D" w14:textId="4E5CDD3F" w14:noSpellErr="1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01B81735" w:rsidR="00A35CF6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Place coconut flakes in the frypan and cook over a medium heat until golden, stirring regularly. Keep a close watch on the coconut as it can burn quickly. Set aside until needed.</w:t>
      </w:r>
    </w:p>
    <w:p w:rsidRPr="004A5BF5" w:rsidR="00A35CF6" w:rsidP="01B81735" w:rsidRDefault="00A35CF6" w14:paraId="0F51D59B" w14:textId="0300117E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01B81735" w:rsidR="00A35CF6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Fry </w:t>
      </w:r>
      <w:r w:rsidRPr="01B81735" w:rsidR="0199F861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whole bananas </w:t>
      </w:r>
      <w:r w:rsidRPr="01B81735" w:rsidR="00A35CF6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in batches in a little coconut oil until golden.</w:t>
      </w:r>
      <w:r w:rsidRPr="01B81735" w:rsidR="072A4BC9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Cut bananas into 6- 8 </w:t>
      </w:r>
      <w:r w:rsidRPr="01B81735" w:rsidR="49B167E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pieces</w:t>
      </w:r>
      <w:r w:rsidRPr="01B81735" w:rsidR="00A35CF6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.</w:t>
      </w:r>
      <w:r w:rsidRPr="01B81735" w:rsidR="5D5A228E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When the rice pudding </w:t>
      </w:r>
      <w:r w:rsidRPr="01B81735" w:rsidR="3BD57EE0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is cooked, gently stir through the banana pieces.</w:t>
      </w:r>
    </w:p>
    <w:p w:rsidRPr="004A5BF5" w:rsidR="00AC7092" w:rsidP="01B81735" w:rsidRDefault="00A35CF6" w14:paraId="4806B366" w14:textId="041E3259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01B81735" w:rsidR="00A35CF6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When the pudding is cooked, divide between the serving dishes. Top with passionfruit pulp</w:t>
      </w:r>
      <w:r w:rsidRPr="01B81735" w:rsidR="5EB1184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</w:t>
      </w:r>
      <w:r w:rsidRPr="01B81735" w:rsidR="00A35CF6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and</w:t>
      </w:r>
      <w:r w:rsidRPr="01B81735" w:rsidR="004A5BF5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toasted coconut flakes. </w:t>
      </w:r>
    </w:p>
    <w:p w:rsidRPr="004A5BF5" w:rsidR="00AB62F3" w:rsidRDefault="00AB62F3" w14:paraId="441D2553" w14:textId="77777777">
      <w:pPr>
        <w:rPr>
          <w:sz w:val="32"/>
          <w:szCs w:val="32"/>
        </w:rPr>
      </w:pPr>
    </w:p>
    <w:sectPr w:rsidRPr="004A5BF5" w:rsidR="00AB62F3" w:rsidSect="00AC7092"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03C32"/>
    <w:multiLevelType w:val="hybridMultilevel"/>
    <w:tmpl w:val="39B066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563872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E5"/>
    <w:rsid w:val="00077EC3"/>
    <w:rsid w:val="00125849"/>
    <w:rsid w:val="00282220"/>
    <w:rsid w:val="004020E5"/>
    <w:rsid w:val="00432DD9"/>
    <w:rsid w:val="004A5BF5"/>
    <w:rsid w:val="005340F5"/>
    <w:rsid w:val="00792629"/>
    <w:rsid w:val="00850BCD"/>
    <w:rsid w:val="00867E46"/>
    <w:rsid w:val="00977A01"/>
    <w:rsid w:val="00A35CF6"/>
    <w:rsid w:val="00AB62F3"/>
    <w:rsid w:val="00AC7092"/>
    <w:rsid w:val="00F03C2A"/>
    <w:rsid w:val="0199F861"/>
    <w:rsid w:val="01A2A736"/>
    <w:rsid w:val="01B81735"/>
    <w:rsid w:val="072A4BC9"/>
    <w:rsid w:val="08E2C3D8"/>
    <w:rsid w:val="0E9629BB"/>
    <w:rsid w:val="1004D80A"/>
    <w:rsid w:val="1316755F"/>
    <w:rsid w:val="134E54FF"/>
    <w:rsid w:val="14A49093"/>
    <w:rsid w:val="1D23988D"/>
    <w:rsid w:val="24F6A1E7"/>
    <w:rsid w:val="28C71D55"/>
    <w:rsid w:val="3371D86F"/>
    <w:rsid w:val="3970EAD2"/>
    <w:rsid w:val="3A84DF2C"/>
    <w:rsid w:val="3BD57EE0"/>
    <w:rsid w:val="41D74AE0"/>
    <w:rsid w:val="43DCE80A"/>
    <w:rsid w:val="49B167E5"/>
    <w:rsid w:val="4DB287FA"/>
    <w:rsid w:val="4F608EBA"/>
    <w:rsid w:val="5331AC6D"/>
    <w:rsid w:val="58D67CF2"/>
    <w:rsid w:val="5C2FF061"/>
    <w:rsid w:val="5D5A228E"/>
    <w:rsid w:val="5EB1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CB5426"/>
  <w15:chartTrackingRefBased/>
  <w15:docId w15:val="{5F5A91AD-04BE-7247-AD21-5C646FEE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4</revision>
  <lastPrinted>2025-06-17T04:37:00.0000000Z</lastPrinted>
  <dcterms:created xsi:type="dcterms:W3CDTF">2025-06-17T04:11:00.0000000Z</dcterms:created>
  <dcterms:modified xsi:type="dcterms:W3CDTF">2025-06-24T05:12:07.5381895Z</dcterms:modified>
</coreProperties>
</file>