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EE218B" w14:paraId="703F8549" w14:textId="6071E3D8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White Beetroot Dip</w:t>
      </w:r>
    </w:p>
    <w:p w:rsidRPr="00AC7092" w:rsidR="00AC7092" w:rsidP="00AC7092" w:rsidRDefault="00AC7092" w14:paraId="4FE9258C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EE218B" w:rsidR="00AC7092" w:rsidP="00AC7092" w:rsidRDefault="00AC7092" w14:paraId="3E525895" w14:textId="323F19C1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W</w:t>
      </w:r>
      <w:r w:rsidRPr="00EE218B" w:rsid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inter</w:t>
      </w:r>
    </w:p>
    <w:p w:rsidRPr="00EE218B" w:rsidR="00AC7092" w:rsidP="00AC7092" w:rsidRDefault="00AC7092" w14:paraId="781D151B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EE218B" w:rsidR="00AC7092" w:rsidP="00AC7092" w:rsidRDefault="00AC7092" w14:paraId="79C11BB0" w14:textId="0FF7E6CE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EE218B" w:rsid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30 tastes</w:t>
      </w:r>
    </w:p>
    <w:p w:rsidRPr="00EE218B" w:rsidR="00AC7092" w:rsidP="00AC7092" w:rsidRDefault="00AC7092" w14:paraId="0050360A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 </w:t>
      </w: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EE218B" w:rsidR="00AC7092" w:rsidP="00AC7092" w:rsidRDefault="00AC7092" w14:paraId="2035BDEE" w14:textId="78B5D430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EE218B" w:rsid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white beetroot, lemon, garlic chives</w:t>
      </w:r>
    </w:p>
    <w:p w:rsidRPr="00EE218B" w:rsidR="00AC7092" w:rsidP="00AC7092" w:rsidRDefault="00AC7092" w14:paraId="48C411F4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p w:rsidRPr="00EE218B" w:rsidR="00EE218B" w:rsidP="00AC7092" w:rsidRDefault="00AC7092" w14:paraId="78E91767" w14:textId="2133C84D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Notes:</w:t>
      </w: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</w:t>
      </w:r>
      <w:r w:rsidRPr="00EE218B" w:rsid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The beetroot and already been roasted to allow time for the recipe to be prepared in the session.</w:t>
      </w:r>
    </w:p>
    <w:p w:rsidRPr="00EE218B" w:rsidR="00AC7092" w:rsidP="00AC7092" w:rsidRDefault="00AC7092" w14:paraId="78DE5719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EE218B" w:rsidR="00AC7092" w:rsidTr="0EB88D52" w14:paraId="6726FAEE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EE218B" w:rsidR="00AC7092" w:rsidP="00AC7092" w:rsidRDefault="00AC7092" w14:paraId="04C05AD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EE218B" w:rsidR="00AC7092" w:rsidP="00AC7092" w:rsidRDefault="00EE218B" w14:paraId="62689349" w14:textId="2991A2B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:rsidRPr="00EE218B" w:rsidR="00EE218B" w:rsidP="00AC7092" w:rsidRDefault="00EE218B" w14:paraId="0729CE07" w14:textId="76B0D11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Knives</w:t>
            </w:r>
          </w:p>
          <w:p w:rsidRPr="00EE218B" w:rsidR="00EE218B" w:rsidP="00AC7092" w:rsidRDefault="00EE218B" w14:paraId="5FBC4B13" w14:textId="2B98CD4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Scissors</w:t>
            </w:r>
          </w:p>
          <w:p w:rsidRPr="00EE218B" w:rsidR="00EE218B" w:rsidP="00AC7092" w:rsidRDefault="00EE218B" w14:paraId="3B7EA02F" w14:textId="66AA06F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Colander</w:t>
            </w:r>
          </w:p>
          <w:p w:rsidRPr="00EE218B" w:rsidR="00EE218B" w:rsidP="00AC7092" w:rsidRDefault="00EE218B" w14:paraId="6FC408CD" w14:textId="1215392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Garlic press</w:t>
            </w:r>
          </w:p>
          <w:p w:rsidRPr="00EE218B" w:rsidR="00EE218B" w:rsidP="00AC7092" w:rsidRDefault="00EE218B" w14:paraId="6FAB281B" w14:textId="6F67EAF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spoons</w:t>
            </w:r>
          </w:p>
          <w:p w:rsidRPr="00EE218B" w:rsidR="00EE218B" w:rsidP="00AC7092" w:rsidRDefault="00EE218B" w14:paraId="0CBEFFD4" w14:textId="3A03F11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Medium mixing bowl</w:t>
            </w:r>
          </w:p>
          <w:p w:rsidRPr="00EE218B" w:rsidR="00EE218B" w:rsidP="00AC7092" w:rsidRDefault="00EE218B" w14:paraId="112F1B7D" w14:textId="020C03C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Food processor</w:t>
            </w:r>
          </w:p>
          <w:p w:rsidRPr="00EE218B" w:rsidR="00EE218B" w:rsidP="00AC7092" w:rsidRDefault="00EE218B" w14:paraId="0C17D7F6" w14:textId="38D7081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EE218B" w:rsidR="00EE218B" w:rsidP="00AC7092" w:rsidRDefault="00EE218B" w14:paraId="46389E2F" w14:textId="42E80BF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Citrus juicer</w:t>
            </w:r>
          </w:p>
          <w:p w:rsidRPr="00EE218B" w:rsidR="00EE218B" w:rsidP="00AC7092" w:rsidRDefault="00EE218B" w14:paraId="018B98D9" w14:textId="77B0682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4 serving bowls</w:t>
            </w:r>
          </w:p>
          <w:p w:rsidRPr="00EE218B" w:rsidR="00AC7092" w:rsidP="00AC7092" w:rsidRDefault="00EE218B" w14:paraId="60E73A6C" w14:textId="251FF43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teaspoons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EE218B" w:rsidR="00AC7092" w:rsidP="00AC7092" w:rsidRDefault="00AC7092" w14:paraId="21B9387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EE218B" w:rsidR="00EE218B" w:rsidP="0EB88D52" w:rsidRDefault="00EE218B" w14:paraId="70B20F89" w14:textId="10A8D512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0EB88D52" w:rsidR="00EE218B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4 </w:t>
            </w:r>
            <w:r w:rsidRPr="0EB88D52" w:rsidR="683846C3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small </w:t>
            </w:r>
            <w:r w:rsidRPr="0EB88D52" w:rsidR="00EE218B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beetroot</w:t>
            </w:r>
            <w:r w:rsidRPr="0EB88D52" w:rsidR="00EE218B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, chopped and roasted</w:t>
            </w:r>
          </w:p>
          <w:p w:rsidRPr="00EE218B" w:rsidR="00EE218B" w:rsidP="00AC7092" w:rsidRDefault="00EE218B" w14:paraId="44F0533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x 400g cans cannellini beans</w:t>
            </w:r>
          </w:p>
          <w:p w:rsidRPr="00EE218B" w:rsidR="00EE218B" w:rsidP="0EB88D52" w:rsidRDefault="00EE218B" w14:paraId="03571B9B" w14:textId="3654109C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0EB88D52" w:rsidR="5BD3D4E4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  <w:r w:rsidRPr="0EB88D52" w:rsidR="00EE218B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cloves garlic, chopped or crushed</w:t>
            </w:r>
          </w:p>
          <w:p w:rsidRPr="00EE218B" w:rsidR="00EE218B" w:rsidP="00AC7092" w:rsidRDefault="00EE218B" w14:paraId="1DAC52E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¼ cup tahini</w:t>
            </w:r>
          </w:p>
          <w:p w:rsidRPr="00EE218B" w:rsidR="00EE218B" w:rsidP="0EB88D52" w:rsidRDefault="00EE218B" w14:paraId="5BA00E95" w14:textId="77777777" w14:noSpellErr="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0EB88D52" w:rsidR="00EE218B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¼ cup lemon juice, plus extra if needed</w:t>
            </w:r>
          </w:p>
          <w:p w:rsidR="08355188" w:rsidP="0EB88D52" w:rsidRDefault="08355188" w14:paraId="0278E8CC" w14:textId="0DF471C4">
            <w:pPr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</w:pPr>
            <w:r w:rsidRPr="0EB88D52" w:rsidR="08355188"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  <w:t>1 tablespoon olive oil</w:t>
            </w:r>
          </w:p>
          <w:p w:rsidRPr="00EE218B" w:rsidR="00EE218B" w:rsidP="00AC7092" w:rsidRDefault="00EE218B" w14:paraId="5D882B2F" w14:textId="41B1814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teaspoon salt</w:t>
            </w:r>
          </w:p>
          <w:p w:rsidRPr="00EE218B" w:rsidR="00EE218B" w:rsidP="00AC7092" w:rsidRDefault="00EE218B" w14:paraId="184DBF0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Good grind of black pepper</w:t>
            </w:r>
          </w:p>
          <w:p w:rsidRPr="00EE218B" w:rsidR="00EE218B" w:rsidP="00AC7092" w:rsidRDefault="00EE218B" w14:paraId="4F7952E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Topping</w:t>
            </w:r>
          </w:p>
          <w:p w:rsidRPr="00EE218B" w:rsidR="00EE218B" w:rsidP="00AC7092" w:rsidRDefault="00EE218B" w14:paraId="41F0DAC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Olive oil</w:t>
            </w:r>
          </w:p>
          <w:p w:rsidRPr="00EE218B" w:rsidR="00EE218B" w:rsidP="00AC7092" w:rsidRDefault="00EE218B" w14:paraId="0701B1E0" w14:textId="0330897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Chopped garlic chives</w:t>
            </w:r>
          </w:p>
          <w:p w:rsidRPr="00EE218B" w:rsidR="00AC7092" w:rsidP="00AC7092" w:rsidRDefault="00EE218B" w14:paraId="59B746E1" w14:textId="43EA38F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E218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Black sesame seeds</w:t>
            </w:r>
            <w:r w:rsidRPr="00EE218B" w:rsidR="00AC7092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</w:tbl>
    <w:p w:rsidRPr="00EE218B" w:rsidR="00AC7092" w:rsidP="00AC7092" w:rsidRDefault="00AC7092" w14:paraId="5D756A74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EE218B" w:rsidR="00AC7092" w:rsidP="00AC7092" w:rsidRDefault="00AC7092" w14:paraId="7C81D6DA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EE218B" w:rsidR="00AC7092" w:rsidP="00EE218B" w:rsidRDefault="00EE218B" w14:paraId="098B59A7" w14:textId="193EFC3E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Drain cannellini beans in the colander and rinse. Tip into food processor.</w:t>
      </w:r>
    </w:p>
    <w:p w:rsidRPr="00EE218B" w:rsidR="00EE218B" w:rsidP="0EB88D52" w:rsidRDefault="00EE218B" w14:paraId="7953B132" w14:textId="6990C1ED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0EB88D52" w:rsidR="00EE218B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Add roasted beetroot to the food processor along with tahini,</w:t>
      </w:r>
      <w:r w:rsidRPr="0EB88D52" w:rsidR="6BB4FDC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garlic,</w:t>
      </w:r>
      <w:r w:rsidRPr="0EB88D52" w:rsidR="00EE218B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lemon juice, olive oil, </w:t>
      </w:r>
      <w:r w:rsidRPr="0EB88D52" w:rsidR="00EE218B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salt</w:t>
      </w:r>
      <w:r w:rsidRPr="0EB88D52" w:rsidR="00EE218B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and pepper. Blend until smooth.</w:t>
      </w:r>
    </w:p>
    <w:p w:rsidRPr="00EE218B" w:rsidR="00EE218B" w:rsidP="00EE218B" w:rsidRDefault="00EE218B" w14:paraId="6E4D13E6" w14:textId="55E7F722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Taste and add more seasoning or lemon juice if required.</w:t>
      </w:r>
    </w:p>
    <w:p w:rsidRPr="00EE218B" w:rsidR="00EE218B" w:rsidP="00EE218B" w:rsidRDefault="00EE218B" w14:paraId="17E443C5" w14:textId="08027934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E218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Divide between serving bowls and garnish with chopped chives, black sesame seeds and a drizzle of olive oil.</w:t>
      </w:r>
    </w:p>
    <w:p w:rsidRPr="00EE218B" w:rsidR="00AB62F3" w:rsidRDefault="00AB62F3" w14:paraId="41FB0CD2" w14:textId="77777777">
      <w:pPr>
        <w:rPr>
          <w:sz w:val="32"/>
          <w:szCs w:val="32"/>
        </w:rPr>
      </w:pPr>
    </w:p>
    <w:sectPr w:rsidRPr="00EE218B" w:rsidR="00AB62F3" w:rsidSect="00AC7092"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C7E67"/>
    <w:multiLevelType w:val="hybridMultilevel"/>
    <w:tmpl w:val="1E5AA3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77131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8B"/>
    <w:rsid w:val="00077EC3"/>
    <w:rsid w:val="00125849"/>
    <w:rsid w:val="00282220"/>
    <w:rsid w:val="00432DD9"/>
    <w:rsid w:val="005340F5"/>
    <w:rsid w:val="00850BCD"/>
    <w:rsid w:val="00867E46"/>
    <w:rsid w:val="00977A01"/>
    <w:rsid w:val="00AB62F3"/>
    <w:rsid w:val="00AC7092"/>
    <w:rsid w:val="00EE218B"/>
    <w:rsid w:val="00F03C2A"/>
    <w:rsid w:val="08355188"/>
    <w:rsid w:val="0EB88D52"/>
    <w:rsid w:val="5BD3D4E4"/>
    <w:rsid w:val="683846C3"/>
    <w:rsid w:val="6BB4FDC8"/>
    <w:rsid w:val="715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97A78"/>
  <w15:chartTrackingRefBased/>
  <w15:docId w15:val="{B8CEB93D-B666-DC42-B6E3-07CB2BFE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2</revision>
  <lastPrinted>2025-06-24T05:39:00.0000000Z</lastPrinted>
  <dcterms:created xsi:type="dcterms:W3CDTF">2025-06-24T05:19:00.0000000Z</dcterms:created>
  <dcterms:modified xsi:type="dcterms:W3CDTF">2025-06-26T07:03:30.4988091Z</dcterms:modified>
</coreProperties>
</file>