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A249" w14:textId="2C24C2AE" w:rsidR="00AC7092" w:rsidRPr="00AC7092" w:rsidRDefault="00271FB8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Bolognese Pasta Bake</w:t>
      </w:r>
      <w:r w:rsidR="00AC7092" w:rsidRPr="00AC7092">
        <w:rPr>
          <w:rFonts w:asciiTheme="majorHAnsi" w:eastAsia="Times New Roman" w:hAnsiTheme="majorHAnsi" w:cs="Segoe UI"/>
          <w:kern w:val="0"/>
          <w:sz w:val="40"/>
          <w:szCs w:val="40"/>
          <w:lang w:eastAsia="en-GB"/>
          <w14:ligatures w14:val="none"/>
        </w:rPr>
        <w:t> </w:t>
      </w:r>
    </w:p>
    <w:p w14:paraId="5A2DA482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0FE5F1CE" w14:textId="618C5444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271FB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Makes 2 ½ foil trays per batch</w:t>
      </w:r>
    </w:p>
    <w:p w14:paraId="01A533FE" w14:textId="09BA3D6C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proofErr w:type="spellStart"/>
      <w:r w:rsidR="00271FB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Signora</w:t>
      </w:r>
      <w:proofErr w:type="spellEnd"/>
      <w:r w:rsidR="00271FB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Sargant</w:t>
      </w:r>
    </w:p>
    <w:p w14:paraId="558666CD" w14:textId="27B8CB4F" w:rsid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271FB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thyme, parsley</w:t>
      </w:r>
    </w:p>
    <w:p w14:paraId="20229958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p w14:paraId="6A619AC2" w14:textId="3DEBD736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="00271FB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We are making 20 batches of Pasta Bake to feed the school for </w:t>
      </w:r>
      <w:r w:rsidR="005B180D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Languages </w:t>
      </w:r>
      <w:r w:rsidR="00271FB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Week. Catering sizes-Junior classes will have 8 serves per tray, (20 per batch) and senior students will have 6 serves per tray (15 per batch).</w:t>
      </w:r>
    </w:p>
    <w:p w14:paraId="334FBA4E" w14:textId="12678E81" w:rsidR="00AC7092" w:rsidRPr="005B180D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Calibri"/>
          <w:kern w:val="0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AC7092" w14:paraId="56CCD386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B22B2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2EF738C7" w14:textId="77777777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0AE9CFF6" w14:textId="7A704A8E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14:paraId="0F407CCA" w14:textId="77595477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Graters</w:t>
            </w:r>
          </w:p>
          <w:p w14:paraId="069DCC71" w14:textId="41F90120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spoons</w:t>
            </w:r>
          </w:p>
          <w:p w14:paraId="58A9A743" w14:textId="77777777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large pans</w:t>
            </w:r>
          </w:p>
          <w:p w14:paraId="751875D8" w14:textId="77777777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14:paraId="1F0506A3" w14:textId="086CC3D1" w:rsidR="005B180D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Colander</w:t>
            </w:r>
          </w:p>
          <w:p w14:paraId="045ED0C6" w14:textId="6014CE29" w:rsidR="00AC7092" w:rsidRDefault="005B180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Foil trays</w:t>
            </w:r>
            <w:r w:rsidR="00AC7092"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444BB849" w14:textId="330AF42F" w:rsidR="00E05381" w:rsidRDefault="00E0538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Foil</w:t>
            </w:r>
          </w:p>
          <w:p w14:paraId="5F410E89" w14:textId="77777777" w:rsidR="00E05381" w:rsidRPr="00AC7092" w:rsidRDefault="00E0538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447BE1B2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E321E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215B9035" w14:textId="63D763CF" w:rsidR="00AC7092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onion</w:t>
            </w:r>
            <w:r w:rsidR="00E0538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finely chopped</w:t>
            </w:r>
          </w:p>
          <w:p w14:paraId="3329577E" w14:textId="2581B19F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4 tablespoons olive oil</w:t>
            </w:r>
          </w:p>
          <w:p w14:paraId="59102A60" w14:textId="4EE2032E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700g pork/beef mince mix</w:t>
            </w:r>
          </w:p>
          <w:p w14:paraId="3492EC04" w14:textId="77777777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teaspoons garlic paste</w:t>
            </w:r>
          </w:p>
          <w:p w14:paraId="296C65B7" w14:textId="77777777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teaspoons basil paste</w:t>
            </w:r>
          </w:p>
          <w:p w14:paraId="4D72AD5E" w14:textId="4777A1EB" w:rsidR="008C2FD5" w:rsidRDefault="008C2FD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Large sprig thyme</w:t>
            </w:r>
            <w:r w:rsidR="00E0538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stalk removed</w:t>
            </w:r>
          </w:p>
          <w:p w14:paraId="05712B2A" w14:textId="54D94252" w:rsidR="008C2FD5" w:rsidRDefault="008C2FD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Handful fresh pars</w:t>
            </w:r>
            <w:r w:rsidR="00E05381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ley, chopped</w:t>
            </w:r>
          </w:p>
          <w:p w14:paraId="67E856FF" w14:textId="09DA9832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1litre passata</w:t>
            </w:r>
          </w:p>
          <w:p w14:paraId="753EE568" w14:textId="3B4F8F2C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can condensed tomato soup</w:t>
            </w:r>
          </w:p>
          <w:p w14:paraId="17B9B076" w14:textId="13063014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teaspoons Vegeta powder</w:t>
            </w:r>
          </w:p>
          <w:p w14:paraId="5549A46C" w14:textId="79050376" w:rsidR="008C2FD5" w:rsidRDefault="008C2FD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Salt and pepper</w:t>
            </w:r>
          </w:p>
          <w:p w14:paraId="7BF23DDF" w14:textId="62C20AD8" w:rsidR="00271FB8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Grated parmesan to top </w:t>
            </w:r>
            <w:r w:rsidR="005B180D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-</w:t>
            </w:r>
            <w:proofErr w:type="spellStart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approx</w:t>
            </w:r>
            <w:proofErr w:type="spellEnd"/>
            <w:r w:rsidR="008C2FD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125</w:t>
            </w:r>
            <w:r w:rsidR="008C2FD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</w:t>
            </w:r>
          </w:p>
          <w:p w14:paraId="6D259B89" w14:textId="3C2FC126" w:rsidR="00271FB8" w:rsidRPr="00AC7092" w:rsidRDefault="00271FB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14:paraId="0ADBA628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27820448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5D81F434" w14:textId="77777777" w:rsidR="008C2FD5" w:rsidRPr="00E05381" w:rsidRDefault="008C2FD5" w:rsidP="00E0538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Put large pot of salted water on to boil. </w:t>
      </w:r>
    </w:p>
    <w:p w14:paraId="41EAF707" w14:textId="341D2785" w:rsidR="00AC7092" w:rsidRPr="00E05381" w:rsidRDefault="008C2FD5" w:rsidP="00E0538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Finely chop onion and fry in 4 tablespoons olive oil. Add mince and cook until nicely browned. Add garlic and basil pastes, thyme and parsley and cook for a few minutes.</w:t>
      </w:r>
    </w:p>
    <w:p w14:paraId="6E139C36" w14:textId="4C94E48C" w:rsidR="00AC7092" w:rsidRPr="00E05381" w:rsidRDefault="008C2FD5" w:rsidP="00E0538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Add passata, tomato soup, Vegeta powder, a little grind of salt and a good grind of pepper.</w:t>
      </w:r>
    </w:p>
    <w:p w14:paraId="6F10292F" w14:textId="4D8E48F5" w:rsidR="008C2FD5" w:rsidRDefault="008C2FD5" w:rsidP="00E0538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Cook the mince mixture for at least 30 minutes, if you are making this at home you may be able to slow cook the sauce for longer.</w:t>
      </w:r>
    </w:p>
    <w:p w14:paraId="076B1F8F" w14:textId="06892B61" w:rsidR="00E05381" w:rsidRPr="00E05381" w:rsidRDefault="00E05381" w:rsidP="00E05381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While sauce is cooking, g</w:t>
      </w: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rate Parmesan cheese and set aside.</w:t>
      </w:r>
    </w:p>
    <w:p w14:paraId="27D29E39" w14:textId="3582BA2B" w:rsidR="008C2FD5" w:rsidRPr="00E05381" w:rsidRDefault="008C2FD5" w:rsidP="00E05381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When the water comes to the boil, add 1kg pasta (fusilli or penne). Cook for 2 minutes less that the directions on the pasta packet. </w:t>
      </w: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Drain through a large colander and s</w:t>
      </w: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ave 1 cup of pasta water in case it is needed to loosen the mixture</w:t>
      </w: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.</w:t>
      </w:r>
    </w:p>
    <w:p w14:paraId="1397E330" w14:textId="77777777" w:rsidR="008C2FD5" w:rsidRPr="00E05381" w:rsidRDefault="008C2FD5" w:rsidP="00E05381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Combine the pasta and sauce in the largest pot and mix gently to combine.</w:t>
      </w:r>
    </w:p>
    <w:p w14:paraId="18A2C9F0" w14:textId="2D514106" w:rsidR="005B180D" w:rsidRPr="00E05381" w:rsidRDefault="008C2FD5" w:rsidP="00E05381">
      <w:pPr>
        <w:pStyle w:val="ListParagraph"/>
        <w:numPr>
          <w:ilvl w:val="0"/>
          <w:numId w:val="2"/>
        </w:numPr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Divide between </w:t>
      </w:r>
      <w:r w:rsidR="005B180D"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2 ½ foil baking trays, set aside to cool. Top with grated Parmesan cheese. Cover </w:t>
      </w:r>
      <w:r w:rsid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with foil </w:t>
      </w:r>
      <w:r w:rsidR="005B180D"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and place in the fridge until needed.</w:t>
      </w:r>
    </w:p>
    <w:p w14:paraId="015CA733" w14:textId="15B31634" w:rsidR="00AB62F3" w:rsidRDefault="005B180D" w:rsidP="00E05381">
      <w:pPr>
        <w:pStyle w:val="ListParagraph"/>
        <w:numPr>
          <w:ilvl w:val="0"/>
          <w:numId w:val="2"/>
        </w:numPr>
      </w:pP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Reheat at 170</w:t>
      </w:r>
      <w:r>
        <w:rPr>
          <w:lang w:eastAsia="en-GB"/>
        </w:rPr>
        <w:sym w:font="Symbol" w:char="F0B0"/>
      </w: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 eco fan setting until the internal temperature is 75</w:t>
      </w:r>
      <w:r>
        <w:rPr>
          <w:lang w:eastAsia="en-GB"/>
        </w:rPr>
        <w:sym w:font="Symbol" w:char="F0B0"/>
      </w:r>
      <w:r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C.</w:t>
      </w:r>
      <w:r w:rsidR="008C2FD5" w:rsidRPr="00E05381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br/>
      </w:r>
    </w:p>
    <w:sectPr w:rsidR="00AB62F3" w:rsidSect="00AC7092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3979"/>
    <w:multiLevelType w:val="hybridMultilevel"/>
    <w:tmpl w:val="267493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207219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FB8"/>
    <w:rsid w:val="00077EC3"/>
    <w:rsid w:val="00125849"/>
    <w:rsid w:val="00271FB8"/>
    <w:rsid w:val="00282220"/>
    <w:rsid w:val="005340F5"/>
    <w:rsid w:val="005B180D"/>
    <w:rsid w:val="00850BCD"/>
    <w:rsid w:val="0085310C"/>
    <w:rsid w:val="00867E46"/>
    <w:rsid w:val="008C2FD5"/>
    <w:rsid w:val="00977A01"/>
    <w:rsid w:val="00AB62F3"/>
    <w:rsid w:val="00AC7092"/>
    <w:rsid w:val="00E05381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C689A"/>
  <w15:chartTrackingRefBased/>
  <w15:docId w15:val="{97D2BD3E-F77B-6D45-A1DD-3D71FFC9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35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1</cp:revision>
  <dcterms:created xsi:type="dcterms:W3CDTF">2025-08-05T06:17:00Z</dcterms:created>
  <dcterms:modified xsi:type="dcterms:W3CDTF">2025-08-05T06:53:00Z</dcterms:modified>
</cp:coreProperties>
</file>