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D7408" w14:textId="4D004E04" w:rsidR="00AC7092" w:rsidRPr="00AC7092" w:rsidRDefault="00DD5EBB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>
        <w:rPr>
          <w:rFonts w:asciiTheme="majorHAnsi" w:eastAsia="Times New Roman" w:hAnsiTheme="majorHAnsi" w:cs="Segoe UI"/>
          <w:b/>
          <w:bCs/>
          <w:kern w:val="0"/>
          <w:sz w:val="40"/>
          <w:szCs w:val="40"/>
          <w:lang w:eastAsia="en-GB"/>
          <w14:ligatures w14:val="none"/>
        </w:rPr>
        <w:t>Japanese Gyozas</w:t>
      </w:r>
    </w:p>
    <w:p w14:paraId="341EB805" w14:textId="59085849" w:rsidR="00AC7092" w:rsidRPr="00DD5EBB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18"/>
          <w:szCs w:val="18"/>
          <w:lang w:eastAsia="en-GB"/>
          <w14:ligatures w14:val="none"/>
        </w:rPr>
      </w:pPr>
      <w:r w:rsidRPr="00AC7092">
        <w:rPr>
          <w:rFonts w:asciiTheme="majorHAnsi" w:eastAsia="Times New Roman" w:hAnsiTheme="majorHAnsi" w:cs="Segoe UI"/>
          <w:kern w:val="0"/>
          <w:sz w:val="22"/>
          <w:szCs w:val="22"/>
          <w:lang w:eastAsia="en-GB"/>
          <w14:ligatures w14:val="none"/>
        </w:rPr>
        <w:t>  </w:t>
      </w:r>
    </w:p>
    <w:p w14:paraId="19865E8D" w14:textId="0FB7D93F" w:rsidR="00AC7092" w:rsidRPr="00643A5D" w:rsidRDefault="00AC7092" w:rsidP="00AC7092">
      <w:pPr>
        <w:textAlignment w:val="baseline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  <w:r w:rsidRPr="00643A5D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Serves:</w:t>
      </w:r>
      <w:r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  </w:t>
      </w:r>
      <w:r w:rsidR="00DD5EBB"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25 pieces</w:t>
      </w:r>
    </w:p>
    <w:p w14:paraId="5E8157A9" w14:textId="6FBA7F96" w:rsidR="00AC7092" w:rsidRPr="00643A5D" w:rsidRDefault="00AC7092" w:rsidP="00AC7092">
      <w:pPr>
        <w:textAlignment w:val="baseline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  <w:r w:rsidRPr="00643A5D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Recipe source:</w:t>
      </w:r>
      <w:r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  </w:t>
      </w:r>
      <w:r w:rsidR="00DD5EBB"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adapted from Recipe Tin Eats</w:t>
      </w:r>
    </w:p>
    <w:p w14:paraId="38E93A44" w14:textId="34A30FD1" w:rsidR="00AC7092" w:rsidRPr="00643A5D" w:rsidRDefault="00AC7092" w:rsidP="00AC7092">
      <w:pPr>
        <w:textAlignment w:val="baseline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  <w:r w:rsidRPr="00643A5D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Fresh from the garden:</w:t>
      </w:r>
      <w:r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  </w:t>
      </w:r>
      <w:r w:rsidR="00DD5EBB"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garlic chives, cabbage, bok choy</w:t>
      </w:r>
    </w:p>
    <w:p w14:paraId="025D18A3" w14:textId="6EA29A44" w:rsidR="00AC7092" w:rsidRPr="00643A5D" w:rsidRDefault="00AC7092" w:rsidP="00AC7092">
      <w:pPr>
        <w:textAlignment w:val="baseline"/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</w:pPr>
      <w:r w:rsidRPr="00643A5D">
        <w:rPr>
          <w:rFonts w:ascii="Calibri" w:eastAsia="Times New Roman" w:hAnsi="Calibri" w:cs="Calibri"/>
          <w:kern w:val="0"/>
          <w:sz w:val="32"/>
          <w:szCs w:val="32"/>
          <w:lang w:eastAsia="en-GB"/>
          <w14:ligatures w14:val="none"/>
        </w:rPr>
        <w:t> </w:t>
      </w: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5103"/>
      </w:tblGrid>
      <w:tr w:rsidR="00AC7092" w:rsidRPr="00643A5D" w14:paraId="40A6D1E7" w14:textId="77777777" w:rsidTr="3C2A01B8">
        <w:trPr>
          <w:trHeight w:val="2047"/>
        </w:trPr>
        <w:tc>
          <w:tcPr>
            <w:tcW w:w="42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886E67A" w14:textId="77777777" w:rsidR="00AC7092" w:rsidRPr="00643A5D" w:rsidRDefault="00AC7092" w:rsidP="00AC7092">
            <w:pPr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43A5D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Equipment:</w:t>
            </w:r>
            <w:r w:rsidRPr="00643A5D"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3F9CBF99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b/>
                <w:bCs/>
                <w:sz w:val="32"/>
                <w:szCs w:val="32"/>
              </w:rPr>
              <w:t>Equipment: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B6F2CD1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Measuring cups and spoons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3173EC4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Chopping boards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02E451E4" w14:textId="3C0E8D23" w:rsidR="00DD5EBB" w:rsidRPr="00643A5D" w:rsidRDefault="00FF2A5E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cissors</w:t>
            </w:r>
            <w:r w:rsidR="00DD5EBB"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 </w:t>
            </w:r>
          </w:p>
          <w:p w14:paraId="0C2641F1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Medium mixing bowl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32BC712D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Spatula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024EA5C8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Food processor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1E3A971A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Clean chux cloth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48C38D70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Small ceramic bowl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1115D160" w14:textId="7C079034" w:rsidR="00DD5EBB" w:rsidRPr="00643A5D" w:rsidRDefault="00097B06" w:rsidP="00DD5EB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eop"/>
                <w:rFonts w:ascii="Calibri" w:hAnsi="Calibri" w:cs="Calibri"/>
                <w:sz w:val="32"/>
                <w:szCs w:val="32"/>
              </w:rPr>
              <w:t>Forks</w:t>
            </w:r>
          </w:p>
          <w:p w14:paraId="679F8F79" w14:textId="2B7A9B42" w:rsidR="0099787D" w:rsidRPr="00643A5D" w:rsidRDefault="00482E61" w:rsidP="00DD5EB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eop"/>
                <w:rFonts w:ascii="Calibri" w:hAnsi="Calibri" w:cs="Calibri"/>
                <w:sz w:val="32"/>
                <w:szCs w:val="32"/>
              </w:rPr>
              <w:t>Frying pan with lid</w:t>
            </w:r>
          </w:p>
          <w:p w14:paraId="4A611976" w14:textId="382E297B" w:rsidR="00482E61" w:rsidRPr="00643A5D" w:rsidRDefault="00482E61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Fonts w:ascii="Calibri" w:hAnsi="Calibri" w:cs="Calibri"/>
                <w:sz w:val="32"/>
                <w:szCs w:val="32"/>
              </w:rPr>
              <w:t>Spatula</w:t>
            </w:r>
          </w:p>
          <w:p w14:paraId="0D0E1D48" w14:textId="21BE0CF0" w:rsidR="00DD5EBB" w:rsidRPr="00643A5D" w:rsidRDefault="00E14F08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 xml:space="preserve">mall jugs for </w:t>
            </w:r>
            <w:r w:rsidR="00230A73"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 xml:space="preserve">dipping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sauce</w:t>
            </w:r>
            <w:r w:rsidR="00DD5EBB"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185F89E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Baking tray lined with baking paper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1BBA276F" w14:textId="2AC986AC" w:rsidR="00482E61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eastAsiaTheme="majorEastAsia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Tongs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A640296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sz w:val="32"/>
                <w:szCs w:val="32"/>
                <w:lang w:val="en-US"/>
              </w:rPr>
              <w:t>Serving platters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69C436B7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A44B82D" w14:textId="13F659E4" w:rsidR="00AC7092" w:rsidRPr="00643A5D" w:rsidRDefault="00AC7092" w:rsidP="00AC7092">
            <w:pPr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</w:pPr>
          </w:p>
          <w:p w14:paraId="395A8FBB" w14:textId="77777777" w:rsidR="00AC7092" w:rsidRPr="00643A5D" w:rsidRDefault="00AC7092" w:rsidP="00AC7092">
            <w:pPr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43A5D"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  <w:t>  </w:t>
            </w:r>
          </w:p>
        </w:tc>
        <w:tc>
          <w:tcPr>
            <w:tcW w:w="51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248DCA9" w14:textId="77777777" w:rsidR="00AC7092" w:rsidRPr="00643A5D" w:rsidRDefault="00AC7092" w:rsidP="00AC7092">
            <w:pPr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</w:pPr>
            <w:r w:rsidRPr="00643A5D">
              <w:rPr>
                <w:rFonts w:ascii="Calibri" w:eastAsia="Times New Roman" w:hAnsi="Calibri" w:cs="Calibri"/>
                <w:b/>
                <w:bCs/>
                <w:kern w:val="0"/>
                <w:sz w:val="32"/>
                <w:szCs w:val="32"/>
                <w:lang w:eastAsia="en-GB"/>
                <w14:ligatures w14:val="none"/>
              </w:rPr>
              <w:t>Ingredients:</w:t>
            </w:r>
            <w:r w:rsidRPr="00643A5D"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  <w:t> </w:t>
            </w:r>
          </w:p>
          <w:p w14:paraId="6163DE78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b/>
                <w:bCs/>
                <w:sz w:val="32"/>
                <w:szCs w:val="32"/>
              </w:rPr>
              <w:t>Ingredients: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4F5A8B04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b/>
                <w:bCs/>
                <w:sz w:val="32"/>
                <w:szCs w:val="32"/>
              </w:rPr>
              <w:t>Filling: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0C807226" w14:textId="79357B8E" w:rsidR="00DD5EBB" w:rsidRPr="00643A5D" w:rsidRDefault="00DD5EBB" w:rsidP="3C2A01B8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3C2A01B8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1 cup green cabbage</w:t>
            </w:r>
          </w:p>
          <w:p w14:paraId="5F940818" w14:textId="24BAF45A" w:rsidR="00DD5EBB" w:rsidRPr="00643A5D" w:rsidRDefault="1644C320" w:rsidP="3C2A01B8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3C2A01B8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A few </w:t>
            </w:r>
            <w:r w:rsidR="00DD5EBB" w:rsidRPr="3C2A01B8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bok choy </w:t>
            </w:r>
            <w:r w:rsidR="08104585" w:rsidRPr="3C2A01B8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leaves</w:t>
            </w:r>
            <w:r w:rsidR="00DD5EBB" w:rsidRPr="3C2A01B8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, very finely chopped</w:t>
            </w:r>
            <w:r w:rsidR="00DD5EBB" w:rsidRPr="3C2A01B8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4D077349" w14:textId="2A9AE3BF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¼ teaspoon salt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31DE86F2" w14:textId="1703E937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250g minced pork (not too lean)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40EBBA12" w14:textId="60EBCDFE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½ cup garlic chives, finely </w:t>
            </w:r>
            <w:r w:rsidR="00230A73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snipped with scissors</w:t>
            </w: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 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2E4E1B4F" w14:textId="0A2B95AC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½ teaspoon garlic paste</w:t>
            </w:r>
          </w:p>
          <w:p w14:paraId="057A6637" w14:textId="6069A3EE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½ teaspoon ginger paste</w:t>
            </w:r>
          </w:p>
          <w:p w14:paraId="43B00E84" w14:textId="4FC2CFD4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½ teaspoon sesame oil (optional-note: not using at school due to allergies)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5429C32E" w14:textId="7FABE735" w:rsidR="00DD5EBB" w:rsidRPr="00643A5D" w:rsidRDefault="008D5011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½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tablespoon corn flour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6131A4C2" w14:textId="00D1CB60" w:rsidR="00DD5EBB" w:rsidRPr="00643A5D" w:rsidRDefault="008D5011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1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teaspoon soy sauce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488A99A4" w14:textId="0B73E3BE" w:rsidR="00DD5EBB" w:rsidRPr="00643A5D" w:rsidRDefault="008D5011" w:rsidP="008D5011">
            <w:pPr>
              <w:pStyle w:val="paragraph"/>
              <w:shd w:val="clear" w:color="auto" w:fill="F6F5F3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         ¼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teaspoon extra salt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08350964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b/>
                <w:bCs/>
                <w:sz w:val="32"/>
                <w:szCs w:val="32"/>
                <w:lang w:val="en-US"/>
              </w:rPr>
              <w:t>Gyozas: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75B5E883" w14:textId="77777777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1 teaspoon corn flour for tray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5EA5E9B7" w14:textId="078F3851" w:rsidR="00DD5EBB" w:rsidRPr="00643A5D" w:rsidRDefault="00643A5D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25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 round gyoza wrappers 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1E04028D" w14:textId="77777777" w:rsidR="00DD5EBB" w:rsidRPr="00643A5D" w:rsidRDefault="00DD5EBB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3 tablespoons vegetable oil for cooking</w:t>
            </w:r>
            <w:r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1AE2925F" w14:textId="77777777" w:rsidR="00DD5EBB" w:rsidRPr="00643A5D" w:rsidRDefault="00DD5EBB" w:rsidP="00DD5EBB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b/>
                <w:bCs/>
                <w:sz w:val="32"/>
                <w:szCs w:val="32"/>
                <w:lang w:val="en-US"/>
              </w:rPr>
              <w:t>Dipping sauce:</w:t>
            </w:r>
            <w:r w:rsidRPr="00643A5D">
              <w:rPr>
                <w:rStyle w:val="eop"/>
                <w:rFonts w:ascii="Calibri" w:eastAsiaTheme="majorEastAsia" w:hAnsi="Calibri" w:cs="Calibri"/>
                <w:sz w:val="32"/>
                <w:szCs w:val="32"/>
              </w:rPr>
              <w:t> </w:t>
            </w:r>
          </w:p>
          <w:p w14:paraId="0116145E" w14:textId="21297947" w:rsidR="00DD5EBB" w:rsidRPr="00643A5D" w:rsidRDefault="00230A73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2 tablespoons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Soy sauce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4718030F" w14:textId="14AE7A5E" w:rsidR="00DD5EBB" w:rsidRPr="00643A5D" w:rsidRDefault="00230A73" w:rsidP="00DD5EBB">
            <w:pPr>
              <w:pStyle w:val="paragraph"/>
              <w:shd w:val="clear" w:color="auto" w:fill="F6F5F3"/>
              <w:spacing w:before="0" w:beforeAutospacing="0" w:after="0" w:afterAutospacing="0"/>
              <w:ind w:left="480"/>
              <w:textAlignment w:val="baseline"/>
              <w:rPr>
                <w:rFonts w:ascii="Calibri" w:hAnsi="Calibri" w:cs="Calibri"/>
                <w:sz w:val="32"/>
                <w:szCs w:val="32"/>
              </w:rPr>
            </w:pPr>
            <w:r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 xml:space="preserve">2 tablespoons </w:t>
            </w:r>
            <w:r w:rsidR="00DD5EBB" w:rsidRPr="00643A5D">
              <w:rPr>
                <w:rStyle w:val="normaltextrun"/>
                <w:rFonts w:ascii="Calibri" w:eastAsiaTheme="majorEastAsia" w:hAnsi="Calibri" w:cs="Calibri"/>
                <w:color w:val="3D3D3D"/>
                <w:sz w:val="32"/>
                <w:szCs w:val="32"/>
                <w:lang w:val="en-US"/>
              </w:rPr>
              <w:t>Rice wine vinegar</w:t>
            </w:r>
            <w:r w:rsidR="00DD5EBB" w:rsidRPr="00643A5D">
              <w:rPr>
                <w:rStyle w:val="eop"/>
                <w:rFonts w:ascii="Calibri" w:eastAsiaTheme="majorEastAsia" w:hAnsi="Calibri" w:cs="Calibri"/>
                <w:color w:val="3D3D3D"/>
                <w:sz w:val="32"/>
                <w:szCs w:val="32"/>
              </w:rPr>
              <w:t> </w:t>
            </w:r>
          </w:p>
          <w:p w14:paraId="20463688" w14:textId="03D8F338" w:rsidR="00AC7092" w:rsidRPr="00643A5D" w:rsidRDefault="00AC7092" w:rsidP="00AC7092">
            <w:pPr>
              <w:textAlignment w:val="baseline"/>
              <w:rPr>
                <w:rFonts w:ascii="Calibri" w:eastAsia="Times New Roman" w:hAnsi="Calibri" w:cs="Calibri"/>
                <w:kern w:val="0"/>
                <w:sz w:val="32"/>
                <w:szCs w:val="32"/>
                <w:lang w:eastAsia="en-GB"/>
                <w14:ligatures w14:val="none"/>
              </w:rPr>
            </w:pPr>
          </w:p>
        </w:tc>
      </w:tr>
    </w:tbl>
    <w:p w14:paraId="5ACF643B" w14:textId="77777777" w:rsidR="00AC7092" w:rsidRPr="00643A5D" w:rsidRDefault="00AC7092" w:rsidP="00AC7092">
      <w:pPr>
        <w:textAlignment w:val="baseline"/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</w:pPr>
      <w:r w:rsidRPr="00643A5D">
        <w:rPr>
          <w:rFonts w:asciiTheme="majorHAnsi" w:eastAsia="Times New Roman" w:hAnsiTheme="majorHAnsi" w:cs="Segoe UI"/>
          <w:kern w:val="0"/>
          <w:sz w:val="32"/>
          <w:szCs w:val="32"/>
          <w:lang w:eastAsia="en-GB"/>
          <w14:ligatures w14:val="none"/>
        </w:rPr>
        <w:t>  </w:t>
      </w:r>
    </w:p>
    <w:p w14:paraId="6EE56A09" w14:textId="1DE07BE8" w:rsidR="00EC2369" w:rsidRDefault="00EC2369" w:rsidP="3C2A01B8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</w:pPr>
    </w:p>
    <w:p w14:paraId="6313152D" w14:textId="77777777" w:rsidR="00EC2369" w:rsidRDefault="0023445D" w:rsidP="3C2A01B8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sectPr w:rsidR="00EC2369" w:rsidSect="00A8396D">
          <w:headerReference w:type="even" r:id="rId7"/>
          <w:headerReference w:type="first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3C2A01B8">
        <w:rPr>
          <w:rFonts w:asciiTheme="majorHAnsi" w:eastAsia="Times New Roman" w:hAnsiTheme="majorHAnsi" w:cs="Segoe UI"/>
          <w:b/>
          <w:bCs/>
          <w:kern w:val="0"/>
          <w:sz w:val="32"/>
          <w:szCs w:val="32"/>
          <w:highlight w:val="yellow"/>
          <w:lang w:eastAsia="en-GB"/>
          <w14:ligatures w14:val="none"/>
        </w:rPr>
        <w:t>Please turn over for preparation and cooking instructions.</w:t>
      </w:r>
    </w:p>
    <w:p w14:paraId="32DEFDF6" w14:textId="3D1DA99E" w:rsidR="00AC7092" w:rsidRPr="00A8396D" w:rsidRDefault="0012482C" w:rsidP="00EC2369">
      <w:pPr>
        <w:textAlignment w:val="baseline"/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</w:pPr>
      <w:r w:rsidRPr="00A8396D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Shaping gyozas</w:t>
      </w:r>
      <w:r w:rsidR="00230A73" w:rsidRPr="00A8396D">
        <w:rPr>
          <w:rFonts w:asciiTheme="majorHAnsi" w:eastAsia="Times New Roman" w:hAnsiTheme="majorHAnsi" w:cs="Segoe UI"/>
          <w:b/>
          <w:bCs/>
          <w:kern w:val="0"/>
          <w:sz w:val="32"/>
          <w:szCs w:val="32"/>
          <w:lang w:eastAsia="en-GB"/>
          <w14:ligatures w14:val="none"/>
        </w:rPr>
        <w:t>:</w:t>
      </w:r>
    </w:p>
    <w:p w14:paraId="57D38A2D" w14:textId="4EDE3E0F" w:rsidR="008D5011" w:rsidRPr="00491292" w:rsidRDefault="008D5011" w:rsidP="3C2A01B8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i/>
          <w:iCs/>
          <w:color w:val="000000" w:themeColor="text1"/>
          <w:sz w:val="32"/>
          <w:szCs w:val="32"/>
          <w:highlight w:val="yellow"/>
        </w:rPr>
      </w:pP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Chop cabbag</w:t>
      </w:r>
      <w:r w:rsidR="3C59CDEF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e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into very small pieces in the food processor.</w:t>
      </w:r>
      <w:r w:rsidR="574E486F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Finely chop the bok choy.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Combine cabbage/bok choy and 1/4 teaspoon salt in a small bowl, then set aside for 20 minutes to allow the cabbage to wilt slightly</w:t>
      </w:r>
      <w:r w:rsidRPr="3C2A01B8">
        <w:rPr>
          <w:rStyle w:val="normaltextrun"/>
          <w:rFonts w:ascii="Calibri" w:eastAsiaTheme="majorEastAsia" w:hAnsi="Calibri" w:cs="Calibri"/>
          <w:color w:val="000000" w:themeColor="text1"/>
          <w:sz w:val="32"/>
          <w:szCs w:val="32"/>
          <w:lang w:val="en-US"/>
        </w:rPr>
        <w:t>.</w:t>
      </w:r>
      <w:r w:rsidRPr="3C2A01B8">
        <w:rPr>
          <w:rStyle w:val="eop"/>
          <w:rFonts w:ascii="Calibri" w:eastAsiaTheme="majorEastAsia" w:hAnsi="Calibri" w:cs="Calibri"/>
          <w:color w:val="000000" w:themeColor="text1"/>
          <w:sz w:val="32"/>
          <w:szCs w:val="32"/>
        </w:rPr>
        <w:t> </w:t>
      </w:r>
      <w:r w:rsidRPr="3C2A01B8">
        <w:rPr>
          <w:rStyle w:val="eop"/>
          <w:rFonts w:ascii="Calibri" w:eastAsiaTheme="majorEastAsia" w:hAnsi="Calibri" w:cs="Calibri"/>
          <w:i/>
          <w:iCs/>
          <w:color w:val="000000" w:themeColor="text1"/>
          <w:sz w:val="32"/>
          <w:szCs w:val="32"/>
          <w:highlight w:val="yellow"/>
        </w:rPr>
        <w:t>NOTE: this step has been pre-prepared for the younger students.</w:t>
      </w:r>
    </w:p>
    <w:p w14:paraId="4E00093B" w14:textId="7F0655E9" w:rsidR="008D5011" w:rsidRPr="00643A5D" w:rsidRDefault="008D5011" w:rsidP="3C2A01B8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</w:pP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Using a clean Chux cloth, squeeze out any excess water from the cabbage</w:t>
      </w:r>
      <w:r w:rsidR="00230A73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mixture.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</w:t>
      </w:r>
      <w:r w:rsidR="7E21B5C3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Place in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the mixing bowl.</w:t>
      </w:r>
      <w:r w:rsidRPr="3C2A01B8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  <w:r w:rsidR="0D04FB31" w:rsidRPr="3C2A01B8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Add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remaining </w:t>
      </w:r>
      <w:r w:rsidR="7B43D63C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f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illing ingredients (including remaining ¼ teaspoon salt) </w:t>
      </w:r>
      <w:r w:rsidR="6BB9BA84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t</w:t>
      </w:r>
      <w:r w:rsidR="66EC64C7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o</w:t>
      </w:r>
      <w:r w:rsidR="6BB9BA84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the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bowl. </w:t>
      </w:r>
    </w:p>
    <w:p w14:paraId="71D853D0" w14:textId="60DABCEC" w:rsidR="008D5011" w:rsidRPr="00643A5D" w:rsidRDefault="008D5011" w:rsidP="3C2A01B8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Use a spatula to mix the </w:t>
      </w:r>
      <w:r w:rsidR="514EEB81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f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illing.</w:t>
      </w:r>
      <w:r w:rsidRPr="3C2A01B8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43B774C0" w14:textId="55E1692C" w:rsidR="00230A73" w:rsidRPr="00643A5D" w:rsidRDefault="008D5011" w:rsidP="00A8396D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Sprinkle a tray with 1 teaspoon of corn flour. </w:t>
      </w:r>
    </w:p>
    <w:p w14:paraId="093A6F8C" w14:textId="0423F10E" w:rsidR="00230A73" w:rsidRPr="00643A5D" w:rsidRDefault="008D5011" w:rsidP="3C2A01B8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</w:pP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Place 1 gyoza wrapper on </w:t>
      </w:r>
      <w:r w:rsidR="00230A73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the chopping board. Add a teaspoon of the filling mixture into the middle of the wrapper</w:t>
      </w: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. Dip your finger in water and run it around the edge of half the gyoza wrapper</w:t>
      </w:r>
      <w:r w:rsidR="00230A73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. Press down firmly with your finger to seal the edge closed. Use a fork to decorate the edge and to make sure the edge is fully sealed. </w:t>
      </w:r>
      <w:r w:rsidR="6F7F2496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Place filled gyoza onto the tray.</w:t>
      </w:r>
    </w:p>
    <w:p w14:paraId="47C16730" w14:textId="6362FD39" w:rsidR="00230A73" w:rsidRPr="00643A5D" w:rsidRDefault="00230A73" w:rsidP="3C2A01B8">
      <w:pPr>
        <w:pStyle w:val="paragraph"/>
        <w:numPr>
          <w:ilvl w:val="0"/>
          <w:numId w:val="15"/>
        </w:numPr>
        <w:shd w:val="clear" w:color="auto" w:fill="F6F5F3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</w:pPr>
      <w:r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Repeat with remaining wrappers and filling.</w:t>
      </w:r>
      <w:r w:rsidR="7B0C6D97" w:rsidRPr="3C2A01B8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 xml:space="preserve"> </w:t>
      </w:r>
    </w:p>
    <w:p w14:paraId="313E4CEB" w14:textId="76B18B25" w:rsidR="00230A73" w:rsidRPr="00643A5D" w:rsidRDefault="00230A73" w:rsidP="3C2A01B8">
      <w:pPr>
        <w:pStyle w:val="paragraph"/>
        <w:shd w:val="clear" w:color="auto" w:fill="F6F5F3"/>
        <w:spacing w:before="0" w:beforeAutospacing="0" w:after="0" w:afterAutospacing="0"/>
        <w:textAlignment w:val="baseline"/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</w:pPr>
      <w:r w:rsidRPr="3C2A01B8">
        <w:rPr>
          <w:rStyle w:val="normaltextrun"/>
          <w:rFonts w:ascii="Calibri" w:eastAsiaTheme="majorEastAsia" w:hAnsi="Calibri" w:cs="Calibri"/>
          <w:b/>
          <w:bCs/>
          <w:color w:val="3D3D3D"/>
          <w:sz w:val="32"/>
          <w:szCs w:val="32"/>
          <w:lang w:val="en-US"/>
        </w:rPr>
        <w:t>Cooking:</w:t>
      </w:r>
    </w:p>
    <w:p w14:paraId="2A9F0099" w14:textId="77777777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Heat 1 tablespoon oil in a large frying pan (that has a lid) over medium high heat.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43F94E1A" w14:textId="1480C1FF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Place gyozas into the pan to fill the base (12-15 depending on size of pan). Cook until the underside is light golden, then pour 1/3 cup of water around the gyoza and place the lid on. 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4E3620F9" w14:textId="7105A969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Cook until the water has completely evaporated (so the golden underside is not wet and soggy) and the wrapper is slightly translucent on top – about 4 minutes.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0D9BCF05" w14:textId="77777777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Use tongs to transfer gyozas on to a tray lined with baking paper and keep warm in the oven until ready to serve.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2D61AF23" w14:textId="77777777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Repeat until all the remaining gyozas have been cooked. 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17888DA9" w14:textId="77777777" w:rsidR="00230A73" w:rsidRPr="00643A5D" w:rsidRDefault="00230A73" w:rsidP="00EC2369">
      <w:pPr>
        <w:pStyle w:val="paragraph"/>
        <w:numPr>
          <w:ilvl w:val="0"/>
          <w:numId w:val="16"/>
        </w:numPr>
        <w:shd w:val="clear" w:color="auto" w:fill="F6F5F3"/>
        <w:spacing w:before="0" w:beforeAutospacing="0" w:after="0" w:afterAutospacing="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color w:val="3D3D3D"/>
          <w:sz w:val="32"/>
          <w:szCs w:val="32"/>
          <w:lang w:val="en-US"/>
        </w:rPr>
        <w:t>Place gyozas upside down i.e. golden side up onto serving platters and serve with Dipping Sauce.</w:t>
      </w:r>
      <w:r w:rsidRPr="00643A5D">
        <w:rPr>
          <w:rStyle w:val="eop"/>
          <w:rFonts w:ascii="Calibri" w:eastAsiaTheme="majorEastAsia" w:hAnsi="Calibri" w:cs="Calibri"/>
          <w:color w:val="3D3D3D"/>
          <w:sz w:val="32"/>
          <w:szCs w:val="32"/>
        </w:rPr>
        <w:t> </w:t>
      </w:r>
    </w:p>
    <w:p w14:paraId="6726227D" w14:textId="77777777" w:rsidR="00534A2E" w:rsidRDefault="00534A2E" w:rsidP="00A8396D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32"/>
          <w:szCs w:val="32"/>
        </w:rPr>
      </w:pPr>
    </w:p>
    <w:p w14:paraId="2FC191F9" w14:textId="413F1816" w:rsidR="00AC7092" w:rsidRPr="00534A2E" w:rsidRDefault="00230A73" w:rsidP="00534A2E">
      <w:pPr>
        <w:pStyle w:val="paragraph"/>
        <w:spacing w:before="0" w:beforeAutospacing="0" w:after="0" w:afterAutospacing="0"/>
        <w:ind w:left="360"/>
        <w:textAlignment w:val="baseline"/>
        <w:rPr>
          <w:rFonts w:ascii="Calibri" w:hAnsi="Calibri" w:cs="Calibri"/>
          <w:sz w:val="32"/>
          <w:szCs w:val="32"/>
        </w:rPr>
      </w:pPr>
      <w:r w:rsidRPr="00643A5D">
        <w:rPr>
          <w:rStyle w:val="normaltextrun"/>
          <w:rFonts w:ascii="Calibri" w:eastAsiaTheme="majorEastAsia" w:hAnsi="Calibri" w:cs="Calibri"/>
          <w:b/>
          <w:bCs/>
          <w:sz w:val="32"/>
          <w:szCs w:val="32"/>
          <w:lang w:val="en-US"/>
        </w:rPr>
        <w:t xml:space="preserve">Dipping sauce: </w:t>
      </w:r>
      <w:r w:rsidRPr="00643A5D">
        <w:rPr>
          <w:rStyle w:val="normaltextrun"/>
          <w:rFonts w:ascii="Calibri" w:eastAsiaTheme="majorEastAsia" w:hAnsi="Calibri" w:cs="Calibri"/>
          <w:sz w:val="32"/>
          <w:szCs w:val="32"/>
          <w:lang w:val="en-US"/>
        </w:rPr>
        <w:t xml:space="preserve">Mix equal quantities (2 tablespoons) of rice wine vinegar and soy sauce and place into </w:t>
      </w:r>
      <w:r w:rsidR="00491292">
        <w:rPr>
          <w:rStyle w:val="normaltextrun"/>
          <w:rFonts w:ascii="Calibri" w:eastAsiaTheme="majorEastAsia" w:hAnsi="Calibri" w:cs="Calibri"/>
          <w:sz w:val="32"/>
          <w:szCs w:val="32"/>
          <w:lang w:val="en-US"/>
        </w:rPr>
        <w:t>a</w:t>
      </w:r>
      <w:r w:rsidRPr="00643A5D">
        <w:rPr>
          <w:rStyle w:val="normaltextrun"/>
          <w:rFonts w:ascii="Calibri" w:eastAsiaTheme="majorEastAsia" w:hAnsi="Calibri" w:cs="Calibri"/>
          <w:sz w:val="32"/>
          <w:szCs w:val="32"/>
          <w:lang w:val="en-US"/>
        </w:rPr>
        <w:t xml:space="preserve"> small jug to serve. </w:t>
      </w:r>
      <w:r w:rsidRPr="00643A5D">
        <w:rPr>
          <w:rStyle w:val="eop"/>
          <w:rFonts w:ascii="Calibri" w:eastAsiaTheme="majorEastAsia" w:hAnsi="Calibri" w:cs="Calibri"/>
          <w:sz w:val="32"/>
          <w:szCs w:val="32"/>
        </w:rPr>
        <w:t> </w:t>
      </w:r>
    </w:p>
    <w:p w14:paraId="3009BB80" w14:textId="77777777" w:rsidR="00AB62F3" w:rsidRPr="00643A5D" w:rsidRDefault="00AB62F3" w:rsidP="00A8396D">
      <w:pPr>
        <w:rPr>
          <w:sz w:val="32"/>
          <w:szCs w:val="32"/>
        </w:rPr>
      </w:pPr>
    </w:p>
    <w:sectPr w:rsidR="00AB62F3" w:rsidRPr="00643A5D" w:rsidSect="00534A2E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17080" w14:textId="77777777" w:rsidR="00EF0FD0" w:rsidRDefault="00EF0FD0" w:rsidP="00097B06">
      <w:r>
        <w:separator/>
      </w:r>
    </w:p>
  </w:endnote>
  <w:endnote w:type="continuationSeparator" w:id="0">
    <w:p w14:paraId="14E3792C" w14:textId="77777777" w:rsidR="00EF0FD0" w:rsidRDefault="00EF0FD0" w:rsidP="0009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5A21D" w14:textId="77777777" w:rsidR="00EF0FD0" w:rsidRDefault="00EF0FD0" w:rsidP="00097B06">
      <w:r>
        <w:separator/>
      </w:r>
    </w:p>
  </w:footnote>
  <w:footnote w:type="continuationSeparator" w:id="0">
    <w:p w14:paraId="6F14D4E3" w14:textId="77777777" w:rsidR="00EF0FD0" w:rsidRDefault="00EF0FD0" w:rsidP="00097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BCEFD" w14:textId="0A194E35" w:rsidR="00097B06" w:rsidRDefault="00097B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07DA0AEB" wp14:editId="65CBFEC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76816389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5E50C" w14:textId="11C0F612" w:rsidR="00097B06" w:rsidRPr="00097B06" w:rsidRDefault="00097B06" w:rsidP="00097B0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97B0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7DA0AEB">
              <v:stroke joinstyle="miter"/>
              <v:path gradientshapeok="t" o:connecttype="rect"/>
            </v:shapetype>
            <v:shape id="Text Box 2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">
              <v:fill o:detectmouseclick="t"/>
              <v:textbox style="mso-fit-shape-to-text:t" inset="0,15pt,0,0">
                <w:txbxContent>
                  <w:p w:rsidRPr="00097B06" w:rsidR="00097B06" w:rsidP="00097B06" w:rsidRDefault="00097B06" w14:paraId="7DD5E50C" w14:textId="11C0F612">
                    <w:pPr>
                      <w:rPr>
                        <w:rFonts w:ascii="Calibri" w:hAnsi="Calibri" w:eastAsia="Calibri" w:cs="Calibri"/>
                        <w:noProof/>
                        <w:color w:val="FF0000"/>
                      </w:rPr>
                    </w:pPr>
                    <w:r w:rsidRPr="00097B06">
                      <w:rPr>
                        <w:rFonts w:ascii="Calibri" w:hAnsi="Calibri" w:eastAsia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99BCC" w14:textId="39DDB8BE" w:rsidR="00097B06" w:rsidRDefault="00097B0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518F5" wp14:editId="4523459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04512147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BD975" w14:textId="34C23266" w:rsidR="00097B06" w:rsidRPr="00097B06" w:rsidRDefault="00097B06" w:rsidP="00097B06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097B06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A0518F5">
              <v:stroke joinstyle="miter"/>
              <v:path gradientshapeok="t" o:connecttype="rect"/>
            </v:shapetype>
            <v:shape id="Text Box 1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">
              <v:fill o:detectmouseclick="t"/>
              <v:textbox style="mso-fit-shape-to-text:t" inset="0,15pt,0,0">
                <w:txbxContent>
                  <w:p w:rsidRPr="00097B06" w:rsidR="00097B06" w:rsidP="00097B06" w:rsidRDefault="00097B06" w14:paraId="2DABD975" w14:textId="34C23266">
                    <w:pPr>
                      <w:rPr>
                        <w:rFonts w:ascii="Calibri" w:hAnsi="Calibri" w:eastAsia="Calibri" w:cs="Calibri"/>
                        <w:noProof/>
                        <w:color w:val="FF0000"/>
                      </w:rPr>
                    </w:pPr>
                    <w:r w:rsidRPr="00097B06">
                      <w:rPr>
                        <w:rFonts w:ascii="Calibri" w:hAnsi="Calibri" w:eastAsia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366DD"/>
    <w:multiLevelType w:val="hybridMultilevel"/>
    <w:tmpl w:val="003A20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225A5"/>
    <w:multiLevelType w:val="multilevel"/>
    <w:tmpl w:val="DD3856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E32589"/>
    <w:multiLevelType w:val="multilevel"/>
    <w:tmpl w:val="70A606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210201"/>
    <w:multiLevelType w:val="multilevel"/>
    <w:tmpl w:val="2D0699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F3438"/>
    <w:multiLevelType w:val="multilevel"/>
    <w:tmpl w:val="17E64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B947AC"/>
    <w:multiLevelType w:val="multilevel"/>
    <w:tmpl w:val="8E4C69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D0214"/>
    <w:multiLevelType w:val="multilevel"/>
    <w:tmpl w:val="B6D6B3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8C3BFA"/>
    <w:multiLevelType w:val="multilevel"/>
    <w:tmpl w:val="4EA6A9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3E1D27"/>
    <w:multiLevelType w:val="multilevel"/>
    <w:tmpl w:val="17266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6A73AF"/>
    <w:multiLevelType w:val="multilevel"/>
    <w:tmpl w:val="8460DE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D2242A"/>
    <w:multiLevelType w:val="multilevel"/>
    <w:tmpl w:val="37ECD0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1750C4"/>
    <w:multiLevelType w:val="multilevel"/>
    <w:tmpl w:val="4DD8B9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371D0E"/>
    <w:multiLevelType w:val="multilevel"/>
    <w:tmpl w:val="9C0046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07575D4"/>
    <w:multiLevelType w:val="hybridMultilevel"/>
    <w:tmpl w:val="52F011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C062C"/>
    <w:multiLevelType w:val="hybridMultilevel"/>
    <w:tmpl w:val="014E7A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E3C9C"/>
    <w:multiLevelType w:val="hybridMultilevel"/>
    <w:tmpl w:val="A520348C"/>
    <w:lvl w:ilvl="0" w:tplc="0809000F">
      <w:start w:val="1"/>
      <w:numFmt w:val="decimal"/>
      <w:lvlText w:val="%1."/>
      <w:lvlJc w:val="left"/>
      <w:pPr>
        <w:ind w:left="1635" w:hanging="360"/>
      </w:pPr>
    </w:lvl>
    <w:lvl w:ilvl="1" w:tplc="08090019" w:tentative="1">
      <w:start w:val="1"/>
      <w:numFmt w:val="lowerLetter"/>
      <w:lvlText w:val="%2."/>
      <w:lvlJc w:val="left"/>
      <w:pPr>
        <w:ind w:left="2355" w:hanging="360"/>
      </w:pPr>
    </w:lvl>
    <w:lvl w:ilvl="2" w:tplc="0809001B" w:tentative="1">
      <w:start w:val="1"/>
      <w:numFmt w:val="lowerRoman"/>
      <w:lvlText w:val="%3."/>
      <w:lvlJc w:val="right"/>
      <w:pPr>
        <w:ind w:left="3075" w:hanging="180"/>
      </w:pPr>
    </w:lvl>
    <w:lvl w:ilvl="3" w:tplc="0809000F" w:tentative="1">
      <w:start w:val="1"/>
      <w:numFmt w:val="decimal"/>
      <w:lvlText w:val="%4."/>
      <w:lvlJc w:val="left"/>
      <w:pPr>
        <w:ind w:left="3795" w:hanging="360"/>
      </w:pPr>
    </w:lvl>
    <w:lvl w:ilvl="4" w:tplc="08090019" w:tentative="1">
      <w:start w:val="1"/>
      <w:numFmt w:val="lowerLetter"/>
      <w:lvlText w:val="%5."/>
      <w:lvlJc w:val="left"/>
      <w:pPr>
        <w:ind w:left="4515" w:hanging="360"/>
      </w:pPr>
    </w:lvl>
    <w:lvl w:ilvl="5" w:tplc="0809001B" w:tentative="1">
      <w:start w:val="1"/>
      <w:numFmt w:val="lowerRoman"/>
      <w:lvlText w:val="%6."/>
      <w:lvlJc w:val="right"/>
      <w:pPr>
        <w:ind w:left="5235" w:hanging="180"/>
      </w:pPr>
    </w:lvl>
    <w:lvl w:ilvl="6" w:tplc="0809000F" w:tentative="1">
      <w:start w:val="1"/>
      <w:numFmt w:val="decimal"/>
      <w:lvlText w:val="%7."/>
      <w:lvlJc w:val="left"/>
      <w:pPr>
        <w:ind w:left="5955" w:hanging="360"/>
      </w:pPr>
    </w:lvl>
    <w:lvl w:ilvl="7" w:tplc="08090019" w:tentative="1">
      <w:start w:val="1"/>
      <w:numFmt w:val="lowerLetter"/>
      <w:lvlText w:val="%8."/>
      <w:lvlJc w:val="left"/>
      <w:pPr>
        <w:ind w:left="6675" w:hanging="360"/>
      </w:pPr>
    </w:lvl>
    <w:lvl w:ilvl="8" w:tplc="0809001B" w:tentative="1">
      <w:start w:val="1"/>
      <w:numFmt w:val="lowerRoman"/>
      <w:lvlText w:val="%9."/>
      <w:lvlJc w:val="right"/>
      <w:pPr>
        <w:ind w:left="7395" w:hanging="180"/>
      </w:pPr>
    </w:lvl>
  </w:abstractNum>
  <w:num w:numId="1" w16cid:durableId="2024938425">
    <w:abstractNumId w:val="8"/>
  </w:num>
  <w:num w:numId="2" w16cid:durableId="1665090573">
    <w:abstractNumId w:val="4"/>
  </w:num>
  <w:num w:numId="3" w16cid:durableId="795804892">
    <w:abstractNumId w:val="11"/>
  </w:num>
  <w:num w:numId="4" w16cid:durableId="2067486432">
    <w:abstractNumId w:val="2"/>
  </w:num>
  <w:num w:numId="5" w16cid:durableId="1647974225">
    <w:abstractNumId w:val="3"/>
  </w:num>
  <w:num w:numId="6" w16cid:durableId="774249745">
    <w:abstractNumId w:val="1"/>
  </w:num>
  <w:num w:numId="7" w16cid:durableId="2006543012">
    <w:abstractNumId w:val="12"/>
  </w:num>
  <w:num w:numId="8" w16cid:durableId="1916888942">
    <w:abstractNumId w:val="9"/>
  </w:num>
  <w:num w:numId="9" w16cid:durableId="1765999461">
    <w:abstractNumId w:val="7"/>
  </w:num>
  <w:num w:numId="10" w16cid:durableId="1744986817">
    <w:abstractNumId w:val="10"/>
  </w:num>
  <w:num w:numId="11" w16cid:durableId="1143277448">
    <w:abstractNumId w:val="6"/>
  </w:num>
  <w:num w:numId="12" w16cid:durableId="1530141414">
    <w:abstractNumId w:val="5"/>
  </w:num>
  <w:num w:numId="13" w16cid:durableId="147793658">
    <w:abstractNumId w:val="15"/>
  </w:num>
  <w:num w:numId="14" w16cid:durableId="1456753905">
    <w:abstractNumId w:val="0"/>
  </w:num>
  <w:num w:numId="15" w16cid:durableId="2136214921">
    <w:abstractNumId w:val="13"/>
  </w:num>
  <w:num w:numId="16" w16cid:durableId="14552964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BB"/>
    <w:rsid w:val="00077EC3"/>
    <w:rsid w:val="00097B06"/>
    <w:rsid w:val="0012482C"/>
    <w:rsid w:val="00125849"/>
    <w:rsid w:val="00230A73"/>
    <w:rsid w:val="0023445D"/>
    <w:rsid w:val="00282220"/>
    <w:rsid w:val="00482E61"/>
    <w:rsid w:val="00491292"/>
    <w:rsid w:val="004D7FD2"/>
    <w:rsid w:val="005340F5"/>
    <w:rsid w:val="00534A2E"/>
    <w:rsid w:val="005534FC"/>
    <w:rsid w:val="00643A5D"/>
    <w:rsid w:val="00682D03"/>
    <w:rsid w:val="006B4A74"/>
    <w:rsid w:val="00850BCD"/>
    <w:rsid w:val="0085310C"/>
    <w:rsid w:val="00867E46"/>
    <w:rsid w:val="008A53EE"/>
    <w:rsid w:val="008D5011"/>
    <w:rsid w:val="00914D11"/>
    <w:rsid w:val="00977A01"/>
    <w:rsid w:val="0099787D"/>
    <w:rsid w:val="00A8396D"/>
    <w:rsid w:val="00AB62F3"/>
    <w:rsid w:val="00AC7092"/>
    <w:rsid w:val="00AE4EC0"/>
    <w:rsid w:val="00DD5EBB"/>
    <w:rsid w:val="00E14F08"/>
    <w:rsid w:val="00EC2369"/>
    <w:rsid w:val="00EC5B26"/>
    <w:rsid w:val="00EF0FD0"/>
    <w:rsid w:val="00F03C2A"/>
    <w:rsid w:val="00FF2A5E"/>
    <w:rsid w:val="08104585"/>
    <w:rsid w:val="0D04FB31"/>
    <w:rsid w:val="1644C320"/>
    <w:rsid w:val="1C8905A0"/>
    <w:rsid w:val="3C2A01B8"/>
    <w:rsid w:val="3C59CDEF"/>
    <w:rsid w:val="514EEB81"/>
    <w:rsid w:val="574E486F"/>
    <w:rsid w:val="66EC64C7"/>
    <w:rsid w:val="6BB9BA84"/>
    <w:rsid w:val="6F7F2496"/>
    <w:rsid w:val="7B0C6D97"/>
    <w:rsid w:val="7B43D63C"/>
    <w:rsid w:val="7E21B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649559"/>
  <w15:chartTrackingRefBased/>
  <w15:docId w15:val="{51C29480-7EE3-4F6E-B4F5-B3B0262E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0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0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0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0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0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0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0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0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0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0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0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0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0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0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0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0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0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0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09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0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0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0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0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0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0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0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0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092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C709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C7092"/>
  </w:style>
  <w:style w:type="character" w:customStyle="1" w:styleId="eop">
    <w:name w:val="eop"/>
    <w:basedOn w:val="DefaultParagraphFont"/>
    <w:rsid w:val="00AC7092"/>
  </w:style>
  <w:style w:type="paragraph" w:styleId="Header">
    <w:name w:val="header"/>
    <w:basedOn w:val="Normal"/>
    <w:link w:val="HeaderChar"/>
    <w:uiPriority w:val="99"/>
    <w:unhideWhenUsed/>
    <w:rsid w:val="00097B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7B06"/>
  </w:style>
  <w:style w:type="paragraph" w:styleId="Footer">
    <w:name w:val="footer"/>
    <w:basedOn w:val="Normal"/>
    <w:link w:val="FooterChar"/>
    <w:uiPriority w:val="99"/>
    <w:unhideWhenUsed/>
    <w:rsid w:val="00482E6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2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10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6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98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70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5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llyashbrook/Desktop/Recip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Recipe%20template.dotx</Template>
  <TotalTime>0</TotalTime>
  <Pages>1</Pages>
  <Words>434</Words>
  <Characters>2480</Characters>
  <Application>Microsoft Office Word</Application>
  <DocSecurity>4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Ashbrook</dc:creator>
  <cp:keywords/>
  <dc:description/>
  <cp:lastModifiedBy>ASHBROOK Sally [East Fremantle Primary School]</cp:lastModifiedBy>
  <cp:revision>15</cp:revision>
  <cp:lastPrinted>2025-08-14T07:21:00Z</cp:lastPrinted>
  <dcterms:created xsi:type="dcterms:W3CDTF">2025-08-14T06:37:00Z</dcterms:created>
  <dcterms:modified xsi:type="dcterms:W3CDTF">2025-08-19T04:21:00Z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3e4b49c1,2dc9403a,490bb014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2025-08-14T07:10:10Z</vt:lpwstr>
  </property>
  <property fmtid="{D5CDD505-2E9C-101B-9397-08002B2CF9AE}" pid="7" name="MSIP_Label_1ab51697-d8d5-4b00-af1f-cc3ba473113c_Method">
    <vt:lpwstr>Privileged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c9df3b33-5a57-48dd-9b6b-bc259fccebc6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50, 0, 1, 1</vt:lpwstr>
  </property>
</Properties>
</file>