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81CF4" w14:textId="257AFE8E" w:rsidR="00AC7092" w:rsidRPr="00AC7092" w:rsidRDefault="00436F03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Carrot, Kale and Radish Salad</w:t>
      </w:r>
    </w:p>
    <w:p w14:paraId="70EBC0BD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1F4DF57E" w14:textId="77777777" w:rsidR="00AC7092" w:rsidRPr="0015527F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15527F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0CCFACBB" w14:textId="1BD47F3B" w:rsidR="00AC7092" w:rsidRPr="0015527F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  <w:r w:rsidR="00436F03"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Winter</w:t>
      </w:r>
    </w:p>
    <w:p w14:paraId="16224021" w14:textId="77777777" w:rsidR="00AC7092" w:rsidRPr="0015527F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15527F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47BE1BA5" w14:textId="41E034D7" w:rsidR="00AC7092" w:rsidRPr="0015527F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  <w:r w:rsidR="00436F03"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40 tastes</w:t>
      </w:r>
      <w:r w:rsidRPr="0015527F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 </w:t>
      </w:r>
      <w:r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</w:p>
    <w:p w14:paraId="63377643" w14:textId="77777777" w:rsidR="00AC7092" w:rsidRPr="0015527F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15527F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3AFA4F7A" w14:textId="53FA90B2" w:rsidR="00AC7092" w:rsidRPr="0015527F" w:rsidRDefault="00436F03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Kale, carrot, radish, lime, edible flowers</w:t>
      </w:r>
    </w:p>
    <w:p w14:paraId="21A527EC" w14:textId="252BE6AC" w:rsidR="00AC7092" w:rsidRPr="0015527F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15527F">
        <w:rPr>
          <w:rFonts w:asciiTheme="majorHAnsi" w:eastAsia="Times New Roman" w:hAnsiTheme="majorHAnsi" w:cs="Calibri"/>
          <w:kern w:val="0"/>
          <w:sz w:val="32"/>
          <w:szCs w:val="32"/>
          <w:lang w:eastAsia="en-GB"/>
          <w14:ligatures w14:val="none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15527F" w14:paraId="10050C78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93BD6" w14:textId="77777777" w:rsidR="00AC7092" w:rsidRPr="0015527F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0F7955F0" w14:textId="7333FF8B" w:rsidR="00AC7092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14:paraId="11707D43" w14:textId="188225E5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Knives</w:t>
            </w:r>
          </w:p>
          <w:p w14:paraId="34D9D87C" w14:textId="6AD12435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Peeler </w:t>
            </w:r>
          </w:p>
          <w:p w14:paraId="2A4A04BA" w14:textId="15C59872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Grater</w:t>
            </w:r>
          </w:p>
          <w:p w14:paraId="066DB440" w14:textId="3D92E658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Measuring spoon</w:t>
            </w:r>
          </w:p>
          <w:p w14:paraId="3580A45E" w14:textId="245B1E64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Large mixing bowl</w:t>
            </w:r>
          </w:p>
          <w:p w14:paraId="45CA7024" w14:textId="609813EA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Small mixing bowl</w:t>
            </w:r>
          </w:p>
          <w:p w14:paraId="63A53928" w14:textId="0602933E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Citrus juicer</w:t>
            </w:r>
          </w:p>
          <w:p w14:paraId="02E8700E" w14:textId="72400F81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Whisk</w:t>
            </w:r>
          </w:p>
          <w:p w14:paraId="70233C7B" w14:textId="03C5D147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Serving bowls</w:t>
            </w:r>
          </w:p>
          <w:p w14:paraId="5C1F4575" w14:textId="77777777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3CE29FD2" w14:textId="77777777" w:rsidR="00AC7092" w:rsidRPr="0015527F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A07A4" w14:textId="77777777" w:rsidR="00AC7092" w:rsidRPr="0015527F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32D392F0" w14:textId="77777777" w:rsidR="00AC7092" w:rsidRPr="0015527F" w:rsidRDefault="00436F0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bunch of kale</w:t>
            </w:r>
          </w:p>
          <w:p w14:paraId="4C605F12" w14:textId="0D252271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Salt</w:t>
            </w:r>
          </w:p>
          <w:p w14:paraId="5B965F55" w14:textId="542FBE2D" w:rsidR="002510A5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teaspoon olive oil</w:t>
            </w:r>
          </w:p>
          <w:p w14:paraId="33469A40" w14:textId="77777777" w:rsidR="00436F03" w:rsidRPr="0015527F" w:rsidRDefault="00436F0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 cups grated carrot</w:t>
            </w:r>
          </w:p>
          <w:p w14:paraId="0A399978" w14:textId="7FB1F25D" w:rsidR="00436F03" w:rsidRPr="0015527F" w:rsidRDefault="0015527F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cup of sliced</w:t>
            </w:r>
            <w:r w:rsidR="00436F03"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 radish</w:t>
            </w: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 xml:space="preserve"> or daikon</w:t>
            </w:r>
          </w:p>
          <w:p w14:paraId="0539F5A7" w14:textId="77777777" w:rsidR="00436F03" w:rsidRPr="0015527F" w:rsidRDefault="00436F0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Dressing</w:t>
            </w:r>
          </w:p>
          <w:p w14:paraId="34E34816" w14:textId="77777777" w:rsidR="00436F03" w:rsidRPr="0015527F" w:rsidRDefault="00436F0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 tablespoons lime juice</w:t>
            </w:r>
          </w:p>
          <w:p w14:paraId="2227CF52" w14:textId="77777777" w:rsidR="00436F03" w:rsidRPr="0015527F" w:rsidRDefault="00436F0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tablespoon rice wine vinegar</w:t>
            </w:r>
          </w:p>
          <w:p w14:paraId="664AA00B" w14:textId="77777777" w:rsidR="00436F03" w:rsidRPr="0015527F" w:rsidRDefault="00436F0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tablespoon soy sauce</w:t>
            </w:r>
          </w:p>
          <w:p w14:paraId="67EE979C" w14:textId="77777777" w:rsidR="00436F03" w:rsidRPr="0015527F" w:rsidRDefault="00436F0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tablespoon maple syrup</w:t>
            </w:r>
          </w:p>
          <w:p w14:paraId="344A33E5" w14:textId="6C4B7092" w:rsidR="0015527F" w:rsidRPr="0015527F" w:rsidRDefault="0015527F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 teaspoons of grated ginger</w:t>
            </w:r>
          </w:p>
          <w:p w14:paraId="59062D5B" w14:textId="77777777" w:rsidR="00436F03" w:rsidRPr="0015527F" w:rsidRDefault="00436F0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u w:val="single"/>
                <w:lang w:eastAsia="en-GB"/>
                <w14:ligatures w14:val="none"/>
              </w:rPr>
              <w:t>Garnish</w:t>
            </w:r>
          </w:p>
          <w:p w14:paraId="3653F0DD" w14:textId="77777777" w:rsidR="00436F03" w:rsidRPr="0015527F" w:rsidRDefault="00436F03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Edible flowers</w:t>
            </w:r>
          </w:p>
          <w:p w14:paraId="4AA3FBF0" w14:textId="56B72CC0" w:rsidR="00436F03" w:rsidRPr="0015527F" w:rsidRDefault="002510A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15527F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Fried shallots</w:t>
            </w:r>
          </w:p>
        </w:tc>
      </w:tr>
    </w:tbl>
    <w:p w14:paraId="2CBC08C0" w14:textId="77777777" w:rsidR="00AC7092" w:rsidRPr="0015527F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44A86738" w14:textId="77777777" w:rsidR="00AC7092" w:rsidRPr="0015527F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15527F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15527F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</w:p>
    <w:p w14:paraId="5F37F340" w14:textId="0B888CF4" w:rsidR="002510A5" w:rsidRPr="0015527F" w:rsidRDefault="002510A5" w:rsidP="0015527F">
      <w:pPr>
        <w:pStyle w:val="wprm-recipe-instruction"/>
        <w:numPr>
          <w:ilvl w:val="0"/>
          <w:numId w:val="4"/>
        </w:numPr>
        <w:spacing w:before="0" w:beforeAutospacing="0" w:after="0" w:afterAutospacing="0" w:line="360" w:lineRule="atLeast"/>
        <w:rPr>
          <w:rFonts w:asciiTheme="majorHAnsi" w:hAnsiTheme="majorHAnsi" w:cs="Segoe UI"/>
          <w:color w:val="1A1A1A"/>
          <w:sz w:val="32"/>
          <w:szCs w:val="32"/>
        </w:rPr>
      </w:pPr>
      <w:r w:rsidRPr="0015527F">
        <w:rPr>
          <w:rFonts w:asciiTheme="majorHAnsi" w:hAnsiTheme="majorHAnsi" w:cs="Segoe UI"/>
          <w:color w:val="1A1A1A"/>
          <w:sz w:val="32"/>
          <w:szCs w:val="32"/>
        </w:rPr>
        <w:t>R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>emov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>e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 xml:space="preserve"> the tough stalk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 xml:space="preserve"> from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 xml:space="preserve"> the kale and 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>roughly chop or tear into bite sized pieces. Place in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 xml:space="preserve"> a large mixing bowl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 xml:space="preserve"> and add a </w:t>
      </w:r>
      <w:r w:rsidR="008E28D0" w:rsidRPr="0015527F">
        <w:rPr>
          <w:rFonts w:asciiTheme="majorHAnsi" w:hAnsiTheme="majorHAnsi" w:cs="Segoe UI"/>
          <w:color w:val="1A1A1A"/>
          <w:sz w:val="32"/>
          <w:szCs w:val="32"/>
        </w:rPr>
        <w:t xml:space="preserve">good 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>grind of salt</w:t>
      </w:r>
      <w:r w:rsidRPr="0015527F">
        <w:rPr>
          <w:rFonts w:asciiTheme="majorHAnsi" w:hAnsiTheme="majorHAnsi" w:cs="Segoe UI"/>
          <w:color w:val="1A1A1A"/>
          <w:sz w:val="32"/>
          <w:szCs w:val="32"/>
        </w:rPr>
        <w:t xml:space="preserve"> and 1 teaspoon of oil and massage the kale for about one minute, or until it turns darker and becomes tender.</w:t>
      </w:r>
    </w:p>
    <w:p w14:paraId="1FD81730" w14:textId="6A224C59" w:rsidR="0015527F" w:rsidRPr="0015527F" w:rsidRDefault="0015527F" w:rsidP="0015527F">
      <w:pPr>
        <w:pStyle w:val="wprm-recipe-instruction"/>
        <w:numPr>
          <w:ilvl w:val="0"/>
          <w:numId w:val="4"/>
        </w:numPr>
        <w:spacing w:before="0" w:beforeAutospacing="0" w:after="0" w:afterAutospacing="0" w:line="360" w:lineRule="atLeast"/>
        <w:rPr>
          <w:rFonts w:asciiTheme="majorHAnsi" w:hAnsiTheme="majorHAnsi" w:cs="Segoe UI"/>
          <w:color w:val="1A1A1A"/>
          <w:sz w:val="32"/>
          <w:szCs w:val="32"/>
        </w:rPr>
      </w:pPr>
      <w:r w:rsidRPr="0015527F">
        <w:rPr>
          <w:rFonts w:asciiTheme="majorHAnsi" w:hAnsiTheme="majorHAnsi" w:cs="Segoe UI"/>
          <w:color w:val="1A1A1A"/>
          <w:sz w:val="32"/>
          <w:szCs w:val="32"/>
        </w:rPr>
        <w:t xml:space="preserve">Peel the </w:t>
      </w:r>
      <w:proofErr w:type="gramStart"/>
      <w:r w:rsidRPr="0015527F">
        <w:rPr>
          <w:rFonts w:asciiTheme="majorHAnsi" w:hAnsiTheme="majorHAnsi" w:cs="Segoe UI"/>
          <w:color w:val="1A1A1A"/>
          <w:sz w:val="32"/>
          <w:szCs w:val="32"/>
        </w:rPr>
        <w:t>carrots</w:t>
      </w:r>
      <w:proofErr w:type="gramEnd"/>
      <w:r w:rsidRPr="0015527F">
        <w:rPr>
          <w:rFonts w:asciiTheme="majorHAnsi" w:hAnsiTheme="majorHAnsi" w:cs="Segoe UI"/>
          <w:color w:val="1A1A1A"/>
          <w:sz w:val="32"/>
          <w:szCs w:val="32"/>
        </w:rPr>
        <w:t xml:space="preserve"> if necessary, then grate. Thinly slice the radish. Add both to the mixing bowl and toss to combine.</w:t>
      </w:r>
    </w:p>
    <w:p w14:paraId="68E57961" w14:textId="36E0425B" w:rsidR="0015527F" w:rsidRPr="0015527F" w:rsidRDefault="0015527F" w:rsidP="0015527F">
      <w:pPr>
        <w:pStyle w:val="wprm-recipe-instruction"/>
        <w:numPr>
          <w:ilvl w:val="0"/>
          <w:numId w:val="4"/>
        </w:numPr>
        <w:spacing w:before="0" w:beforeAutospacing="0" w:after="0" w:afterAutospacing="0" w:line="360" w:lineRule="atLeast"/>
        <w:rPr>
          <w:rFonts w:asciiTheme="majorHAnsi" w:hAnsiTheme="majorHAnsi" w:cs="Segoe UI"/>
          <w:color w:val="1A1A1A"/>
          <w:sz w:val="32"/>
          <w:szCs w:val="32"/>
        </w:rPr>
      </w:pPr>
      <w:r w:rsidRPr="0015527F">
        <w:rPr>
          <w:rFonts w:asciiTheme="majorHAnsi" w:hAnsiTheme="majorHAnsi" w:cs="Segoe UI"/>
          <w:color w:val="1A1A1A"/>
          <w:sz w:val="32"/>
          <w:szCs w:val="32"/>
        </w:rPr>
        <w:t>Add all the dressing ingredients to the small mixing bowl and whisk until well mixed. Taste and adjust if necessary.</w:t>
      </w:r>
    </w:p>
    <w:p w14:paraId="4A3E61EA" w14:textId="2F5FA4EC" w:rsidR="0015527F" w:rsidRPr="0015527F" w:rsidRDefault="0015527F" w:rsidP="0015527F">
      <w:pPr>
        <w:pStyle w:val="wprm-recipe-instruction"/>
        <w:numPr>
          <w:ilvl w:val="0"/>
          <w:numId w:val="4"/>
        </w:numPr>
        <w:spacing w:before="0" w:beforeAutospacing="0" w:after="0" w:afterAutospacing="0" w:line="360" w:lineRule="atLeast"/>
        <w:rPr>
          <w:rFonts w:asciiTheme="majorHAnsi" w:hAnsiTheme="majorHAnsi" w:cs="Segoe UI"/>
          <w:color w:val="1A1A1A"/>
          <w:sz w:val="32"/>
          <w:szCs w:val="32"/>
        </w:rPr>
      </w:pPr>
      <w:r w:rsidRPr="0015527F">
        <w:rPr>
          <w:rFonts w:asciiTheme="majorHAnsi" w:hAnsiTheme="majorHAnsi" w:cs="Segoe UI"/>
          <w:color w:val="1A1A1A"/>
          <w:sz w:val="32"/>
          <w:szCs w:val="32"/>
        </w:rPr>
        <w:t>Pour the dressing over vegetables and toss until coated. Divide between the serving bowls.</w:t>
      </w:r>
    </w:p>
    <w:p w14:paraId="458018AF" w14:textId="0346ABF5" w:rsidR="0015527F" w:rsidRPr="0015527F" w:rsidRDefault="0015527F" w:rsidP="0015527F">
      <w:pPr>
        <w:pStyle w:val="wprm-recipe-instruction"/>
        <w:numPr>
          <w:ilvl w:val="0"/>
          <w:numId w:val="4"/>
        </w:numPr>
        <w:spacing w:before="0" w:beforeAutospacing="0" w:after="0" w:afterAutospacing="0" w:line="360" w:lineRule="atLeast"/>
        <w:rPr>
          <w:rFonts w:asciiTheme="majorHAnsi" w:hAnsiTheme="majorHAnsi" w:cs="Segoe UI"/>
          <w:color w:val="1A1A1A"/>
          <w:sz w:val="32"/>
          <w:szCs w:val="32"/>
        </w:rPr>
      </w:pPr>
      <w:r w:rsidRPr="0015527F">
        <w:rPr>
          <w:rFonts w:asciiTheme="majorHAnsi" w:hAnsiTheme="majorHAnsi" w:cs="Segoe UI"/>
          <w:color w:val="1A1A1A"/>
          <w:sz w:val="32"/>
          <w:szCs w:val="32"/>
        </w:rPr>
        <w:t>Garnish with edible flowers and a sprinkling of fried shallots.</w:t>
      </w:r>
    </w:p>
    <w:p w14:paraId="0B8CB566" w14:textId="007BC4C2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</w:p>
    <w:p w14:paraId="1C1381F5" w14:textId="203D0B69" w:rsidR="00AB62F3" w:rsidRPr="0015527F" w:rsidRDefault="00AC7092" w:rsidP="0015527F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</w:p>
    <w:sectPr w:rsidR="00AB62F3" w:rsidRPr="0015527F" w:rsidSect="00AC7092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6D5"/>
    <w:multiLevelType w:val="multilevel"/>
    <w:tmpl w:val="40BA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52D79"/>
    <w:multiLevelType w:val="multilevel"/>
    <w:tmpl w:val="8986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B12F9F"/>
    <w:multiLevelType w:val="hybridMultilevel"/>
    <w:tmpl w:val="28689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2"/>
  </w:num>
  <w:num w:numId="2" w16cid:durableId="820736863">
    <w:abstractNumId w:val="0"/>
  </w:num>
  <w:num w:numId="3" w16cid:durableId="1475027700">
    <w:abstractNumId w:val="1"/>
  </w:num>
  <w:num w:numId="4" w16cid:durableId="5219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03"/>
    <w:rsid w:val="00077EC3"/>
    <w:rsid w:val="00125849"/>
    <w:rsid w:val="0015527F"/>
    <w:rsid w:val="002510A5"/>
    <w:rsid w:val="00282220"/>
    <w:rsid w:val="00436F03"/>
    <w:rsid w:val="005340F5"/>
    <w:rsid w:val="00850BCD"/>
    <w:rsid w:val="00867E46"/>
    <w:rsid w:val="008E28D0"/>
    <w:rsid w:val="00977A01"/>
    <w:rsid w:val="00A84FA5"/>
    <w:rsid w:val="00AB62F3"/>
    <w:rsid w:val="00AC7092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A71703"/>
  <w15:chartTrackingRefBased/>
  <w15:docId w15:val="{B6D33C27-5B4F-D842-98E4-231B8FAF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customStyle="1" w:styleId="wprm-recipe-instruction">
    <w:name w:val="wprm-recipe-instruction"/>
    <w:basedOn w:val="Normal"/>
    <w:rsid w:val="002510A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33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1</cp:revision>
  <dcterms:created xsi:type="dcterms:W3CDTF">2025-07-24T01:40:00Z</dcterms:created>
  <dcterms:modified xsi:type="dcterms:W3CDTF">2025-07-24T02:25:00Z</dcterms:modified>
</cp:coreProperties>
</file>