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F666BB" w14:paraId="1435E24E" w14:textId="1FA2655A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Kimchi Fried Rice</w:t>
      </w:r>
    </w:p>
    <w:p w:rsidRPr="00AC7092" w:rsidR="00AC7092" w:rsidP="00AC7092" w:rsidRDefault="00AC7092" w14:paraId="72378E71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AC7092" w:rsidR="00AC7092" w:rsidP="00AC7092" w:rsidRDefault="00AC7092" w14:paraId="58608986" w14:textId="368F1EF3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Pr="00AC7092" w:rsidR="001D026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  <w:r w:rsidR="001D026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Any</w:t>
      </w:r>
    </w:p>
    <w:p w:rsidRPr="00AC7092" w:rsidR="00AC7092" w:rsidP="00AC7092" w:rsidRDefault="00AC7092" w14:paraId="14BB796E" w14:textId="2BA32CD1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7D0557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12 tastes</w:t>
      </w:r>
    </w:p>
    <w:p w:rsidRPr="00AC7092" w:rsidR="00AC7092" w:rsidP="00AC7092" w:rsidRDefault="00AC7092" w14:paraId="4285F3D9" w14:textId="1351A87F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7D0557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Adapted from taste.com.au</w:t>
      </w:r>
    </w:p>
    <w:p w:rsidRPr="00AC7092" w:rsidR="00AC7092" w:rsidP="00AC7092" w:rsidRDefault="00AC7092" w14:paraId="22FA8B3A" w14:textId="3EB9C57C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7D0557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Spring onions, </w:t>
      </w:r>
      <w:proofErr w:type="spellStart"/>
      <w:r w:rsidR="007D0557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bok</w:t>
      </w:r>
      <w:proofErr w:type="spellEnd"/>
      <w:r w:rsidR="007D0557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choy, Chinese cabbage, fresh herbs</w:t>
      </w:r>
    </w:p>
    <w:p w:rsidRPr="00AC7092" w:rsidR="00AC7092" w:rsidP="00AC7092" w:rsidRDefault="00AC7092" w14:paraId="00BBFEAD" w14:textId="0E98EA06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Notes: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</w:t>
      </w:r>
      <w:r w:rsidR="001D026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We are using school made kimchi that was made previously to preserve our large crop of Chinese cabbage and radish.</w:t>
      </w:r>
      <w:r w:rsidR="00EF621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</w:t>
      </w:r>
    </w:p>
    <w:p w:rsidRPr="001D0262" w:rsidR="00AC7092" w:rsidP="00AC7092" w:rsidRDefault="00AC7092" w14:paraId="115E4E38" w14:textId="759BABDA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Calibri" w:asciiTheme="majorHAnsi" w:hAnsiTheme="majorHAnsi"/>
          <w:kern w:val="0"/>
          <w:lang w:eastAsia="en-GB"/>
          <w14:ligatures w14:val="none"/>
        </w:rPr>
        <w:t> 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AC7092" w:rsidR="00AC7092" w:rsidTr="1C4BD6CD" w14:paraId="3459EEF9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="00AC7092" w:rsidP="00AC7092" w:rsidRDefault="00AC7092" w14:paraId="69EB823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Pr="00AC7092" w:rsidR="00CB0553" w:rsidP="1C4BD6CD" w:rsidRDefault="00CB0553" w14:paraId="03271222" w14:textId="6F42935B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1C4BD6CD" w:rsidR="1B1D658E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2 </w:t>
            </w:r>
            <w:r w:rsidRPr="1C4BD6CD" w:rsidR="00CB0553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mixing bowl</w:t>
            </w:r>
            <w:r w:rsidRPr="1C4BD6CD" w:rsidR="4A4E0074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s</w:t>
            </w:r>
          </w:p>
          <w:p w:rsidR="4A4E0074" w:rsidP="1C4BD6CD" w:rsidRDefault="4A4E0074" w14:paraId="1092F7F1" w14:textId="7A2C78C1">
            <w:pPr>
              <w:rPr>
                <w:rFonts w:ascii="Aptos Display" w:hAnsi="Aptos Display" w:eastAsia="Times New Roman" w:cs="Times New Roman" w:asciiTheme="majorAscii" w:hAnsiTheme="majorAscii"/>
                <w:sz w:val="28"/>
                <w:szCs w:val="28"/>
                <w:lang w:eastAsia="en-GB"/>
              </w:rPr>
            </w:pPr>
            <w:r w:rsidRPr="1C4BD6CD" w:rsidR="4A4E0074">
              <w:rPr>
                <w:rFonts w:ascii="Aptos Display" w:hAnsi="Aptos Display" w:eastAsia="Times New Roman" w:cs="Times New Roman" w:asciiTheme="majorAscii" w:hAnsiTheme="majorAscii"/>
                <w:sz w:val="28"/>
                <w:szCs w:val="28"/>
                <w:lang w:eastAsia="en-GB"/>
              </w:rPr>
              <w:t xml:space="preserve">Small </w:t>
            </w:r>
            <w:r w:rsidRPr="1C4BD6CD" w:rsidR="4A4E0074">
              <w:rPr>
                <w:rFonts w:ascii="Aptos Display" w:hAnsi="Aptos Display" w:eastAsia="Times New Roman" w:cs="Times New Roman" w:asciiTheme="majorAscii" w:hAnsiTheme="majorAscii"/>
                <w:sz w:val="28"/>
                <w:szCs w:val="28"/>
                <w:lang w:eastAsia="en-GB"/>
              </w:rPr>
              <w:t>ceramic</w:t>
            </w:r>
            <w:r w:rsidRPr="1C4BD6CD" w:rsidR="4A4E0074">
              <w:rPr>
                <w:rFonts w:ascii="Aptos Display" w:hAnsi="Aptos Display" w:eastAsia="Times New Roman" w:cs="Times New Roman" w:asciiTheme="majorAscii" w:hAnsiTheme="majorAscii"/>
                <w:sz w:val="28"/>
                <w:szCs w:val="28"/>
                <w:lang w:eastAsia="en-GB"/>
              </w:rPr>
              <w:t xml:space="preserve"> bowl</w:t>
            </w:r>
          </w:p>
          <w:p w:rsidR="00AC7092" w:rsidP="00AC7092" w:rsidRDefault="00CB0553" w14:paraId="0AEEBFCA" w14:textId="3A50979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:rsidR="00CB0553" w:rsidP="00AC7092" w:rsidRDefault="00CB0553" w14:paraId="595614B7" w14:textId="100ED60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Knives</w:t>
            </w:r>
          </w:p>
          <w:p w:rsidR="00CB0553" w:rsidP="1C4BD6CD" w:rsidRDefault="00CB0553" w14:textId="1B09C84B" w14:paraId="5E0E8FA1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1C4BD6CD" w:rsidR="307A0696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Whisk</w:t>
            </w:r>
          </w:p>
          <w:p w:rsidR="00CB0553" w:rsidP="00AC7092" w:rsidRDefault="00CB0553" w14:paraId="2ED60017" w14:textId="2D54D23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Garlic crusher</w:t>
            </w:r>
          </w:p>
          <w:p w:rsidR="00CB0553" w:rsidP="00AC7092" w:rsidRDefault="00CB0553" w14:paraId="1DD88F1A" w14:textId="4E751EC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cups and spoons</w:t>
            </w:r>
          </w:p>
          <w:p w:rsidR="00CB0553" w:rsidP="00AC7092" w:rsidRDefault="00CB0553" w14:paraId="6299DEEB" w14:textId="0160B06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Wok </w:t>
            </w:r>
            <w:r w:rsidR="006B264A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and/</w:t>
            </w: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or large frypan</w:t>
            </w:r>
          </w:p>
          <w:p w:rsidR="00CB0553" w:rsidP="00AC7092" w:rsidRDefault="00CB0553" w14:paraId="3BF56D0A" w14:textId="7648F1C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Spatula</w:t>
            </w:r>
          </w:p>
          <w:p w:rsidR="006B264A" w:rsidP="00AC7092" w:rsidRDefault="006B264A" w14:paraId="775C5F6F" w14:textId="57F2475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Serving dishes.</w:t>
            </w:r>
          </w:p>
          <w:p w:rsidR="006B264A" w:rsidP="00AC7092" w:rsidRDefault="006B264A" w14:paraId="2D1EBCA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:rsidR="00CB0553" w:rsidP="00AC7092" w:rsidRDefault="00CB0553" w14:paraId="494CCEBA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:rsidRPr="00AC7092" w:rsidR="00CB0553" w:rsidP="00AC7092" w:rsidRDefault="00CB0553" w14:paraId="009362DE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:rsidRPr="00AC7092" w:rsidR="00AC7092" w:rsidP="00AC7092" w:rsidRDefault="00AC7092" w14:paraId="0440530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="00AC7092" w:rsidP="00AC7092" w:rsidRDefault="00AC7092" w14:paraId="32BDA7D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Pr="00AC7092" w:rsidR="007160A9" w:rsidP="1C4BD6CD" w:rsidRDefault="007160A9" w14:paraId="0EED6C15" w14:textId="491DA771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1C4BD6CD" w:rsidR="3D1179B7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2</w:t>
            </w:r>
            <w:r w:rsidRPr="1C4BD6CD" w:rsidR="007160A9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eggs</w:t>
            </w:r>
          </w:p>
          <w:p w:rsidR="00AC7092" w:rsidP="1C4BD6CD" w:rsidRDefault="00047577" w14:paraId="15D01E90" w14:textId="32DDF473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1C4BD6CD" w:rsidR="2C6DC5E7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Rice bran oil</w:t>
            </w:r>
          </w:p>
          <w:p w:rsidR="00047577" w:rsidP="00AC7092" w:rsidRDefault="00047577" w14:paraId="18677362" w14:textId="0D976D7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4 slices of short cut bacon</w:t>
            </w:r>
            <w:r w:rsidR="004F13F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, chopped</w:t>
            </w:r>
          </w:p>
          <w:p w:rsidR="004F13FF" w:rsidP="00AC7092" w:rsidRDefault="004F13FF" w14:paraId="4D561012" w14:textId="5258C03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onion, finely chopped</w:t>
            </w:r>
          </w:p>
          <w:p w:rsidR="007160A9" w:rsidP="1C4BD6CD" w:rsidRDefault="007160A9" w14:paraId="3287F401" w14:textId="4C6C1C5A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1C4BD6CD" w:rsidR="5F4A239E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2 teaspoons</w:t>
            </w:r>
            <w:r w:rsidRPr="1C4BD6CD" w:rsidR="007160A9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Pr="1C4BD6CD" w:rsidR="46135BEB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crushed</w:t>
            </w:r>
            <w:r w:rsidRPr="1C4BD6CD" w:rsidR="007160A9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ginger</w:t>
            </w:r>
          </w:p>
          <w:p w:rsidR="007160A9" w:rsidP="00AC7092" w:rsidRDefault="007160A9" w14:paraId="56E6AF9D" w14:textId="3C67FD4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cloves garlic, crushed</w:t>
            </w:r>
          </w:p>
          <w:p w:rsidR="007160A9" w:rsidP="00AC7092" w:rsidRDefault="007160A9" w14:paraId="07624229" w14:textId="64ACD36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100g edamame beans</w:t>
            </w:r>
            <w:r w:rsidR="00CB0553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, defrosted</w:t>
            </w:r>
          </w:p>
          <w:p w:rsidR="007160A9" w:rsidP="00AC7092" w:rsidRDefault="007160A9" w14:paraId="44DEBB35" w14:textId="7BDFE07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1 cup </w:t>
            </w:r>
            <w:r w:rsidR="006B264A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sliced </w:t>
            </w:r>
            <w:proofErr w:type="spellStart"/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bok</w:t>
            </w:r>
            <w:proofErr w:type="spellEnd"/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choy/Chinese cabbage</w:t>
            </w:r>
          </w:p>
          <w:p w:rsidR="007160A9" w:rsidP="00AC7092" w:rsidRDefault="007160A9" w14:paraId="636C3B19" w14:textId="0DCFBFE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½ cup kimchi, roughly chopped</w:t>
            </w:r>
          </w:p>
          <w:p w:rsidR="006B264A" w:rsidP="00AC7092" w:rsidRDefault="006B264A" w14:paraId="5B23B779" w14:textId="09914B3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cup sliced spring onion</w:t>
            </w:r>
          </w:p>
          <w:p w:rsidR="007160A9" w:rsidP="00AC7092" w:rsidRDefault="007160A9" w14:paraId="280DEC33" w14:textId="3E79FF1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tablespoons kimchi juice</w:t>
            </w:r>
          </w:p>
          <w:p w:rsidR="007160A9" w:rsidP="00AC7092" w:rsidRDefault="007160A9" w14:paraId="2DCF3E8C" w14:textId="53F3B49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5 cups cooked white rice, cooled</w:t>
            </w:r>
          </w:p>
          <w:p w:rsidR="007160A9" w:rsidP="00AC7092" w:rsidRDefault="007160A9" w14:paraId="0B86A6EF" w14:textId="4AF0A07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teaspoons sesame oil (omit if allergies)</w:t>
            </w:r>
          </w:p>
          <w:p w:rsidR="007160A9" w:rsidP="00AC7092" w:rsidRDefault="007160A9" w14:paraId="43D9FE26" w14:textId="0E35CB4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tablespoon soy sauce</w:t>
            </w:r>
          </w:p>
          <w:p w:rsidR="007160A9" w:rsidP="00AC7092" w:rsidRDefault="005B290C" w14:paraId="616E89EE" w14:textId="39AAD2A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4</w:t>
            </w:r>
            <w:r w:rsidR="007160A9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0g unsalted butter</w:t>
            </w:r>
          </w:p>
          <w:p w:rsidR="00047577" w:rsidP="00AC7092" w:rsidRDefault="007160A9" w14:paraId="2BA01862" w14:textId="38D60AC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Garlic chives or coriander to garnish</w:t>
            </w:r>
          </w:p>
          <w:p w:rsidRPr="00AC7092" w:rsidR="00047577" w:rsidP="00AC7092" w:rsidRDefault="00047577" w14:paraId="30DD4983" w14:textId="0594187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Pr="00AC7092" w:rsidR="00AC7092" w:rsidP="00AC7092" w:rsidRDefault="00AC7092" w14:paraId="79318BC3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="00AC7092" w:rsidP="00AC7092" w:rsidRDefault="00AC7092" w14:paraId="7CCBB8B7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1D0262" w:rsidR="006B264A" w:rsidP="001D0262" w:rsidRDefault="006B264A" w14:paraId="42392327" w14:textId="4B8854FB">
      <w:pPr>
        <w:pStyle w:val="ListParagraph"/>
        <w:numPr>
          <w:ilvl w:val="0"/>
          <w:numId w:val="3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1D026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Prepare all ingredients as </w:t>
      </w:r>
      <w:r w:rsidRPr="001D0262" w:rsidR="001D026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instructed in the ingredients list.</w:t>
      </w:r>
    </w:p>
    <w:p w:rsidRPr="001D0262" w:rsidR="00AB62F3" w:rsidP="1C4BD6CD" w:rsidRDefault="00CB0553" w14:paraId="40B31D83" w14:textId="0AA0188B">
      <w:pPr>
        <w:pStyle w:val="ListParagraph"/>
        <w:numPr>
          <w:ilvl w:val="0"/>
          <w:numId w:val="3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1C4BD6CD" w:rsidR="00CB0553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Break eggs into medium mixing bowl and whisk. Heat </w:t>
      </w:r>
      <w:r w:rsidRPr="1C4BD6CD" w:rsidR="3047865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1</w:t>
      </w:r>
      <w:r w:rsidRPr="1C4BD6CD" w:rsidR="004F13F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teaspoon </w:t>
      </w:r>
      <w:r w:rsidRPr="1C4BD6CD" w:rsidR="009E42E6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rice bran </w:t>
      </w:r>
      <w:r w:rsidRPr="1C4BD6CD" w:rsidR="004F13F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oil in a large frying pan over a medium high heat. Pour in egg and cook until set. Remove egg from the pan and roll up like a long sausage. Let cool for a few minutes, then slice thinly and set aside.</w:t>
      </w:r>
    </w:p>
    <w:p w:rsidRPr="001D0262" w:rsidR="004F13FF" w:rsidP="1C4BD6CD" w:rsidRDefault="004F13FF" w14:paraId="70596A0B" w14:textId="41575826">
      <w:pPr>
        <w:pStyle w:val="ListParagraph"/>
        <w:numPr>
          <w:ilvl w:val="0"/>
          <w:numId w:val="3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1C4BD6CD" w:rsidR="004F13F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Heat 1 tablespoon </w:t>
      </w:r>
      <w:r w:rsidRPr="1C4BD6CD" w:rsidR="6BCE705B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rice bran </w:t>
      </w:r>
      <w:r w:rsidRPr="1C4BD6CD" w:rsidR="004F13F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oil in a wok or frypan over a medium high heat. Add chopped onion and bacon and fry for a few minutes until </w:t>
      </w:r>
      <w:r w:rsidRPr="1C4BD6CD" w:rsidR="0D22BE94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bacon is cooked</w:t>
      </w:r>
      <w:r w:rsidRPr="1C4BD6CD" w:rsidR="004F13F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and onion is soft. </w:t>
      </w:r>
    </w:p>
    <w:p w:rsidRPr="001D0262" w:rsidR="004F13FF" w:rsidP="1C4BD6CD" w:rsidRDefault="004F13FF" w14:paraId="2F7B4B25" w14:textId="51FD1E7A">
      <w:pPr>
        <w:pStyle w:val="ListParagraph"/>
        <w:numPr>
          <w:ilvl w:val="0"/>
          <w:numId w:val="3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1C4BD6CD" w:rsidR="004F13F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Add ginger and garlic, cook for 30 seconds until fragrant. Add edamame beans</w:t>
      </w:r>
      <w:r w:rsidRPr="1C4BD6CD" w:rsidR="006B264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, Chinese vegetables, </w:t>
      </w:r>
      <w:r w:rsidRPr="1C4BD6CD" w:rsidR="006B264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kimchi</w:t>
      </w:r>
      <w:r w:rsidRPr="1C4BD6CD" w:rsidR="50440009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and</w:t>
      </w:r>
      <w:r w:rsidRPr="1C4BD6CD" w:rsidR="006B264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spring onions. Cook </w:t>
      </w:r>
      <w:r w:rsidRPr="1C4BD6CD" w:rsidR="3899BAEC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briefly then add rice and cook until heated through.</w:t>
      </w:r>
    </w:p>
    <w:p w:rsidRPr="001D0262" w:rsidR="006B264A" w:rsidP="1C4BD6CD" w:rsidRDefault="006B264A" w14:paraId="140BB9F2" w14:textId="2153045D">
      <w:pPr>
        <w:pStyle w:val="ListParagraph"/>
        <w:numPr>
          <w:ilvl w:val="0"/>
          <w:numId w:val="3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1C4BD6CD" w:rsidR="006B264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Add eggs slices, sesame oil (if using), soy sauce, butter and kimchi juice and stir through.</w:t>
      </w:r>
      <w:r w:rsidRPr="1C4BD6CD" w:rsidR="6F171069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Taste and add extra soy sauce and/or kimchi if needed</w:t>
      </w:r>
    </w:p>
    <w:p w:rsidRPr="001D0262" w:rsidR="006B264A" w:rsidP="001D0262" w:rsidRDefault="006B264A" w14:paraId="06D43419" w14:textId="1369F2DC">
      <w:pPr>
        <w:pStyle w:val="ListParagraph"/>
        <w:numPr>
          <w:ilvl w:val="0"/>
          <w:numId w:val="3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1D026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Divide the fried rice between the serving bowls and garnish with fresh herbs.</w:t>
      </w:r>
    </w:p>
    <w:sectPr w:rsidRPr="001D0262" w:rsidR="006B264A" w:rsidSect="00AC7092"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A19DF"/>
    <w:multiLevelType w:val="hybridMultilevel"/>
    <w:tmpl w:val="9410A2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FB70D4"/>
    <w:multiLevelType w:val="hybridMultilevel"/>
    <w:tmpl w:val="672803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938425">
    <w:abstractNumId w:val="1"/>
  </w:num>
  <w:num w:numId="2" w16cid:durableId="762334174">
    <w:abstractNumId w:val="0"/>
  </w:num>
  <w:num w:numId="3" w16cid:durableId="595210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BB"/>
    <w:rsid w:val="00047577"/>
    <w:rsid w:val="00077EC3"/>
    <w:rsid w:val="00125849"/>
    <w:rsid w:val="001D0262"/>
    <w:rsid w:val="00282220"/>
    <w:rsid w:val="004F13FF"/>
    <w:rsid w:val="005340F5"/>
    <w:rsid w:val="00566C0A"/>
    <w:rsid w:val="005B290C"/>
    <w:rsid w:val="006B264A"/>
    <w:rsid w:val="007160A9"/>
    <w:rsid w:val="007D0557"/>
    <w:rsid w:val="00850BCD"/>
    <w:rsid w:val="00867E46"/>
    <w:rsid w:val="00977A01"/>
    <w:rsid w:val="009E42E6"/>
    <w:rsid w:val="00A84FA5"/>
    <w:rsid w:val="00AB62F3"/>
    <w:rsid w:val="00AC7092"/>
    <w:rsid w:val="00CB0553"/>
    <w:rsid w:val="00EF6212"/>
    <w:rsid w:val="00F03C2A"/>
    <w:rsid w:val="00F666BB"/>
    <w:rsid w:val="02116D45"/>
    <w:rsid w:val="0D22BE94"/>
    <w:rsid w:val="1379FF38"/>
    <w:rsid w:val="15A9FDA3"/>
    <w:rsid w:val="1B1D658E"/>
    <w:rsid w:val="1C4BD6CD"/>
    <w:rsid w:val="1CE0C906"/>
    <w:rsid w:val="1FF763F1"/>
    <w:rsid w:val="250C0AE1"/>
    <w:rsid w:val="259587A5"/>
    <w:rsid w:val="272DCAE9"/>
    <w:rsid w:val="2C6DC5E7"/>
    <w:rsid w:val="3047865A"/>
    <w:rsid w:val="307A0696"/>
    <w:rsid w:val="3899BAEC"/>
    <w:rsid w:val="3D1179B7"/>
    <w:rsid w:val="43942C33"/>
    <w:rsid w:val="46135BEB"/>
    <w:rsid w:val="4A4E0074"/>
    <w:rsid w:val="50440009"/>
    <w:rsid w:val="5F4A239E"/>
    <w:rsid w:val="6BCE705B"/>
    <w:rsid w:val="6F17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50299"/>
  <w15:chartTrackingRefBased/>
  <w15:docId w15:val="{45253FCD-0CCB-5C45-BC46-593E0F1E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5</revision>
  <dcterms:created xsi:type="dcterms:W3CDTF">2025-07-24T00:56:00.0000000Z</dcterms:created>
  <dcterms:modified xsi:type="dcterms:W3CDTF">2025-07-29T06:47:14.7429485Z</dcterms:modified>
</coreProperties>
</file>