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1932D" w14:textId="0065269C" w:rsidR="00AC7092" w:rsidRPr="003A5110" w:rsidRDefault="003A5110" w:rsidP="00AC7092">
      <w:pPr>
        <w:textAlignment w:val="baseline"/>
        <w:rPr>
          <w:rFonts w:asciiTheme="majorHAnsi" w:eastAsia="Times New Roman" w:hAnsiTheme="majorHAnsi" w:cs="Segoe UI"/>
          <w:kern w:val="0"/>
          <w:sz w:val="36"/>
          <w:szCs w:val="36"/>
          <w:lang w:eastAsia="en-GB"/>
          <w14:ligatures w14:val="none"/>
        </w:rPr>
      </w:pPr>
      <w:r w:rsidRPr="003A5110">
        <w:rPr>
          <w:rFonts w:asciiTheme="majorHAnsi" w:eastAsia="Times New Roman" w:hAnsiTheme="majorHAnsi" w:cs="Segoe UI"/>
          <w:b/>
          <w:bCs/>
          <w:kern w:val="0"/>
          <w:sz w:val="36"/>
          <w:szCs w:val="36"/>
          <w:lang w:eastAsia="en-GB"/>
          <w14:ligatures w14:val="none"/>
        </w:rPr>
        <w:t>Pork Sausage Rolls</w:t>
      </w:r>
    </w:p>
    <w:p w14:paraId="1E08758E" w14:textId="4386E37F" w:rsidR="00AC7092" w:rsidRPr="003A5110" w:rsidRDefault="00AC7092" w:rsidP="00AC7092">
      <w:pPr>
        <w:textAlignment w:val="baseline"/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</w:pPr>
      <w:r w:rsidRPr="003A5110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>    </w:t>
      </w:r>
    </w:p>
    <w:p w14:paraId="459283A1" w14:textId="4469C616" w:rsidR="00AC7092" w:rsidRPr="003A5110" w:rsidRDefault="00AC7092" w:rsidP="00AC7092">
      <w:pPr>
        <w:textAlignment w:val="baseline"/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</w:pPr>
      <w:r w:rsidRPr="003A5110">
        <w:rPr>
          <w:rFonts w:asciiTheme="majorHAnsi" w:eastAsia="Times New Roman" w:hAnsiTheme="majorHAnsi" w:cs="Segoe UI"/>
          <w:b/>
          <w:bCs/>
          <w:kern w:val="0"/>
          <w:sz w:val="28"/>
          <w:szCs w:val="28"/>
          <w:lang w:eastAsia="en-GB"/>
          <w14:ligatures w14:val="none"/>
        </w:rPr>
        <w:t>Serves:</w:t>
      </w:r>
      <w:r w:rsidRPr="003A5110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>  </w:t>
      </w:r>
      <w:r w:rsidR="003A5110" w:rsidRPr="003A5110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>36 mini sausage rolls</w:t>
      </w:r>
    </w:p>
    <w:p w14:paraId="7D278C64" w14:textId="26432A33" w:rsidR="00AC7092" w:rsidRPr="003A5110" w:rsidRDefault="00AC7092" w:rsidP="00AC7092">
      <w:pPr>
        <w:textAlignment w:val="baseline"/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</w:pPr>
      <w:r w:rsidRPr="003A5110">
        <w:rPr>
          <w:rFonts w:asciiTheme="majorHAnsi" w:eastAsia="Times New Roman" w:hAnsiTheme="majorHAnsi" w:cs="Segoe UI"/>
          <w:b/>
          <w:bCs/>
          <w:kern w:val="0"/>
          <w:sz w:val="28"/>
          <w:szCs w:val="28"/>
          <w:lang w:eastAsia="en-GB"/>
          <w14:ligatures w14:val="none"/>
        </w:rPr>
        <w:t>Recipe source:</w:t>
      </w:r>
      <w:r w:rsidRPr="003A5110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>  </w:t>
      </w:r>
      <w:r w:rsidR="003A5110" w:rsidRPr="003A5110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>adapted from taste.com.au</w:t>
      </w:r>
    </w:p>
    <w:p w14:paraId="044B001C" w14:textId="28E18B1E" w:rsidR="00AC7092" w:rsidRPr="003A5110" w:rsidRDefault="00AC7092" w:rsidP="00AC7092">
      <w:pPr>
        <w:textAlignment w:val="baseline"/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</w:pPr>
      <w:r w:rsidRPr="003A5110">
        <w:rPr>
          <w:rFonts w:asciiTheme="majorHAnsi" w:eastAsia="Times New Roman" w:hAnsiTheme="majorHAnsi" w:cs="Segoe UI"/>
          <w:b/>
          <w:bCs/>
          <w:kern w:val="0"/>
          <w:sz w:val="28"/>
          <w:szCs w:val="28"/>
          <w:lang w:eastAsia="en-GB"/>
          <w14:ligatures w14:val="none"/>
        </w:rPr>
        <w:t>Fresh from the garden:</w:t>
      </w:r>
      <w:r w:rsidRPr="003A5110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>  </w:t>
      </w:r>
      <w:r w:rsidR="003A5110" w:rsidRPr="003A5110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>sage, parsley</w:t>
      </w:r>
    </w:p>
    <w:p w14:paraId="2DB73F2C" w14:textId="1C3A34CD" w:rsidR="00AC7092" w:rsidRPr="003A5110" w:rsidRDefault="00AC7092" w:rsidP="00AC7092">
      <w:pPr>
        <w:textAlignment w:val="baseline"/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</w:pPr>
      <w:r w:rsidRPr="003A5110">
        <w:rPr>
          <w:rFonts w:asciiTheme="majorHAnsi" w:eastAsia="Times New Roman" w:hAnsiTheme="majorHAnsi" w:cs="Segoe UI"/>
          <w:b/>
          <w:bCs/>
          <w:kern w:val="0"/>
          <w:sz w:val="28"/>
          <w:szCs w:val="28"/>
          <w:lang w:eastAsia="en-GB"/>
          <w14:ligatures w14:val="none"/>
        </w:rPr>
        <w:t>Notes:</w:t>
      </w:r>
      <w:r w:rsidRPr="003A5110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 xml:space="preserve"> </w:t>
      </w:r>
      <w:r w:rsidR="003A5110" w:rsidRPr="003A5110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>We are pre-making these sausage rolls for an event, so only need to prepare up to the rolling stage.</w:t>
      </w:r>
    </w:p>
    <w:p w14:paraId="7FFC1BA3" w14:textId="79B6AC0F" w:rsidR="00AC7092" w:rsidRPr="003A5110" w:rsidRDefault="00AC7092" w:rsidP="00AC7092">
      <w:pPr>
        <w:textAlignment w:val="baseline"/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</w:pPr>
      <w:r w:rsidRPr="003A5110">
        <w:rPr>
          <w:rFonts w:asciiTheme="majorHAnsi" w:eastAsia="Times New Roman" w:hAnsiTheme="majorHAnsi" w:cs="Calibri"/>
          <w:kern w:val="0"/>
          <w:sz w:val="28"/>
          <w:szCs w:val="28"/>
          <w:lang w:eastAsia="en-GB"/>
          <w14:ligatures w14:val="none"/>
        </w:rPr>
        <w:t> </w:t>
      </w:r>
    </w:p>
    <w:tbl>
      <w:tblPr>
        <w:tblW w:w="934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5"/>
        <w:gridCol w:w="5103"/>
      </w:tblGrid>
      <w:tr w:rsidR="00AC7092" w:rsidRPr="003A5110" w14:paraId="6F92BE75" w14:textId="77777777" w:rsidTr="00AC7092">
        <w:trPr>
          <w:trHeight w:val="2047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BD2EC9" w14:textId="77777777" w:rsidR="00AC7092" w:rsidRPr="003A5110" w:rsidRDefault="00AC7092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 w:rsidRPr="003A5110">
              <w:rPr>
                <w:rFonts w:asciiTheme="majorHAnsi" w:eastAsia="Times New Roman" w:hAnsiTheme="majorHAnsi" w:cs="Times New Roman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  <w:t>Equipment:</w:t>
            </w:r>
            <w:r w:rsidRPr="003A5110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  <w:p w14:paraId="2511E252" w14:textId="44060024" w:rsidR="003A5110" w:rsidRPr="003A5110" w:rsidRDefault="003A5110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 w:rsidRPr="003A5110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Chopping boards</w:t>
            </w:r>
          </w:p>
          <w:p w14:paraId="6842A991" w14:textId="7165A2FC" w:rsidR="003A5110" w:rsidRPr="003A5110" w:rsidRDefault="003A5110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 w:rsidRPr="003A5110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Knives</w:t>
            </w:r>
          </w:p>
          <w:p w14:paraId="3767D6BF" w14:textId="66BFE6B1" w:rsidR="003A5110" w:rsidRPr="003A5110" w:rsidRDefault="003A5110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 w:rsidRPr="003A5110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Mixing bowls, large and small</w:t>
            </w:r>
          </w:p>
          <w:p w14:paraId="532ECD63" w14:textId="45C12558" w:rsidR="003A5110" w:rsidRPr="003A5110" w:rsidRDefault="003A5110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 w:rsidRPr="003A5110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Grater</w:t>
            </w:r>
          </w:p>
          <w:p w14:paraId="11E79400" w14:textId="28EFFCA8" w:rsidR="003A5110" w:rsidRPr="003A5110" w:rsidRDefault="003A5110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 w:rsidRPr="003A5110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Garlic crusher</w:t>
            </w:r>
          </w:p>
          <w:p w14:paraId="71D9EC80" w14:textId="1E801166" w:rsidR="003A5110" w:rsidRPr="003A5110" w:rsidRDefault="003A5110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 w:rsidRPr="003A5110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Spatula</w:t>
            </w:r>
          </w:p>
          <w:p w14:paraId="660BEE2C" w14:textId="5257F18B" w:rsidR="003A5110" w:rsidRPr="003A5110" w:rsidRDefault="003A5110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 w:rsidRPr="003A5110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Mortar and pestle</w:t>
            </w:r>
          </w:p>
          <w:p w14:paraId="5A3FC293" w14:textId="55772537" w:rsidR="003A5110" w:rsidRPr="003A5110" w:rsidRDefault="003A5110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 w:rsidRPr="003A5110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Scales</w:t>
            </w:r>
          </w:p>
          <w:p w14:paraId="35D8460E" w14:textId="37366FB6" w:rsidR="003A5110" w:rsidRPr="003A5110" w:rsidRDefault="003A5110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 w:rsidRPr="003A5110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Measuring spoons</w:t>
            </w:r>
          </w:p>
          <w:p w14:paraId="23C69008" w14:textId="2ADCE637" w:rsidR="003A5110" w:rsidRPr="003A5110" w:rsidRDefault="003A5110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 w:rsidRPr="003A5110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Baking trays lined with baking paper</w:t>
            </w:r>
          </w:p>
          <w:p w14:paraId="1E965CE5" w14:textId="0E51DA76" w:rsidR="003A5110" w:rsidRPr="003A5110" w:rsidRDefault="003A5110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 w:rsidRPr="003A5110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Whisk</w:t>
            </w:r>
          </w:p>
          <w:p w14:paraId="1CD25D3F" w14:textId="0FD4E82B" w:rsidR="003A5110" w:rsidRPr="003A5110" w:rsidRDefault="003A5110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 w:rsidRPr="003A5110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Pastry brush</w:t>
            </w:r>
          </w:p>
          <w:p w14:paraId="51CC93A8" w14:textId="77777777" w:rsidR="00AC7092" w:rsidRPr="003A5110" w:rsidRDefault="00AC7092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 w:rsidRPr="003A5110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  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4966AE" w14:textId="77777777" w:rsidR="00AC7092" w:rsidRPr="003A5110" w:rsidRDefault="00AC7092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 w:rsidRPr="003A5110">
              <w:rPr>
                <w:rFonts w:asciiTheme="majorHAnsi" w:eastAsia="Times New Roman" w:hAnsiTheme="majorHAnsi" w:cs="Times New Roman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  <w:t>Ingredients:</w:t>
            </w:r>
            <w:r w:rsidRPr="003A5110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  <w:p w14:paraId="28A1384B" w14:textId="2757BD0E" w:rsidR="003A5110" w:rsidRPr="003A5110" w:rsidRDefault="003A5110" w:rsidP="003A5110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Theme="majorHAnsi" w:hAnsiTheme="majorHAnsi"/>
                <w:color w:val="202223"/>
                <w:sz w:val="28"/>
                <w:szCs w:val="28"/>
              </w:rPr>
            </w:pPr>
            <w:r w:rsidRPr="003A5110">
              <w:rPr>
                <w:rFonts w:asciiTheme="majorHAnsi" w:hAnsiTheme="majorHAnsi"/>
                <w:color w:val="202223"/>
                <w:sz w:val="28"/>
                <w:szCs w:val="28"/>
              </w:rPr>
              <w:t xml:space="preserve">3 </w:t>
            </w:r>
            <w:r w:rsidRPr="003A5110">
              <w:rPr>
                <w:rFonts w:asciiTheme="majorHAnsi" w:hAnsiTheme="majorHAnsi"/>
                <w:color w:val="202223"/>
                <w:sz w:val="28"/>
                <w:szCs w:val="28"/>
              </w:rPr>
              <w:t>sheets ready rolled puff pastry</w:t>
            </w:r>
          </w:p>
          <w:p w14:paraId="462088EB" w14:textId="687973C7" w:rsidR="003A5110" w:rsidRPr="003A5110" w:rsidRDefault="003A5110" w:rsidP="003A5110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Theme="majorHAnsi" w:hAnsiTheme="majorHAnsi"/>
                <w:color w:val="202223"/>
                <w:sz w:val="28"/>
                <w:szCs w:val="28"/>
              </w:rPr>
            </w:pPr>
            <w:r w:rsidRPr="003A5110">
              <w:rPr>
                <w:rFonts w:asciiTheme="majorHAnsi" w:hAnsiTheme="majorHAnsi"/>
                <w:color w:val="202223"/>
                <w:sz w:val="28"/>
                <w:szCs w:val="28"/>
              </w:rPr>
              <w:t>1 tablespoon olive oil</w:t>
            </w:r>
          </w:p>
          <w:p w14:paraId="5DF77809" w14:textId="13184F62" w:rsidR="003A5110" w:rsidRPr="003A5110" w:rsidRDefault="003A5110" w:rsidP="003A5110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Theme="majorHAnsi" w:hAnsiTheme="majorHAnsi"/>
                <w:color w:val="202223"/>
                <w:sz w:val="28"/>
                <w:szCs w:val="28"/>
              </w:rPr>
            </w:pPr>
            <w:r w:rsidRPr="003A5110">
              <w:rPr>
                <w:rFonts w:asciiTheme="majorHAnsi" w:hAnsiTheme="majorHAnsi"/>
                <w:color w:val="202223"/>
                <w:sz w:val="28"/>
                <w:szCs w:val="28"/>
              </w:rPr>
              <w:t xml:space="preserve">1 ½ </w:t>
            </w:r>
            <w:r w:rsidRPr="003A5110">
              <w:rPr>
                <w:rFonts w:asciiTheme="majorHAnsi" w:hAnsiTheme="majorHAnsi"/>
                <w:color w:val="202223"/>
                <w:sz w:val="28"/>
                <w:szCs w:val="28"/>
              </w:rPr>
              <w:t>brown onion</w:t>
            </w:r>
            <w:r w:rsidRPr="003A5110">
              <w:rPr>
                <w:rFonts w:asciiTheme="majorHAnsi" w:hAnsiTheme="majorHAnsi"/>
                <w:color w:val="202223"/>
                <w:sz w:val="28"/>
                <w:szCs w:val="28"/>
              </w:rPr>
              <w:t>s</w:t>
            </w:r>
            <w:r w:rsidRPr="003A5110">
              <w:rPr>
                <w:rFonts w:asciiTheme="majorHAnsi" w:hAnsiTheme="majorHAnsi"/>
                <w:color w:val="202223"/>
                <w:sz w:val="28"/>
                <w:szCs w:val="28"/>
              </w:rPr>
              <w:t>, finely chopped</w:t>
            </w:r>
          </w:p>
          <w:p w14:paraId="0F3A9121" w14:textId="73708403" w:rsidR="003A5110" w:rsidRPr="003A5110" w:rsidRDefault="003A5110" w:rsidP="003A5110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Theme="majorHAnsi" w:hAnsiTheme="majorHAnsi"/>
                <w:color w:val="202223"/>
                <w:sz w:val="28"/>
                <w:szCs w:val="28"/>
              </w:rPr>
            </w:pPr>
            <w:r w:rsidRPr="003A5110">
              <w:rPr>
                <w:rFonts w:asciiTheme="majorHAnsi" w:hAnsiTheme="majorHAnsi"/>
                <w:color w:val="202223"/>
                <w:sz w:val="28"/>
                <w:szCs w:val="28"/>
              </w:rPr>
              <w:t>1 teaspoon garlic paste</w:t>
            </w:r>
          </w:p>
          <w:p w14:paraId="5A850D97" w14:textId="31066928" w:rsidR="003A5110" w:rsidRPr="003A5110" w:rsidRDefault="003A5110" w:rsidP="003A5110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Theme="majorHAnsi" w:hAnsiTheme="majorHAnsi"/>
                <w:color w:val="202223"/>
                <w:sz w:val="28"/>
                <w:szCs w:val="28"/>
              </w:rPr>
            </w:pPr>
            <w:r w:rsidRPr="003A5110">
              <w:rPr>
                <w:rFonts w:asciiTheme="majorHAnsi" w:hAnsiTheme="majorHAnsi"/>
                <w:color w:val="202223"/>
                <w:sz w:val="28"/>
                <w:szCs w:val="28"/>
              </w:rPr>
              <w:t>Small handful sage, finely chopped</w:t>
            </w:r>
          </w:p>
          <w:p w14:paraId="4D68B8FE" w14:textId="4D6C79A9" w:rsidR="003A5110" w:rsidRPr="003A5110" w:rsidRDefault="003A5110" w:rsidP="003A5110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Theme="majorHAnsi" w:hAnsiTheme="majorHAnsi"/>
                <w:color w:val="202223"/>
                <w:sz w:val="28"/>
                <w:szCs w:val="28"/>
              </w:rPr>
            </w:pPr>
            <w:r w:rsidRPr="003A5110">
              <w:rPr>
                <w:rFonts w:asciiTheme="majorHAnsi" w:hAnsiTheme="majorHAnsi"/>
                <w:color w:val="202223"/>
                <w:sz w:val="28"/>
                <w:szCs w:val="28"/>
              </w:rPr>
              <w:t>10g crushed fennel seeds</w:t>
            </w:r>
          </w:p>
          <w:p w14:paraId="47A99A69" w14:textId="5438455C" w:rsidR="003A5110" w:rsidRPr="003A5110" w:rsidRDefault="003A5110" w:rsidP="003A5110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Theme="majorHAnsi" w:hAnsiTheme="majorHAnsi"/>
                <w:color w:val="202223"/>
                <w:sz w:val="28"/>
                <w:szCs w:val="28"/>
              </w:rPr>
            </w:pPr>
            <w:r w:rsidRPr="003A5110">
              <w:rPr>
                <w:rFonts w:asciiTheme="majorHAnsi" w:hAnsiTheme="majorHAnsi"/>
                <w:color w:val="202223"/>
                <w:sz w:val="28"/>
                <w:szCs w:val="28"/>
              </w:rPr>
              <w:t>Pinch paprika</w:t>
            </w:r>
          </w:p>
          <w:p w14:paraId="0CE76D98" w14:textId="1B2D4AB5" w:rsidR="003A5110" w:rsidRPr="003A5110" w:rsidRDefault="003A5110" w:rsidP="003A5110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Theme="majorHAnsi" w:hAnsiTheme="majorHAnsi"/>
                <w:color w:val="202223"/>
                <w:sz w:val="28"/>
                <w:szCs w:val="28"/>
              </w:rPr>
            </w:pPr>
            <w:r w:rsidRPr="003A5110">
              <w:rPr>
                <w:rFonts w:asciiTheme="majorHAnsi" w:hAnsiTheme="majorHAnsi"/>
                <w:color w:val="202223"/>
                <w:sz w:val="28"/>
                <w:szCs w:val="28"/>
              </w:rPr>
              <w:t>Pinch cayenne pepper</w:t>
            </w:r>
          </w:p>
          <w:p w14:paraId="748A58C8" w14:textId="5CBFEFB0" w:rsidR="003A5110" w:rsidRPr="003A5110" w:rsidRDefault="003A5110" w:rsidP="003A5110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Theme="majorHAnsi" w:hAnsiTheme="majorHAnsi"/>
                <w:color w:val="202223"/>
                <w:sz w:val="28"/>
                <w:szCs w:val="28"/>
              </w:rPr>
            </w:pPr>
            <w:r w:rsidRPr="003A5110">
              <w:rPr>
                <w:rFonts w:asciiTheme="majorHAnsi" w:hAnsiTheme="majorHAnsi"/>
                <w:color w:val="202223"/>
                <w:sz w:val="28"/>
                <w:szCs w:val="28"/>
              </w:rPr>
              <w:t>4</w:t>
            </w:r>
            <w:r w:rsidRPr="003A5110">
              <w:rPr>
                <w:rFonts w:asciiTheme="majorHAnsi" w:hAnsiTheme="majorHAnsi"/>
                <w:color w:val="202223"/>
                <w:sz w:val="28"/>
                <w:szCs w:val="28"/>
              </w:rPr>
              <w:t>00g pork mince</w:t>
            </w:r>
          </w:p>
          <w:p w14:paraId="7A7CE4CB" w14:textId="77777777" w:rsidR="003A5110" w:rsidRPr="003A5110" w:rsidRDefault="003A5110" w:rsidP="003A5110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Theme="majorHAnsi" w:hAnsiTheme="majorHAnsi"/>
                <w:color w:val="202223"/>
                <w:sz w:val="28"/>
                <w:szCs w:val="28"/>
              </w:rPr>
            </w:pPr>
            <w:r w:rsidRPr="003A5110">
              <w:rPr>
                <w:rFonts w:asciiTheme="majorHAnsi" w:hAnsiTheme="majorHAnsi"/>
                <w:color w:val="202223"/>
                <w:sz w:val="28"/>
                <w:szCs w:val="28"/>
              </w:rPr>
              <w:t>500g</w:t>
            </w:r>
            <w:r w:rsidRPr="003A5110">
              <w:rPr>
                <w:rStyle w:val="apple-converted-space"/>
                <w:rFonts w:asciiTheme="majorHAnsi" w:hAnsiTheme="majorHAnsi"/>
                <w:color w:val="202223"/>
                <w:sz w:val="28"/>
                <w:szCs w:val="28"/>
              </w:rPr>
              <w:t> </w:t>
            </w:r>
            <w:hyperlink r:id="rId7" w:history="1">
              <w:r w:rsidRPr="003A5110">
                <w:rPr>
                  <w:rStyle w:val="Hyperlink"/>
                  <w:rFonts w:asciiTheme="majorHAnsi" w:hAnsiTheme="majorHAnsi"/>
                  <w:b/>
                  <w:bCs/>
                  <w:color w:val="1962A8"/>
                  <w:sz w:val="28"/>
                  <w:szCs w:val="28"/>
                </w:rPr>
                <w:t>sausage mince</w:t>
              </w:r>
            </w:hyperlink>
          </w:p>
          <w:p w14:paraId="5FDE770F" w14:textId="5812E636" w:rsidR="003A5110" w:rsidRPr="003A5110" w:rsidRDefault="003A5110" w:rsidP="003A5110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Theme="majorHAnsi" w:hAnsiTheme="majorHAnsi"/>
                <w:color w:val="202223"/>
                <w:sz w:val="28"/>
                <w:szCs w:val="28"/>
              </w:rPr>
            </w:pPr>
            <w:r w:rsidRPr="003A5110">
              <w:rPr>
                <w:rFonts w:asciiTheme="majorHAnsi" w:hAnsiTheme="majorHAnsi"/>
                <w:color w:val="202223"/>
                <w:sz w:val="28"/>
                <w:szCs w:val="28"/>
              </w:rPr>
              <w:t>1 egg yolk</w:t>
            </w:r>
          </w:p>
          <w:p w14:paraId="68B76192" w14:textId="77777777" w:rsidR="003A5110" w:rsidRPr="003A5110" w:rsidRDefault="003A5110" w:rsidP="003A5110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Theme="majorHAnsi" w:hAnsiTheme="majorHAnsi"/>
                <w:color w:val="202223"/>
                <w:sz w:val="28"/>
                <w:szCs w:val="28"/>
              </w:rPr>
            </w:pPr>
            <w:r w:rsidRPr="003A5110">
              <w:rPr>
                <w:rFonts w:asciiTheme="majorHAnsi" w:hAnsiTheme="majorHAnsi"/>
                <w:color w:val="202223"/>
                <w:sz w:val="28"/>
                <w:szCs w:val="28"/>
              </w:rPr>
              <w:t>1 medium carrot, coarsely grated</w:t>
            </w:r>
          </w:p>
          <w:p w14:paraId="0434629A" w14:textId="6F09ACE0" w:rsidR="003A5110" w:rsidRPr="003A5110" w:rsidRDefault="003A5110" w:rsidP="003A5110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Theme="majorHAnsi" w:hAnsiTheme="majorHAnsi"/>
                <w:color w:val="202223"/>
                <w:sz w:val="28"/>
                <w:szCs w:val="28"/>
              </w:rPr>
            </w:pPr>
            <w:r w:rsidRPr="003A5110">
              <w:rPr>
                <w:rFonts w:asciiTheme="majorHAnsi" w:hAnsiTheme="majorHAnsi"/>
                <w:color w:val="202223"/>
                <w:sz w:val="28"/>
                <w:szCs w:val="28"/>
              </w:rPr>
              <w:t>Small handful parsley, finely chopped</w:t>
            </w:r>
          </w:p>
          <w:p w14:paraId="2D2B1665" w14:textId="5922BD58" w:rsidR="003A5110" w:rsidRPr="003A5110" w:rsidRDefault="003A5110" w:rsidP="003A5110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Theme="majorHAnsi" w:hAnsiTheme="majorHAnsi"/>
                <w:color w:val="202223"/>
                <w:sz w:val="28"/>
                <w:szCs w:val="28"/>
              </w:rPr>
            </w:pPr>
            <w:r w:rsidRPr="003A5110">
              <w:rPr>
                <w:rFonts w:asciiTheme="majorHAnsi" w:hAnsiTheme="majorHAnsi"/>
                <w:color w:val="202223"/>
                <w:sz w:val="28"/>
                <w:szCs w:val="28"/>
              </w:rPr>
              <w:t>Salt and pepper</w:t>
            </w:r>
          </w:p>
          <w:p w14:paraId="76190CE8" w14:textId="77777777" w:rsidR="003A5110" w:rsidRPr="003A5110" w:rsidRDefault="003A5110" w:rsidP="003A5110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Theme="majorHAnsi" w:hAnsiTheme="majorHAnsi"/>
                <w:color w:val="202223"/>
                <w:sz w:val="28"/>
                <w:szCs w:val="28"/>
              </w:rPr>
            </w:pPr>
            <w:r w:rsidRPr="003A5110">
              <w:rPr>
                <w:rFonts w:asciiTheme="majorHAnsi" w:hAnsiTheme="majorHAnsi"/>
                <w:color w:val="202223"/>
                <w:sz w:val="28"/>
                <w:szCs w:val="28"/>
              </w:rPr>
              <w:t>1 tbsp milk</w:t>
            </w:r>
          </w:p>
          <w:p w14:paraId="5848A61A" w14:textId="6FBBA94B" w:rsidR="003A5110" w:rsidRPr="003A5110" w:rsidRDefault="003A5110" w:rsidP="003A5110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Theme="majorHAnsi" w:hAnsiTheme="majorHAnsi"/>
                <w:color w:val="202223"/>
                <w:sz w:val="28"/>
                <w:szCs w:val="28"/>
              </w:rPr>
            </w:pPr>
            <w:r w:rsidRPr="003A5110">
              <w:rPr>
                <w:rFonts w:asciiTheme="majorHAnsi" w:hAnsiTheme="majorHAnsi"/>
                <w:color w:val="202223"/>
                <w:sz w:val="28"/>
                <w:szCs w:val="28"/>
              </w:rPr>
              <w:t>1 egg</w:t>
            </w:r>
          </w:p>
          <w:p w14:paraId="0AF4E21A" w14:textId="2452946C" w:rsidR="00AC7092" w:rsidRPr="003A5110" w:rsidRDefault="00AC7092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</w:tr>
    </w:tbl>
    <w:p w14:paraId="6BA1857D" w14:textId="77777777" w:rsidR="00AC7092" w:rsidRPr="003A5110" w:rsidRDefault="00AC7092" w:rsidP="00AC7092">
      <w:pPr>
        <w:textAlignment w:val="baseline"/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</w:pPr>
      <w:r w:rsidRPr="003A5110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>  </w:t>
      </w:r>
    </w:p>
    <w:p w14:paraId="2E8AF756" w14:textId="77777777" w:rsidR="00AC7092" w:rsidRPr="003A5110" w:rsidRDefault="00AC7092" w:rsidP="00AC7092">
      <w:pPr>
        <w:textAlignment w:val="baseline"/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</w:pPr>
      <w:r w:rsidRPr="003A5110">
        <w:rPr>
          <w:rFonts w:asciiTheme="majorHAnsi" w:eastAsia="Times New Roman" w:hAnsiTheme="majorHAnsi" w:cs="Segoe UI"/>
          <w:b/>
          <w:bCs/>
          <w:kern w:val="0"/>
          <w:sz w:val="28"/>
          <w:szCs w:val="28"/>
          <w:lang w:eastAsia="en-GB"/>
          <w14:ligatures w14:val="none"/>
        </w:rPr>
        <w:t>What to do:</w:t>
      </w:r>
      <w:r w:rsidRPr="003A5110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> </w:t>
      </w:r>
    </w:p>
    <w:p w14:paraId="243F5983" w14:textId="73FB6D5C" w:rsidR="00AC7092" w:rsidRPr="003A5110" w:rsidRDefault="003A5110" w:rsidP="003A5110">
      <w:pPr>
        <w:pStyle w:val="ListParagraph"/>
        <w:numPr>
          <w:ilvl w:val="0"/>
          <w:numId w:val="3"/>
        </w:numPr>
        <w:textAlignment w:val="baseline"/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</w:pPr>
      <w:r w:rsidRPr="003A5110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 xml:space="preserve">Defrost puff pastry. </w:t>
      </w:r>
    </w:p>
    <w:p w14:paraId="2D59C411" w14:textId="7EE4BB12" w:rsidR="00AC7092" w:rsidRPr="003A5110" w:rsidRDefault="003A5110" w:rsidP="003A5110">
      <w:pPr>
        <w:pStyle w:val="ListParagraph"/>
        <w:numPr>
          <w:ilvl w:val="0"/>
          <w:numId w:val="3"/>
        </w:numPr>
        <w:textAlignment w:val="baseline"/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</w:pPr>
      <w:r w:rsidRPr="003A5110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>Heat oil in a frying pan over a medium heat. Stir in onion, garlic, sage and crushed fennel seeds. Stir in paprika and cayenne pepper. Set aside to cool in the fridge.</w:t>
      </w:r>
    </w:p>
    <w:p w14:paraId="414EBD03" w14:textId="4285B9EE" w:rsidR="003A5110" w:rsidRPr="003A5110" w:rsidRDefault="003A5110" w:rsidP="003A5110">
      <w:pPr>
        <w:pStyle w:val="ListParagraph"/>
        <w:numPr>
          <w:ilvl w:val="0"/>
          <w:numId w:val="3"/>
        </w:numPr>
        <w:textAlignment w:val="baseline"/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</w:pPr>
      <w:r w:rsidRPr="003A5110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>Add mince, egg yolk, parsley and grated carrot to the medium bowl and stir. Add the onion mixture, season with salt and pepper and stir again.</w:t>
      </w:r>
    </w:p>
    <w:p w14:paraId="6E749415" w14:textId="25CBD483" w:rsidR="003A5110" w:rsidRPr="003A5110" w:rsidRDefault="003A5110" w:rsidP="003A5110">
      <w:pPr>
        <w:pStyle w:val="ListParagraph"/>
        <w:numPr>
          <w:ilvl w:val="0"/>
          <w:numId w:val="3"/>
        </w:numPr>
        <w:textAlignment w:val="baseline"/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</w:pPr>
      <w:r w:rsidRPr="003A5110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>Divide mixture into 6 portions.</w:t>
      </w:r>
    </w:p>
    <w:p w14:paraId="67C392F8" w14:textId="1C1E379E" w:rsidR="00AB62F3" w:rsidRPr="003A5110" w:rsidRDefault="003A5110" w:rsidP="003A5110">
      <w:pPr>
        <w:pStyle w:val="ListParagraph"/>
        <w:numPr>
          <w:ilvl w:val="0"/>
          <w:numId w:val="3"/>
        </w:numPr>
        <w:rPr>
          <w:rFonts w:asciiTheme="majorHAnsi" w:hAnsiTheme="majorHAnsi"/>
          <w:color w:val="202223"/>
          <w:sz w:val="28"/>
          <w:szCs w:val="28"/>
          <w:shd w:val="clear" w:color="auto" w:fill="FFFFFF"/>
        </w:rPr>
      </w:pPr>
      <w:r w:rsidRPr="003A5110">
        <w:rPr>
          <w:rFonts w:asciiTheme="majorHAnsi" w:hAnsiTheme="majorHAnsi"/>
          <w:color w:val="202223"/>
          <w:sz w:val="28"/>
          <w:szCs w:val="28"/>
          <w:shd w:val="clear" w:color="auto" w:fill="FFFFFF"/>
        </w:rPr>
        <w:t xml:space="preserve">Lay a sheet of pastry on a flat surface. Cut sheet in half </w:t>
      </w:r>
      <w:r w:rsidRPr="003A5110">
        <w:rPr>
          <w:rFonts w:asciiTheme="majorHAnsi" w:hAnsiTheme="majorHAnsi"/>
          <w:color w:val="202223"/>
          <w:sz w:val="28"/>
          <w:szCs w:val="28"/>
          <w:shd w:val="clear" w:color="auto" w:fill="FFFFFF"/>
        </w:rPr>
        <w:t>lengthways.</w:t>
      </w:r>
      <w:r w:rsidRPr="003A5110">
        <w:rPr>
          <w:rFonts w:asciiTheme="majorHAnsi" w:hAnsiTheme="majorHAnsi"/>
          <w:color w:val="202223"/>
          <w:sz w:val="28"/>
          <w:szCs w:val="28"/>
          <w:shd w:val="clear" w:color="auto" w:fill="FFFFFF"/>
        </w:rPr>
        <w:t xml:space="preserve"> Spoon 1/</w:t>
      </w:r>
      <w:r w:rsidRPr="003A5110">
        <w:rPr>
          <w:rFonts w:asciiTheme="majorHAnsi" w:hAnsiTheme="majorHAnsi"/>
          <w:color w:val="202223"/>
          <w:sz w:val="28"/>
          <w:szCs w:val="28"/>
          <w:shd w:val="clear" w:color="auto" w:fill="FFFFFF"/>
        </w:rPr>
        <w:t>6</w:t>
      </w:r>
      <w:r w:rsidRPr="003A5110">
        <w:rPr>
          <w:rFonts w:asciiTheme="majorHAnsi" w:hAnsiTheme="majorHAnsi"/>
          <w:color w:val="202223"/>
          <w:sz w:val="28"/>
          <w:szCs w:val="28"/>
          <w:shd w:val="clear" w:color="auto" w:fill="FFFFFF"/>
        </w:rPr>
        <w:t xml:space="preserve"> of the mince mixture down along the long side of one pastry half, shaping mince into a long sausage shape.</w:t>
      </w:r>
    </w:p>
    <w:p w14:paraId="47B212E7" w14:textId="0B4C2939" w:rsidR="003A5110" w:rsidRPr="003A5110" w:rsidRDefault="003A5110" w:rsidP="003A5110">
      <w:pPr>
        <w:pStyle w:val="ListParagraph"/>
        <w:numPr>
          <w:ilvl w:val="0"/>
          <w:numId w:val="3"/>
        </w:numPr>
        <w:rPr>
          <w:rStyle w:val="apple-converted-space"/>
          <w:rFonts w:asciiTheme="majorHAnsi" w:hAnsiTheme="majorHAnsi"/>
          <w:color w:val="202223"/>
          <w:sz w:val="28"/>
          <w:szCs w:val="28"/>
          <w:shd w:val="clear" w:color="auto" w:fill="FFFFFF"/>
        </w:rPr>
      </w:pPr>
      <w:r w:rsidRPr="003A5110">
        <w:rPr>
          <w:rFonts w:asciiTheme="majorHAnsi" w:hAnsiTheme="majorHAnsi"/>
          <w:color w:val="202223"/>
          <w:sz w:val="28"/>
          <w:szCs w:val="28"/>
          <w:shd w:val="clear" w:color="auto" w:fill="FFFFFF"/>
        </w:rPr>
        <w:t>Roll up pastry to enclose filling, finishing seam side down. Brush top of log with egg mixture.</w:t>
      </w:r>
      <w:r w:rsidRPr="003A5110">
        <w:rPr>
          <w:rStyle w:val="apple-converted-space"/>
          <w:rFonts w:asciiTheme="majorHAnsi" w:hAnsiTheme="majorHAnsi"/>
          <w:color w:val="202223"/>
          <w:sz w:val="28"/>
          <w:szCs w:val="28"/>
          <w:shd w:val="clear" w:color="auto" w:fill="FFFFFF"/>
        </w:rPr>
        <w:t> </w:t>
      </w:r>
      <w:r w:rsidRPr="003A5110">
        <w:rPr>
          <w:rStyle w:val="apple-converted-space"/>
          <w:rFonts w:asciiTheme="majorHAnsi" w:hAnsiTheme="majorHAnsi"/>
          <w:color w:val="202223"/>
          <w:sz w:val="28"/>
          <w:szCs w:val="28"/>
          <w:shd w:val="clear" w:color="auto" w:fill="FFFFFF"/>
        </w:rPr>
        <w:t>Continue with remaining mixture.</w:t>
      </w:r>
    </w:p>
    <w:p w14:paraId="2F7EE11E" w14:textId="77777777" w:rsidR="003A5110" w:rsidRPr="003A5110" w:rsidRDefault="003A5110" w:rsidP="003A5110">
      <w:pPr>
        <w:pStyle w:val="ListParagraph"/>
        <w:numPr>
          <w:ilvl w:val="0"/>
          <w:numId w:val="3"/>
        </w:numPr>
        <w:textAlignment w:val="baseline"/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</w:pPr>
      <w:r w:rsidRPr="003A5110">
        <w:rPr>
          <w:rStyle w:val="apple-converted-space"/>
          <w:rFonts w:asciiTheme="majorHAnsi" w:hAnsiTheme="majorHAnsi"/>
          <w:color w:val="202223"/>
          <w:sz w:val="28"/>
          <w:szCs w:val="28"/>
          <w:shd w:val="clear" w:color="auto" w:fill="FFFFFF"/>
        </w:rPr>
        <w:t xml:space="preserve">When it is time to cook the sausage rolls, </w:t>
      </w:r>
      <w:r w:rsidRPr="003A5110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>preheat the oven to 190</w:t>
      </w:r>
      <w:r w:rsidRPr="003A5110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sym w:font="Symbol" w:char="F0B0"/>
      </w:r>
      <w:r w:rsidRPr="003A5110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>C.</w:t>
      </w:r>
    </w:p>
    <w:p w14:paraId="49611020" w14:textId="6AE18B5B" w:rsidR="003A5110" w:rsidRPr="003A5110" w:rsidRDefault="003A5110" w:rsidP="003A5110">
      <w:pPr>
        <w:pStyle w:val="ListParagraph"/>
        <w:numPr>
          <w:ilvl w:val="0"/>
          <w:numId w:val="3"/>
        </w:numPr>
        <w:rPr>
          <w:rStyle w:val="apple-converted-space"/>
          <w:rFonts w:asciiTheme="majorHAnsi" w:hAnsiTheme="majorHAnsi"/>
          <w:color w:val="202223"/>
          <w:sz w:val="28"/>
          <w:szCs w:val="28"/>
          <w:shd w:val="clear" w:color="auto" w:fill="FFFFFF"/>
        </w:rPr>
      </w:pPr>
      <w:r w:rsidRPr="003A5110">
        <w:rPr>
          <w:rStyle w:val="apple-converted-space"/>
          <w:rFonts w:asciiTheme="majorHAnsi" w:hAnsiTheme="majorHAnsi"/>
          <w:color w:val="202223"/>
          <w:sz w:val="28"/>
          <w:szCs w:val="28"/>
          <w:shd w:val="clear" w:color="auto" w:fill="FFFFFF"/>
        </w:rPr>
        <w:lastRenderedPageBreak/>
        <w:t>Cut each roll onto 6 portions. Spread out on a baking tray lined with baking paper.</w:t>
      </w:r>
    </w:p>
    <w:p w14:paraId="0B85D7B2" w14:textId="71EEE462" w:rsidR="003A5110" w:rsidRPr="003A5110" w:rsidRDefault="003A5110" w:rsidP="003A5110">
      <w:pPr>
        <w:pStyle w:val="ListParagraph"/>
        <w:numPr>
          <w:ilvl w:val="0"/>
          <w:numId w:val="3"/>
        </w:numPr>
        <w:rPr>
          <w:rFonts w:asciiTheme="majorHAnsi" w:hAnsiTheme="majorHAnsi"/>
          <w:sz w:val="28"/>
          <w:szCs w:val="28"/>
        </w:rPr>
      </w:pPr>
      <w:r w:rsidRPr="003A5110">
        <w:rPr>
          <w:rStyle w:val="apple-converted-space"/>
          <w:rFonts w:asciiTheme="majorHAnsi" w:hAnsiTheme="majorHAnsi"/>
          <w:color w:val="202223"/>
          <w:sz w:val="28"/>
          <w:szCs w:val="28"/>
          <w:shd w:val="clear" w:color="auto" w:fill="FFFFFF"/>
        </w:rPr>
        <w:t>Whisk egg and milk together and brush tops of sausage rolls using a pastry brush. Cook for 25 minutes or until golden and cooked through.</w:t>
      </w:r>
    </w:p>
    <w:sectPr w:rsidR="003A5110" w:rsidRPr="003A5110" w:rsidSect="006A681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77F59B" w14:textId="77777777" w:rsidR="00F22565" w:rsidRDefault="00F22565" w:rsidP="003A5110">
      <w:r>
        <w:separator/>
      </w:r>
    </w:p>
  </w:endnote>
  <w:endnote w:type="continuationSeparator" w:id="0">
    <w:p w14:paraId="142D2DD9" w14:textId="77777777" w:rsidR="00F22565" w:rsidRDefault="00F22565" w:rsidP="003A5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BA6BF" w14:textId="77777777" w:rsidR="00A217CD" w:rsidRDefault="00A217C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A3982" w14:textId="77777777" w:rsidR="00A217CD" w:rsidRDefault="00A217C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BED47" w14:textId="77777777" w:rsidR="00A217CD" w:rsidRDefault="00A217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228E9C" w14:textId="77777777" w:rsidR="00F22565" w:rsidRDefault="00F22565" w:rsidP="003A5110">
      <w:r>
        <w:separator/>
      </w:r>
    </w:p>
  </w:footnote>
  <w:footnote w:type="continuationSeparator" w:id="0">
    <w:p w14:paraId="6FF14DDD" w14:textId="77777777" w:rsidR="00F22565" w:rsidRDefault="00F22565" w:rsidP="003A51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3C2FE" w14:textId="4A05E6D0" w:rsidR="003A5110" w:rsidRDefault="003A511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F748BAF" wp14:editId="06F2759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985" b="4445"/>
              <wp:wrapNone/>
              <wp:docPr id="1394576063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CD4FBA" w14:textId="13786FDC" w:rsidR="003A5110" w:rsidRPr="003A5110" w:rsidRDefault="003A5110" w:rsidP="003A511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3A511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748BA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3.45pt;height:29.6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" filled="f" stroked="f">
              <v:fill o:detectmouseclick="t"/>
              <v:textbox style="mso-fit-shape-to-text:t" inset="0,15pt,0,0">
                <w:txbxContent>
                  <w:p w14:paraId="44CD4FBA" w14:textId="13786FDC" w:rsidR="003A5110" w:rsidRPr="003A5110" w:rsidRDefault="003A5110" w:rsidP="003A5110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3A5110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7EF37" w14:textId="221E23B3" w:rsidR="003A5110" w:rsidRDefault="003A511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0A2D4" w14:textId="4367D387" w:rsidR="003A5110" w:rsidRDefault="003A511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12AB811" wp14:editId="10D57E7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985" b="4445"/>
              <wp:wrapNone/>
              <wp:docPr id="782193717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DD8824" w14:textId="12BC849A" w:rsidR="003A5110" w:rsidRPr="003A5110" w:rsidRDefault="003A5110" w:rsidP="003A511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3A511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2AB81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OFFICIAL" style="position:absolute;margin-left:0;margin-top:0;width:43.45pt;height:29.6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" filled="f" stroked="f">
              <v:fill o:detectmouseclick="t"/>
              <v:textbox style="mso-fit-shape-to-text:t" inset="0,15pt,0,0">
                <w:txbxContent>
                  <w:p w14:paraId="09DD8824" w14:textId="12BC849A" w:rsidR="003A5110" w:rsidRPr="003A5110" w:rsidRDefault="003A5110" w:rsidP="003A5110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3A5110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F84712"/>
    <w:multiLevelType w:val="hybridMultilevel"/>
    <w:tmpl w:val="68A27C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3E1D27"/>
    <w:multiLevelType w:val="multilevel"/>
    <w:tmpl w:val="17266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FD43188"/>
    <w:multiLevelType w:val="multilevel"/>
    <w:tmpl w:val="F872B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24938425">
    <w:abstractNumId w:val="1"/>
  </w:num>
  <w:num w:numId="2" w16cid:durableId="242376439">
    <w:abstractNumId w:val="2"/>
  </w:num>
  <w:num w:numId="3" w16cid:durableId="17245234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110"/>
    <w:rsid w:val="00077EC3"/>
    <w:rsid w:val="00125849"/>
    <w:rsid w:val="002653A6"/>
    <w:rsid w:val="00282220"/>
    <w:rsid w:val="003A5110"/>
    <w:rsid w:val="005340F5"/>
    <w:rsid w:val="006A6814"/>
    <w:rsid w:val="00817C1E"/>
    <w:rsid w:val="00850BCD"/>
    <w:rsid w:val="0085310C"/>
    <w:rsid w:val="00867E46"/>
    <w:rsid w:val="00977A01"/>
    <w:rsid w:val="00A217CD"/>
    <w:rsid w:val="00AB62F3"/>
    <w:rsid w:val="00AC7092"/>
    <w:rsid w:val="00F03C2A"/>
    <w:rsid w:val="00F22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D6D9347"/>
  <w15:chartTrackingRefBased/>
  <w15:docId w15:val="{9D4910FD-9773-284D-A763-26EB26CBC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70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70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70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70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70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709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709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709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709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70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70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70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70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70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70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70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70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70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709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70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709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70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709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70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70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70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70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70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7092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AC709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AC7092"/>
  </w:style>
  <w:style w:type="character" w:customStyle="1" w:styleId="eop">
    <w:name w:val="eop"/>
    <w:basedOn w:val="DefaultParagraphFont"/>
    <w:rsid w:val="00AC7092"/>
  </w:style>
  <w:style w:type="character" w:customStyle="1" w:styleId="apple-converted-space">
    <w:name w:val="apple-converted-space"/>
    <w:basedOn w:val="DefaultParagraphFont"/>
    <w:rsid w:val="003A5110"/>
  </w:style>
  <w:style w:type="character" w:styleId="Hyperlink">
    <w:name w:val="Hyperlink"/>
    <w:basedOn w:val="DefaultParagraphFont"/>
    <w:uiPriority w:val="99"/>
    <w:semiHidden/>
    <w:unhideWhenUsed/>
    <w:rsid w:val="003A511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A511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5110"/>
  </w:style>
  <w:style w:type="paragraph" w:styleId="Footer">
    <w:name w:val="footer"/>
    <w:basedOn w:val="Normal"/>
    <w:link w:val="FooterChar"/>
    <w:uiPriority w:val="99"/>
    <w:unhideWhenUsed/>
    <w:rsid w:val="00A217C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17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5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85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8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6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7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5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16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4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108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65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32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6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64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8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225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836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8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59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96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9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05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5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90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taste.com.au/recipes/collections/sausage-recipes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sallyashbrook/Desktop/Recip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Recipe template.dotx</Template>
  <TotalTime>43</TotalTime>
  <Pages>2</Pages>
  <Words>281</Words>
  <Characters>1602</Characters>
  <Application>Microsoft Office Word</Application>
  <DocSecurity>0</DocSecurity>
  <Lines>13</Lines>
  <Paragraphs>3</Paragraphs>
  <ScaleCrop>false</ScaleCrop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 Ashbrook</dc:creator>
  <cp:keywords/>
  <dc:description/>
  <cp:lastModifiedBy>ASHBROOK Sally [East Fremantle Primary School]</cp:lastModifiedBy>
  <cp:revision>5</cp:revision>
  <cp:lastPrinted>2025-08-27T02:48:00Z</cp:lastPrinted>
  <dcterms:created xsi:type="dcterms:W3CDTF">2025-08-27T01:48:00Z</dcterms:created>
  <dcterms:modified xsi:type="dcterms:W3CDTF">2025-08-27T02:48:00Z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2e9f5435,531f8abf,4ab4b2de</vt:lpwstr>
  </property>
  <property fmtid="{D5CDD505-2E9C-101B-9397-08002B2CF9AE}" pid="3" name="ClassificationContentMarkingHeaderFontProps">
    <vt:lpwstr>#000000,12,Calibri</vt:lpwstr>
  </property>
  <property fmtid="{D5CDD505-2E9C-101B-9397-08002B2CF9AE}" pid="4" name="ClassificationContentMarkingHeaderText">
    <vt:lpwstr>OFFICIAL</vt:lpwstr>
  </property>
  <property fmtid="{D5CDD505-2E9C-101B-9397-08002B2CF9AE}" pid="5" name="MSIP_Label_1ab51697-d8d5-4b00-af1f-cc3ba473113c_Enabled">
    <vt:lpwstr>true</vt:lpwstr>
  </property>
  <property fmtid="{D5CDD505-2E9C-101B-9397-08002B2CF9AE}" pid="6" name="MSIP_Label_1ab51697-d8d5-4b00-af1f-cc3ba473113c_SetDate">
    <vt:lpwstr>2025-08-27T02:33:45Z</vt:lpwstr>
  </property>
  <property fmtid="{D5CDD505-2E9C-101B-9397-08002B2CF9AE}" pid="7" name="MSIP_Label_1ab51697-d8d5-4b00-af1f-cc3ba473113c_Method">
    <vt:lpwstr>Standard</vt:lpwstr>
  </property>
  <property fmtid="{D5CDD505-2E9C-101B-9397-08002B2CF9AE}" pid="8" name="MSIP_Label_1ab51697-d8d5-4b00-af1f-cc3ba473113c_Name">
    <vt:lpwstr>OFFICIAL</vt:lpwstr>
  </property>
  <property fmtid="{D5CDD505-2E9C-101B-9397-08002B2CF9AE}" pid="9" name="MSIP_Label_1ab51697-d8d5-4b00-af1f-cc3ba473113c_SiteId">
    <vt:lpwstr>e08016f9-d1fd-4cbb-83b0-b76eb4361627</vt:lpwstr>
  </property>
  <property fmtid="{D5CDD505-2E9C-101B-9397-08002B2CF9AE}" pid="10" name="MSIP_Label_1ab51697-d8d5-4b00-af1f-cc3ba473113c_ActionId">
    <vt:lpwstr>17d63eba-d7ec-49c5-849d-cedea39cbcc4</vt:lpwstr>
  </property>
  <property fmtid="{D5CDD505-2E9C-101B-9397-08002B2CF9AE}" pid="11" name="MSIP_Label_1ab51697-d8d5-4b00-af1f-cc3ba473113c_ContentBits">
    <vt:lpwstr>1</vt:lpwstr>
  </property>
  <property fmtid="{D5CDD505-2E9C-101B-9397-08002B2CF9AE}" pid="12" name="MSIP_Label_1ab51697-d8d5-4b00-af1f-cc3ba473113c_Tag">
    <vt:lpwstr>50, 3, 0, 1</vt:lpwstr>
  </property>
</Properties>
</file>