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7092" w:rsidR="00AC7092" w:rsidP="00AC7092" w:rsidRDefault="00265589" w14:paraId="0851BE19" w14:textId="25A0F0D0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Speedy Ravioli</w:t>
      </w:r>
    </w:p>
    <w:p w:rsidRPr="00AC7092" w:rsidR="00AC7092" w:rsidP="00AC7092" w:rsidRDefault="00AC7092" w14:paraId="42F67663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2"/>
          <w:szCs w:val="22"/>
          <w:lang w:eastAsia="en-GB"/>
          <w14:ligatures w14:val="none"/>
        </w:rPr>
        <w:t>  </w:t>
      </w:r>
    </w:p>
    <w:p w:rsidRPr="00AC7092" w:rsidR="00AC7092" w:rsidP="00AC7092" w:rsidRDefault="00AC7092" w14:paraId="04287B60" w14:textId="4E44A4BE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Season: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Wi</w:t>
      </w:r>
      <w:r w:rsidR="00265589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nter using fresh </w:t>
      </w:r>
      <w:proofErr w:type="spellStart"/>
      <w:r w:rsidR="00265589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silverbeet</w:t>
      </w:r>
      <w:proofErr w:type="spellEnd"/>
      <w:r w:rsidR="00265589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 or anytime using frozen</w:t>
      </w:r>
    </w:p>
    <w:p w:rsidRPr="00AC7092" w:rsidR="00AC7092" w:rsidP="00AC7092" w:rsidRDefault="00AC7092" w14:paraId="1CCA39CF" w14:textId="5B0499D0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Serves: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265589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30</w:t>
      </w:r>
      <w:r w:rsidR="001E65D9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-40 </w:t>
      </w:r>
      <w:proofErr w:type="gramStart"/>
      <w:r w:rsidR="00265589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tastes</w:t>
      </w: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 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</w:t>
      </w:r>
      <w:r w:rsidR="001E65D9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depending</w:t>
      </w:r>
      <w:proofErr w:type="gramEnd"/>
      <w:r w:rsidR="001E65D9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 on how full they are.</w:t>
      </w:r>
    </w:p>
    <w:p w:rsidRPr="00AC7092" w:rsidR="00AC7092" w:rsidP="00AC7092" w:rsidRDefault="00AC7092" w14:paraId="673CA01C" w14:textId="1A673410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Fresh from the garden: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proofErr w:type="spellStart"/>
      <w:r w:rsidR="00265589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silverbeet</w:t>
      </w:r>
      <w:proofErr w:type="spellEnd"/>
      <w:r w:rsidR="00265589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, spring onion</w:t>
      </w:r>
    </w:p>
    <w:p w:rsidR="00AC7092" w:rsidP="00AC7092" w:rsidRDefault="00AC7092" w14:paraId="213EB9BA" w14:textId="5A8D984D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Notes: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 </w:t>
      </w:r>
      <w:r w:rsidR="005E03B1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We are using school grown </w:t>
      </w:r>
      <w:proofErr w:type="spellStart"/>
      <w:r w:rsidR="005E03B1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silverbeet</w:t>
      </w:r>
      <w:proofErr w:type="spellEnd"/>
      <w:r w:rsidR="005E03B1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 that has been harvested, blanched and frozen ready to be used when required.</w:t>
      </w:r>
    </w:p>
    <w:p w:rsidRPr="00AC7092" w:rsidR="001E65D9" w:rsidP="00AC7092" w:rsidRDefault="001E65D9" w14:paraId="20263DCF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AC7092" w:rsidR="00AC7092" w:rsidTr="00AC7092" w14:paraId="230FD5CC" w14:textId="77777777">
        <w:trPr>
          <w:trHeight w:val="2047"/>
        </w:trPr>
        <w:tc>
          <w:tcPr>
            <w:tcW w:w="4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AC7092" w:rsidR="00AC7092" w:rsidP="00AC7092" w:rsidRDefault="00AC7092" w14:paraId="7E67D83A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eastAsia="Times New Roman" w:cs="Times New Roman" w:asciiTheme="majorHAnsi" w:hAnsiTheme="majorHAns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Equipment:</w:t>
            </w:r>
            <w:r w:rsidRPr="00AC709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="005E03B1" w:rsidP="00AC7092" w:rsidRDefault="002D48DE" w14:paraId="75C5A10E" w14:textId="654E2EEE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M</w:t>
            </w:r>
            <w:r w:rsidR="005E03B1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edium mixing bowl</w:t>
            </w:r>
          </w:p>
          <w:p w:rsidR="005E03B1" w:rsidP="00AC7092" w:rsidRDefault="005E03B1" w14:paraId="0DF6CDFD" w14:textId="215C699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Spatula</w:t>
            </w:r>
          </w:p>
          <w:p w:rsidR="005E03B1" w:rsidP="00AC7092" w:rsidRDefault="005E03B1" w14:paraId="4F07F2B8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Measuring cups</w:t>
            </w:r>
          </w:p>
          <w:p w:rsidR="005E03B1" w:rsidP="00AC7092" w:rsidRDefault="005E03B1" w14:paraId="79853E2A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Chopping boards</w:t>
            </w:r>
          </w:p>
          <w:p w:rsidR="005E03B1" w:rsidP="00AC7092" w:rsidRDefault="005E03B1" w14:paraId="22A01F5E" w14:textId="7A13F0F6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Knife</w:t>
            </w:r>
          </w:p>
          <w:p w:rsidR="005E03B1" w:rsidP="00AC7092" w:rsidRDefault="005E03B1" w14:paraId="408716C7" w14:textId="203A571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Grater</w:t>
            </w:r>
          </w:p>
          <w:p w:rsidRPr="00AC7092" w:rsidR="00AC7092" w:rsidP="00AC7092" w:rsidRDefault="005E03B1" w14:paraId="70DF2A18" w14:textId="4529E4FF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Small bowl with water </w:t>
            </w:r>
            <w:r w:rsidRPr="00AC7092" w:rsidR="00AC709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 </w:t>
            </w:r>
          </w:p>
          <w:p w:rsidR="00AC7092" w:rsidP="00AC7092" w:rsidRDefault="00296846" w14:paraId="47A197E2" w14:textId="2062BA0F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Forks</w:t>
            </w:r>
          </w:p>
          <w:p w:rsidR="00296846" w:rsidP="00AC7092" w:rsidRDefault="00296846" w14:paraId="513CE75A" w14:textId="2E2FA089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Tray lined with baking paper</w:t>
            </w:r>
          </w:p>
          <w:p w:rsidR="00296846" w:rsidP="00AC7092" w:rsidRDefault="00296846" w14:paraId="3B5A0190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Large saucepan </w:t>
            </w:r>
          </w:p>
          <w:p w:rsidR="00296846" w:rsidP="00AC7092" w:rsidRDefault="00296846" w14:paraId="073AE042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Colander and/or sieve</w:t>
            </w:r>
          </w:p>
          <w:p w:rsidR="002D48DE" w:rsidP="00AC7092" w:rsidRDefault="002D48DE" w14:paraId="663B94C1" w14:textId="47F20D18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Serving dish and spoon</w:t>
            </w:r>
          </w:p>
          <w:p w:rsidRPr="00AC7092" w:rsidR="00296846" w:rsidP="00AC7092" w:rsidRDefault="00296846" w14:paraId="3C5ED2AE" w14:textId="1E538E6E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AC7092" w:rsidR="00AC7092" w:rsidP="00AC7092" w:rsidRDefault="00AC7092" w14:paraId="1CC52FB6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eastAsia="Times New Roman" w:cs="Times New Roman" w:asciiTheme="majorHAnsi" w:hAnsiTheme="majorHAns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Ingredients:</w:t>
            </w:r>
            <w:r w:rsidRPr="00AC709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="00265589" w:rsidP="00AC7092" w:rsidRDefault="00265589" w14:paraId="5DB5FE1E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300g ricotta cheese</w:t>
            </w:r>
          </w:p>
          <w:p w:rsidR="00265589" w:rsidP="00AC7092" w:rsidRDefault="005E03B1" w14:paraId="07467416" w14:textId="71A5CE7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¼ cup</w:t>
            </w:r>
            <w:r w:rsidR="00265589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 parmesan cheese, grated</w:t>
            </w:r>
          </w:p>
          <w:p w:rsidR="00AC7092" w:rsidP="00AC7092" w:rsidRDefault="00265589" w14:paraId="47ECBF17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¼ cup cheddar cheese, grated</w:t>
            </w:r>
            <w:r w:rsidRPr="00AC7092" w:rsidR="00AC709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="005E03B1" w:rsidP="00AC7092" w:rsidRDefault="005E03B1" w14:paraId="6F337B52" w14:textId="7B5C7F1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150g frozen </w:t>
            </w:r>
            <w:proofErr w:type="spellStart"/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silverbeet</w:t>
            </w:r>
            <w:proofErr w:type="spellEnd"/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, defrosted</w:t>
            </w:r>
          </w:p>
          <w:p w:rsidR="005E03B1" w:rsidP="00AC7092" w:rsidRDefault="005E03B1" w14:paraId="5B757677" w14:textId="3892DC0E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2 spring onion, finely sliced</w:t>
            </w:r>
          </w:p>
          <w:p w:rsidR="005E03B1" w:rsidP="00AC7092" w:rsidRDefault="00163397" w14:paraId="57EB8B33" w14:textId="41AB57A5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Large pi</w:t>
            </w:r>
            <w:r w:rsidR="005E03B1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nch of nutmeg</w:t>
            </w:r>
          </w:p>
          <w:p w:rsidR="005E03B1" w:rsidP="00AC7092" w:rsidRDefault="005E03B1" w14:paraId="5F57C6EF" w14:textId="7332EC52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Good grind of pepper and salt</w:t>
            </w:r>
          </w:p>
          <w:p w:rsidR="00296846" w:rsidP="00AC7092" w:rsidRDefault="00296846" w14:paraId="0F486A0C" w14:textId="0AD63E7E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30 wonton wrappers</w:t>
            </w:r>
          </w:p>
          <w:p w:rsidR="00296846" w:rsidP="00AC7092" w:rsidRDefault="00296846" w14:paraId="5913FB19" w14:textId="59F3F78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extra grated cheese for serving</w:t>
            </w:r>
          </w:p>
          <w:p w:rsidRPr="00AC7092" w:rsidR="005E03B1" w:rsidP="00AC7092" w:rsidRDefault="005E03B1" w14:paraId="53C40C11" w14:textId="067AFAFE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:rsidR="001E65D9" w:rsidP="00AC7092" w:rsidRDefault="00AC7092" w14:paraId="2EF3DE6F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</w:t>
      </w:r>
    </w:p>
    <w:p w:rsidR="00AC7092" w:rsidP="00AC7092" w:rsidRDefault="00AC7092" w14:paraId="0D0A0927" w14:textId="5965BC41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What to do: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</w:t>
      </w:r>
    </w:p>
    <w:p w:rsidRPr="002D48DE" w:rsidR="002D48DE" w:rsidP="002D48DE" w:rsidRDefault="002D48DE" w14:paraId="3EFF89C1" w14:textId="4192058B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Preheat oven to 100</w:t>
      </w:r>
      <w:r>
        <w:rPr>
          <w:rFonts w:ascii="Symbol" w:hAnsi="Symbol" w:eastAsia="Symbol" w:cs="Symbol"/>
          <w:lang w:eastAsia="en-GB"/>
        </w:rPr>
        <w:t>°</w:t>
      </w:r>
      <w:r w:rsidRP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C, eco fan setting.</w:t>
      </w:r>
    </w:p>
    <w:p w:rsidRPr="002D48DE" w:rsidR="00296846" w:rsidP="002D48DE" w:rsidRDefault="00296846" w14:paraId="68599010" w14:textId="577D87EE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Bring a saucepan of salted water to the boil.</w:t>
      </w:r>
    </w:p>
    <w:p w:rsidRPr="002D48DE" w:rsidR="00AC7092" w:rsidP="002D48DE" w:rsidRDefault="005E03B1" w14:paraId="550DDB35" w14:textId="57E7F8F6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Add </w:t>
      </w:r>
      <w:r w:rsidRP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ricotta, </w:t>
      </w:r>
      <w:r w:rsidRP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grated cheeses, chopped </w:t>
      </w:r>
      <w:proofErr w:type="spellStart"/>
      <w:r w:rsidRP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silverbeet</w:t>
      </w:r>
      <w:proofErr w:type="spellEnd"/>
      <w:r w:rsidRP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, spring onions, nutmeg, salt and pepper to a medium mixing. Use a </w:t>
      </w:r>
      <w:r w:rsidRPr="002D48DE" w:rsidR="00296846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spatula</w:t>
      </w:r>
      <w:r w:rsidRP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 to mix until well combined.</w:t>
      </w:r>
    </w:p>
    <w:p w:rsidRPr="002D48DE" w:rsidR="00296846" w:rsidP="002D48DE" w:rsidRDefault="00296846" w14:paraId="416341AD" w14:textId="6CBD79AF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Lay a wonton wrapper onto the chopping board. Add a teaspoon of the mixture in the middle. Wet the edge of </w:t>
      </w:r>
      <w:r w:rsidR="001E65D9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half t</w:t>
      </w:r>
      <w:r w:rsidRP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he wrapper using your finger.</w:t>
      </w:r>
    </w:p>
    <w:p w:rsidRPr="002D48DE" w:rsidR="00296846" w:rsidP="002D48DE" w:rsidRDefault="00296846" w14:paraId="78BBEADF" w14:textId="0BFEB182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Fold in half to form a rectangle</w:t>
      </w:r>
      <w:r w:rsidR="001E65D9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. </w:t>
      </w:r>
      <w:r w:rsidRP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Press gently on the edges to seal</w:t>
      </w:r>
      <w:r w:rsidR="001E65D9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, </w:t>
      </w:r>
      <w:r w:rsidR="001E65D9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making sure that no filling is alo</w:t>
      </w:r>
      <w:r w:rsidR="001E65D9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n</w:t>
      </w:r>
      <w:r w:rsidR="001E65D9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g the edges as this prevents it sealing properly.</w:t>
      </w:r>
      <w:r w:rsidR="001E65D9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 </w:t>
      </w:r>
      <w:r w:rsidRP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Be careful to avoid air bubbles in the ravioli. Use a fork to press down along the sealed edges to form a decorated edge.</w:t>
      </w:r>
    </w:p>
    <w:p w:rsidRPr="002D48DE" w:rsidR="00296846" w:rsidP="002D48DE" w:rsidRDefault="00296846" w14:paraId="334C7C17" w14:textId="6EEFC751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Place filled ravioli on a tray lined with baking paper. Do not stack on top of each other as they will stick.</w:t>
      </w:r>
    </w:p>
    <w:p w:rsidRPr="002D48DE" w:rsidR="00296846" w:rsidP="002D48DE" w:rsidRDefault="00296846" w14:paraId="4506467F" w14:textId="259A3A4C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Boil ravioli f</w:t>
      </w:r>
      <w:r w:rsidRPr="002D48DE" w:rsid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or </w:t>
      </w:r>
      <w:r w:rsidRP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about 3 minutes, until the ravioli floats to the top.</w:t>
      </w:r>
      <w:r w:rsidRPr="002D48DE" w:rsid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 Cook in batches to avoid overfilling the saucepan.</w:t>
      </w:r>
    </w:p>
    <w:p w:rsidRPr="002D48DE" w:rsidR="00296846" w:rsidP="002D48DE" w:rsidRDefault="002D48DE" w14:paraId="71298865" w14:textId="7D316010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Place prepared heated tomato pasta sauce into serving dish. Using a sieve, scoop ravioli from the saucepan and place into the serving dish with the sauce. Repeat with remaining ravioli. </w:t>
      </w:r>
      <w:r w:rsidRP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br/>
      </w:r>
      <w:r w:rsidRP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Stir gently to coat the ravioli with sauce. Keep warm in the oven while you cook the remaining ravioli.</w:t>
      </w:r>
    </w:p>
    <w:p w:rsidRPr="002D48DE" w:rsidR="002D48DE" w:rsidP="002D48DE" w:rsidRDefault="002D48DE" w14:paraId="19930C03" w14:textId="0DB61848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2D48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Serve with grated cheese.</w:t>
      </w:r>
    </w:p>
    <w:p w:rsidRPr="002D48DE" w:rsidR="00AB62F3" w:rsidP="002D48DE" w:rsidRDefault="00AC7092" w14:paraId="719A8201" w14:textId="04450BD4">
      <w:pPr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="Calibri" w:hAnsi="Calibri" w:eastAsia="Times New Roman" w:cs="Calibri"/>
          <w:kern w:val="0"/>
          <w:lang w:eastAsia="en-GB"/>
          <w14:ligatures w14:val="none"/>
        </w:rPr>
        <w:t> </w:t>
      </w:r>
    </w:p>
    <w:sectPr w:rsidRPr="002D48DE" w:rsidR="00AB62F3" w:rsidSect="001E65D9">
      <w:headerReference w:type="even" r:id="rId7"/>
      <w:headerReference w:type="default" r:id="rId8"/>
      <w:headerReference w:type="first" r:id="rId9"/>
      <w:pgSz w:w="11906" w:h="16838" w:orient="portrait"/>
      <w:pgMar w:top="680" w:right="1440" w:bottom="567" w:left="1440" w:header="709" w:footer="709" w:gutter="0"/>
      <w:cols w:space="708"/>
      <w:docGrid w:linePitch="360"/>
      <w:footerReference w:type="default" r:id="Re9c41b42eb3b40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0C4D" w:rsidP="00900C4D" w:rsidRDefault="00900C4D" w14:paraId="5B000151" w14:textId="77777777">
      <w:r>
        <w:separator/>
      </w:r>
    </w:p>
  </w:endnote>
  <w:endnote w:type="continuationSeparator" w:id="0">
    <w:p w:rsidR="00900C4D" w:rsidP="00900C4D" w:rsidRDefault="00900C4D" w14:paraId="407BFE8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D4D4448" w:rsidTr="1D4D4448" w14:paraId="2322FF70">
      <w:trPr>
        <w:trHeight w:val="300"/>
      </w:trPr>
      <w:tc>
        <w:tcPr>
          <w:tcW w:w="3005" w:type="dxa"/>
          <w:tcMar/>
        </w:tcPr>
        <w:p w:rsidR="1D4D4448" w:rsidP="1D4D4448" w:rsidRDefault="1D4D4448" w14:paraId="739ED843" w14:textId="786E6151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D4D4448" w:rsidP="1D4D4448" w:rsidRDefault="1D4D4448" w14:paraId="17512F05" w14:textId="4A0AFE6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D4D4448" w:rsidP="1D4D4448" w:rsidRDefault="1D4D4448" w14:paraId="35568D0F" w14:textId="25CB48D1">
          <w:pPr>
            <w:pStyle w:val="Header"/>
            <w:bidi w:val="0"/>
            <w:ind w:right="-115"/>
            <w:jc w:val="right"/>
          </w:pPr>
        </w:p>
      </w:tc>
    </w:tr>
  </w:tbl>
  <w:p w:rsidR="1D4D4448" w:rsidP="1D4D4448" w:rsidRDefault="1D4D4448" w14:paraId="58D85E50" w14:textId="26E53257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0C4D" w:rsidP="00900C4D" w:rsidRDefault="00900C4D" w14:paraId="4311793C" w14:textId="77777777">
      <w:r>
        <w:separator/>
      </w:r>
    </w:p>
  </w:footnote>
  <w:footnote w:type="continuationSeparator" w:id="0">
    <w:p w:rsidR="00900C4D" w:rsidP="00900C4D" w:rsidRDefault="00900C4D" w14:paraId="4B67E3D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900C4D" w:rsidRDefault="00900C4D" w14:paraId="218AF0FE" w14:textId="45F5774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EEC64C" wp14:editId="68DA187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36324910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900C4D" w:rsidR="00900C4D" w:rsidP="00900C4D" w:rsidRDefault="00900C4D" w14:paraId="7A74D063" w14:textId="6E6B6BDC">
                          <w:pPr>
                            <w:rPr>
                              <w:rFonts w:ascii="Calibri" w:hAnsi="Calibri" w:eastAsia="Calibri" w:cs="Calibri"/>
                              <w:noProof/>
                              <w:color w:val="FF0000"/>
                            </w:rPr>
                          </w:pPr>
                          <w:r w:rsidRPr="00900C4D">
                            <w:rPr>
                              <w:rFonts w:ascii="Calibri" w:hAnsi="Calibri" w:eastAsia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227A05E1">
            <v:shapetype id="_x0000_t202" coordsize="21600,21600" o:spt="202" path="m,l,21600r21600,l21600,xe" w14:anchorId="74EEC64C">
              <v:stroke joinstyle="miter"/>
              <v:path gradientshapeok="t" o:connecttype="rect"/>
            </v:shapetype>
            <v:shape id="Text Box 2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">
              <v:fill o:detectmouseclick="t"/>
              <v:textbox style="mso-fit-shape-to-text:t" inset="0,15pt,0,0">
                <w:txbxContent>
                  <w:p w:rsidRPr="00900C4D" w:rsidR="00900C4D" w:rsidP="00900C4D" w:rsidRDefault="00900C4D" w14:paraId="09E77742" w14:textId="6E6B6BDC">
                    <w:pPr>
                      <w:rPr>
                        <w:rFonts w:ascii="Calibri" w:hAnsi="Calibri" w:eastAsia="Calibri" w:cs="Calibri"/>
                        <w:noProof/>
                        <w:color w:val="FF0000"/>
                      </w:rPr>
                    </w:pPr>
                    <w:r w:rsidRPr="00900C4D">
                      <w:rPr>
                        <w:rFonts w:ascii="Calibri" w:hAnsi="Calibri" w:eastAsia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900C4D" w:rsidRDefault="00900C4D" w14:paraId="7E82620A" w14:textId="3975F32E" w14:noSpellErr="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900C4D" w:rsidRDefault="00900C4D" w14:paraId="3CD53B5D" w14:textId="15D3E01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479622" wp14:editId="5AF4268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213716986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900C4D" w:rsidR="00900C4D" w:rsidP="00900C4D" w:rsidRDefault="00900C4D" w14:paraId="0019E7FC" w14:textId="7CE56910">
                          <w:pPr>
                            <w:rPr>
                              <w:rFonts w:ascii="Calibri" w:hAnsi="Calibri" w:eastAsia="Calibri" w:cs="Calibri"/>
                              <w:noProof/>
                              <w:color w:val="FF0000"/>
                            </w:rPr>
                          </w:pPr>
                          <w:r w:rsidRPr="00900C4D">
                            <w:rPr>
                              <w:rFonts w:ascii="Calibri" w:hAnsi="Calibri" w:eastAsia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73A8FBC2">
            <v:shapetype id="_x0000_t202" coordsize="21600,21600" o:spt="202" path="m,l,21600r21600,l21600,xe" w14:anchorId="7C479622">
              <v:stroke joinstyle="miter"/>
              <v:path gradientshapeok="t" o:connecttype="rect"/>
            </v:shapetype>
            <v:shape id="Text Box 1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8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">
              <v:fill o:detectmouseclick="t"/>
              <v:textbox style="mso-fit-shape-to-text:t" inset="0,15pt,0,0">
                <w:txbxContent>
                  <w:p w:rsidRPr="00900C4D" w:rsidR="00900C4D" w:rsidP="00900C4D" w:rsidRDefault="00900C4D" w14:paraId="75F360E3" w14:textId="7CE56910">
                    <w:pPr>
                      <w:rPr>
                        <w:rFonts w:ascii="Calibri" w:hAnsi="Calibri" w:eastAsia="Calibri" w:cs="Calibri"/>
                        <w:noProof/>
                        <w:color w:val="FF0000"/>
                      </w:rPr>
                    </w:pPr>
                    <w:r w:rsidRPr="00900C4D">
                      <w:rPr>
                        <w:rFonts w:ascii="Calibri" w:hAnsi="Calibri" w:eastAsia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5686D"/>
    <w:multiLevelType w:val="hybridMultilevel"/>
    <w:tmpl w:val="E10621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1"/>
  </w:num>
  <w:num w:numId="2" w16cid:durableId="45386757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589"/>
    <w:rsid w:val="00077EC3"/>
    <w:rsid w:val="00125849"/>
    <w:rsid w:val="00163397"/>
    <w:rsid w:val="001E65D9"/>
    <w:rsid w:val="00265589"/>
    <w:rsid w:val="00282220"/>
    <w:rsid w:val="00296846"/>
    <w:rsid w:val="002D48DE"/>
    <w:rsid w:val="005340F5"/>
    <w:rsid w:val="005E03B1"/>
    <w:rsid w:val="00850BCD"/>
    <w:rsid w:val="0085310C"/>
    <w:rsid w:val="00867E46"/>
    <w:rsid w:val="00900C4D"/>
    <w:rsid w:val="00977A01"/>
    <w:rsid w:val="00AB62F3"/>
    <w:rsid w:val="00AC7092"/>
    <w:rsid w:val="00F03C2A"/>
    <w:rsid w:val="1D4D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1FB807"/>
  <w15:chartTrackingRefBased/>
  <w15:docId w15:val="{A6E0A3A1-8E33-6D4B-ABFE-A3896964984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  <w:style w:type="paragraph" w:styleId="Header">
    <w:name w:val="header"/>
    <w:basedOn w:val="Normal"/>
    <w:link w:val="HeaderChar"/>
    <w:uiPriority w:val="99"/>
    <w:unhideWhenUsed/>
    <w:rsid w:val="00900C4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00C4D"/>
  </w:style>
  <w:style w:type="paragraph" w:styleId="Footer">
    <w:uiPriority w:val="99"/>
    <w:name w:val="footer"/>
    <w:basedOn w:val="Normal"/>
    <w:unhideWhenUsed/>
    <w:rsid w:val="1D4D4448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footer" Target="footer.xml" Id="Re9c41b42eb3b4033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2</revision>
  <lastPrinted>2025-08-12T06:12:00.0000000Z</lastPrinted>
  <dcterms:created xsi:type="dcterms:W3CDTF">2025-08-12T04:23:00.0000000Z</dcterms:created>
  <dcterms:modified xsi:type="dcterms:W3CDTF">2025-08-14T03:38:50.4336004Z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7f629fc5,514187cf,18b8daf5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2025-08-14T03:31:09Z</vt:lpwstr>
  </property>
  <property fmtid="{D5CDD505-2E9C-101B-9397-08002B2CF9AE}" pid="7" name="MSIP_Label_1ab51697-d8d5-4b00-af1f-cc3ba473113c_Method">
    <vt:lpwstr>Privileged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97199e9a-0175-4d19-bda3-fed4ac6b276c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50, 0, 1, 1</vt:lpwstr>
  </property>
</Properties>
</file>