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3424E" w14:textId="5962B969" w:rsidR="00AC7092" w:rsidRPr="00AC7092" w:rsidRDefault="009F4459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Chocolate and Cumquat Cake</w:t>
      </w:r>
    </w:p>
    <w:p w14:paraId="4DA36AD9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2"/>
          <w:szCs w:val="22"/>
          <w:lang w:eastAsia="en-GB"/>
          <w14:ligatures w14:val="none"/>
        </w:rPr>
        <w:t>  </w:t>
      </w:r>
    </w:p>
    <w:p w14:paraId="1146EFBC" w14:textId="45AED5FD" w:rsidR="00AC7092" w:rsidRPr="009F4459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9F4459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Season:</w:t>
      </w:r>
      <w:r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  <w:r w:rsid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W</w:t>
      </w:r>
      <w:r w:rsidR="009F4459"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inter</w:t>
      </w:r>
    </w:p>
    <w:p w14:paraId="222ACC70" w14:textId="3B8D60FC" w:rsidR="00AC7092" w:rsidRPr="009F4459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9F4459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  <w:r w:rsidR="009F4459"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12</w:t>
      </w:r>
    </w:p>
    <w:p w14:paraId="0A07ECAA" w14:textId="77777777" w:rsidR="009F4459" w:rsidRPr="009F4459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9F4459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Fresh from the garden:</w:t>
      </w:r>
      <w:r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  <w:r w:rsidR="009F4459"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cumquats</w:t>
      </w:r>
    </w:p>
    <w:p w14:paraId="5264047F" w14:textId="0F527F7A" w:rsidR="00AC7092" w:rsidRPr="009F4459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9F4459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Notes:</w:t>
      </w:r>
      <w:r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</w:t>
      </w:r>
      <w:r w:rsidR="009F4459"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We are using whole cumquats that have been blitzed in a food processer for this recipe.</w:t>
      </w:r>
    </w:p>
    <w:p w14:paraId="620D4EDB" w14:textId="77777777" w:rsidR="00AC7092" w:rsidRPr="009F4459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="00AC7092" w:rsidRPr="009F4459" w14:paraId="4B2A3EFC" w14:textId="77777777" w:rsidTr="00AC7092">
        <w:trPr>
          <w:trHeight w:val="2047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715C7" w14:textId="77777777" w:rsidR="00AC7092" w:rsidRPr="009F4459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14:paraId="545B5670" w14:textId="744B3A1A" w:rsidR="009F4459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Small saucepan</w:t>
            </w:r>
          </w:p>
          <w:p w14:paraId="05737108" w14:textId="43D97070" w:rsidR="009F4459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20cm square cake tin</w:t>
            </w:r>
          </w:p>
          <w:p w14:paraId="462B548D" w14:textId="1B7C8957" w:rsidR="00AC7092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Food processor</w:t>
            </w:r>
          </w:p>
          <w:p w14:paraId="4F8303E0" w14:textId="24B388FD" w:rsidR="009F4459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Large mixing bowl</w:t>
            </w:r>
          </w:p>
          <w:p w14:paraId="457AEA8E" w14:textId="42B1A071" w:rsidR="009F4459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Medium mixing bowl</w:t>
            </w:r>
          </w:p>
          <w:p w14:paraId="3E590641" w14:textId="0AC70077" w:rsidR="009F4459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Measuring cups and spoons</w:t>
            </w:r>
          </w:p>
          <w:p w14:paraId="5F5511EC" w14:textId="14309957" w:rsidR="009F4459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Sieve</w:t>
            </w:r>
          </w:p>
          <w:p w14:paraId="2507D6BC" w14:textId="0A37A334" w:rsidR="009F4459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Whisk</w:t>
            </w:r>
          </w:p>
          <w:p w14:paraId="024A3B31" w14:textId="7029E417" w:rsid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Spatula</w:t>
            </w:r>
          </w:p>
          <w:p w14:paraId="3CA7CDAD" w14:textId="1336D57A" w:rsid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Cooling Rack</w:t>
            </w:r>
          </w:p>
          <w:p w14:paraId="07577639" w14:textId="096EFB02" w:rsidR="00AC7092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Knife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F29BF" w14:textId="77777777" w:rsidR="00AC7092" w:rsidRPr="009F4459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14:paraId="55947140" w14:textId="77777777" w:rsidR="009F4459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85g melted butter</w:t>
            </w:r>
          </w:p>
          <w:p w14:paraId="24D554C5" w14:textId="77777777" w:rsidR="009F4459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¾ cup caster sugar</w:t>
            </w:r>
          </w:p>
          <w:p w14:paraId="6BF9B67E" w14:textId="77777777" w:rsidR="009F4459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cup plain flour, sifted</w:t>
            </w:r>
          </w:p>
          <w:p w14:paraId="56849D57" w14:textId="5E97C3A4" w:rsidR="00AC7092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½ teaspoons baking powder</w:t>
            </w:r>
            <w:r w:rsidR="00AC7092"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14:paraId="25FD9062" w14:textId="77777777" w:rsidR="009F4459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¼ teaspoon fine salt</w:t>
            </w:r>
          </w:p>
          <w:p w14:paraId="76B55A28" w14:textId="7D90D0F5" w:rsidR="009F4459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cup cumquat puree</w:t>
            </w:r>
          </w:p>
          <w:p w14:paraId="0B98D34D" w14:textId="77777777" w:rsidR="009F4459" w:rsidRPr="009F4459" w:rsidRDefault="009F4459" w:rsidP="009F445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¼ cup milk</w:t>
            </w:r>
          </w:p>
          <w:p w14:paraId="00EEE055" w14:textId="77777777" w:rsidR="009F4459" w:rsidRPr="009F4459" w:rsidRDefault="009F4459" w:rsidP="009F445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large egg</w:t>
            </w:r>
          </w:p>
          <w:p w14:paraId="63591E4C" w14:textId="4405343D" w:rsidR="009F4459" w:rsidRPr="009F4459" w:rsidRDefault="009F4459" w:rsidP="009F445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F4459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100g choc bits</w:t>
            </w:r>
          </w:p>
          <w:p w14:paraId="7AD15156" w14:textId="3EEF1C54" w:rsidR="009F4459" w:rsidRPr="009F4459" w:rsidRDefault="009F44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14:paraId="2EBF3538" w14:textId="77777777" w:rsidR="00AC7092" w:rsidRPr="009F4459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</w:p>
    <w:p w14:paraId="78697FDB" w14:textId="77777777" w:rsidR="00AC7092" w:rsidRPr="009F4459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9F4459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</w:t>
      </w:r>
    </w:p>
    <w:p w14:paraId="43D8EAC6" w14:textId="01607067" w:rsidR="009F4459" w:rsidRPr="009F4459" w:rsidRDefault="009F4459" w:rsidP="009F4459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Preheat oven to 175</w:t>
      </w:r>
      <w:r w:rsidRPr="009F4459">
        <w:rPr>
          <w:sz w:val="32"/>
          <w:szCs w:val="32"/>
          <w:lang w:eastAsia="en-GB"/>
        </w:rPr>
        <w:sym w:font="Symbol" w:char="F0B0"/>
      </w:r>
      <w:r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C, eco fan setting. Butter the cake tin and line with baking paper.</w:t>
      </w:r>
    </w:p>
    <w:p w14:paraId="0E5ACD63" w14:textId="5773B39F" w:rsidR="009F4459" w:rsidRPr="009F4459" w:rsidRDefault="009F4459" w:rsidP="009F4459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Melt butter in the saucepan. Set aside to cool a little.</w:t>
      </w:r>
    </w:p>
    <w:p w14:paraId="48EB2E6A" w14:textId="12A52ABD" w:rsidR="009F4459" w:rsidRPr="009F4459" w:rsidRDefault="009F4459" w:rsidP="009F4459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In a large bowl, whisk together the caster sugar, sifted plain flour, baking powder and salt.</w:t>
      </w:r>
    </w:p>
    <w:p w14:paraId="68C56103" w14:textId="01DF232F" w:rsidR="009F4459" w:rsidRPr="009F4459" w:rsidRDefault="009F4459" w:rsidP="009F4459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Break egg into the medium bowl, whisk then add milk, melted butter and cumquat puree. Whisk until combined. </w:t>
      </w:r>
    </w:p>
    <w:p w14:paraId="7A5A8971" w14:textId="1163F60B" w:rsidR="009F4459" w:rsidRPr="009F4459" w:rsidRDefault="009F4459" w:rsidP="009F4459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Add the wet ingredients to the dry ingredients. Sprinkle the choc bits over the top.  Switch to the spatula and mix until just combined.</w:t>
      </w:r>
    </w:p>
    <w:p w14:paraId="11D8A9C6" w14:textId="51F9C74F" w:rsidR="009F4459" w:rsidRDefault="009F4459" w:rsidP="009F4459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9F445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Pour batter into the cake tin. Place in the oven and cook for 25-30 minutes, until golden and the centre springs back when lightly touched.</w:t>
      </w:r>
    </w:p>
    <w:p w14:paraId="790BF1E3" w14:textId="139A3D33" w:rsidR="009F4459" w:rsidRPr="009F4459" w:rsidRDefault="009F4459" w:rsidP="009F4459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Remove from the tin and cool on the rack for a few minutes before cutting into 12 pieces.</w:t>
      </w:r>
    </w:p>
    <w:p w14:paraId="5EE22508" w14:textId="77777777" w:rsidR="009F4459" w:rsidRPr="009F4459" w:rsidRDefault="009F4459" w:rsidP="009F4459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</w:p>
    <w:sectPr w:rsidR="009F4459" w:rsidRPr="009F4459" w:rsidSect="00AC7092">
      <w:headerReference w:type="even" r:id="rId7"/>
      <w:headerReference w:type="default" r:id="rId8"/>
      <w:headerReference w:type="first" r:id="rId9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6D37E" w14:textId="77777777" w:rsidR="009F4459" w:rsidRDefault="009F4459" w:rsidP="009F4459">
      <w:r>
        <w:separator/>
      </w:r>
    </w:p>
  </w:endnote>
  <w:endnote w:type="continuationSeparator" w:id="0">
    <w:p w14:paraId="28506665" w14:textId="77777777" w:rsidR="009F4459" w:rsidRDefault="009F4459" w:rsidP="009F4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78B1C" w14:textId="77777777" w:rsidR="009F4459" w:rsidRDefault="009F4459" w:rsidP="009F4459">
      <w:r>
        <w:separator/>
      </w:r>
    </w:p>
  </w:footnote>
  <w:footnote w:type="continuationSeparator" w:id="0">
    <w:p w14:paraId="31FB4357" w14:textId="77777777" w:rsidR="009F4459" w:rsidRDefault="009F4459" w:rsidP="009F4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18AE" w14:textId="65BBD8B8" w:rsidR="009F4459" w:rsidRDefault="009F445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76046A" wp14:editId="4357D7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79449615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424DD6" w14:textId="0FB0DB71" w:rsidR="009F4459" w:rsidRPr="009F4459" w:rsidRDefault="009F4459" w:rsidP="009F44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F44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604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 filled="f" stroked="f">
              <v:fill o:detectmouseclick="t"/>
              <v:textbox style="mso-fit-shape-to-text:t" inset="0,15pt,0,0">
                <w:txbxContent>
                  <w:p w14:paraId="49424DD6" w14:textId="0FB0DB71" w:rsidR="009F4459" w:rsidRPr="009F4459" w:rsidRDefault="009F4459" w:rsidP="009F4459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F4459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332CF" w14:textId="73B29AAA" w:rsidR="009F4459" w:rsidRDefault="009F445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E46152" wp14:editId="133E825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49305308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AF7481" w14:textId="57154657" w:rsidR="009F4459" w:rsidRPr="009F4459" w:rsidRDefault="009F4459" w:rsidP="009F44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F44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4615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" filled="f" stroked="f">
              <v:fill o:detectmouseclick="t"/>
              <v:textbox style="mso-fit-shape-to-text:t" inset="0,15pt,0,0">
                <w:txbxContent>
                  <w:p w14:paraId="25AF7481" w14:textId="57154657" w:rsidR="009F4459" w:rsidRPr="009F4459" w:rsidRDefault="009F4459" w:rsidP="009F4459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F4459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22BB" w14:textId="17591CB2" w:rsidR="009F4459" w:rsidRDefault="009F445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AE883E" wp14:editId="217F2D7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54706286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3DCDC2" w14:textId="570B74E6" w:rsidR="009F4459" w:rsidRPr="009F4459" w:rsidRDefault="009F4459" w:rsidP="009F44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F44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AE88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" filled="f" stroked="f">
              <v:fill o:detectmouseclick="t"/>
              <v:textbox style="mso-fit-shape-to-text:t" inset="0,15pt,0,0">
                <w:txbxContent>
                  <w:p w14:paraId="4D3DCDC2" w14:textId="570B74E6" w:rsidR="009F4459" w:rsidRPr="009F4459" w:rsidRDefault="009F4459" w:rsidP="009F4459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F4459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4141C"/>
    <w:multiLevelType w:val="hybridMultilevel"/>
    <w:tmpl w:val="77CAE7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47881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59"/>
    <w:rsid w:val="00077EC3"/>
    <w:rsid w:val="00125849"/>
    <w:rsid w:val="00282220"/>
    <w:rsid w:val="005340F5"/>
    <w:rsid w:val="00850BCD"/>
    <w:rsid w:val="0085310C"/>
    <w:rsid w:val="00867E46"/>
    <w:rsid w:val="00977A01"/>
    <w:rsid w:val="009F4459"/>
    <w:rsid w:val="00AB62F3"/>
    <w:rsid w:val="00AC7092"/>
    <w:rsid w:val="00F0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825286"/>
  <w15:chartTrackingRefBased/>
  <w15:docId w15:val="{22D6744B-91E2-AE4B-9BB7-7F74F123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70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C7092"/>
  </w:style>
  <w:style w:type="character" w:customStyle="1" w:styleId="eop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9F44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Recipe template.dotx</Template>
  <TotalTime>20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Ashbrook</dc:creator>
  <cp:keywords/>
  <dc:description/>
  <cp:lastModifiedBy>ASHBROOK Sally [East Fremantle Primary School]</cp:lastModifiedBy>
  <cp:revision>1</cp:revision>
  <cp:lastPrinted>2025-09-02T03:55:00Z</cp:lastPrinted>
  <dcterms:created xsi:type="dcterms:W3CDTF">2025-09-02T03:37:00Z</dcterms:created>
  <dcterms:modified xsi:type="dcterms:W3CDTF">2025-09-02T03:58:00Z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5c364e50,2f5b0c9e,1d6364a0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2025-09-02T03:58:07Z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b6b4bd27-1dd9-4378-b179-811a91433dc9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