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E7B32" w14:textId="0BF657CC" w:rsidR="00AC7092" w:rsidRPr="00D54790" w:rsidRDefault="008E2D43" w:rsidP="00D54790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 w:rsidRPr="00D54790">
        <w:rPr>
          <w:rFonts w:asciiTheme="majorHAnsi" w:eastAsia="Times New Roman" w:hAnsiTheme="majorHAnsi" w:cs="Segoe UI"/>
          <w:b/>
          <w:bCs/>
          <w:kern w:val="0"/>
          <w:sz w:val="40"/>
          <w:szCs w:val="40"/>
          <w:lang w:eastAsia="en-GB"/>
          <w14:ligatures w14:val="none"/>
        </w:rPr>
        <w:t>Kale Chips</w:t>
      </w:r>
    </w:p>
    <w:p w14:paraId="43890C1A" w14:textId="77777777" w:rsidR="00AC7092" w:rsidRPr="00D54790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D54790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 </w:t>
      </w:r>
    </w:p>
    <w:p w14:paraId="7BA2113E" w14:textId="0F45B27C" w:rsidR="00AC7092" w:rsidRPr="00D54790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D54790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Season:</w:t>
      </w:r>
      <w:r w:rsidRPr="00D54790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 </w:t>
      </w:r>
      <w:r w:rsidR="008E2D43" w:rsidRPr="00D54790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Winter</w:t>
      </w:r>
    </w:p>
    <w:p w14:paraId="25DC70D8" w14:textId="620E97F1" w:rsidR="00AC7092" w:rsidRPr="00D54790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D54790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Serves:</w:t>
      </w:r>
      <w:r w:rsidRPr="00D54790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 </w:t>
      </w:r>
      <w:r w:rsidR="00CD1556" w:rsidRPr="00D54790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tastes for 1 class</w:t>
      </w:r>
    </w:p>
    <w:p w14:paraId="361638DA" w14:textId="4060F405" w:rsidR="00AC7092" w:rsidRPr="00D54790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D54790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Recipe source:</w:t>
      </w:r>
      <w:r w:rsidRPr="00D54790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 </w:t>
      </w:r>
      <w:r w:rsidR="00CD1556" w:rsidRPr="00D54790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taste.com.au</w:t>
      </w:r>
    </w:p>
    <w:p w14:paraId="08C43C6E" w14:textId="176F567A" w:rsidR="00AC7092" w:rsidRPr="00D54790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D54790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Fresh from the garden:</w:t>
      </w:r>
      <w:r w:rsidRPr="00D54790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 </w:t>
      </w:r>
      <w:r w:rsidR="00CD1556" w:rsidRPr="00D54790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kale</w:t>
      </w:r>
    </w:p>
    <w:p w14:paraId="6B4EF79D" w14:textId="77777777" w:rsidR="00AC7092" w:rsidRPr="00D54790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D54790">
        <w:rPr>
          <w:rFonts w:asciiTheme="majorHAnsi" w:eastAsia="Times New Roman" w:hAnsiTheme="majorHAnsi" w:cs="Calibri"/>
          <w:kern w:val="0"/>
          <w:sz w:val="32"/>
          <w:szCs w:val="32"/>
          <w:lang w:eastAsia="en-GB"/>
          <w14:ligatures w14:val="none"/>
        </w:rPr>
        <w:t> </w:t>
      </w:r>
    </w:p>
    <w:p w14:paraId="4F7E2FF4" w14:textId="77777777" w:rsidR="00AC7092" w:rsidRPr="00D54790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="00AC7092" w:rsidRPr="00D54790" w14:paraId="718F974F" w14:textId="77777777" w:rsidTr="00AC7092">
        <w:trPr>
          <w:trHeight w:val="2047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028F77" w14:textId="77777777" w:rsidR="00AC7092" w:rsidRPr="00D54790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D54790">
              <w:rPr>
                <w:rFonts w:asciiTheme="majorHAnsi" w:eastAsia="Times New Roman" w:hAnsiTheme="majorHAnsi" w:cs="Times New Roman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Equipment:</w:t>
            </w:r>
            <w:r w:rsidRPr="00D54790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14:paraId="0ADB2868" w14:textId="77777777" w:rsidR="00D54790" w:rsidRPr="00D54790" w:rsidRDefault="00D54790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D54790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Salad spinner</w:t>
            </w:r>
          </w:p>
          <w:p w14:paraId="4860BB07" w14:textId="77777777" w:rsidR="00D54790" w:rsidRPr="00D54790" w:rsidRDefault="00D54790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D54790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Measuring spoons</w:t>
            </w:r>
          </w:p>
          <w:p w14:paraId="3B0EFA4E" w14:textId="05310C12" w:rsidR="00D54790" w:rsidRPr="00D54790" w:rsidRDefault="00D54790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D54790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Mixing bowl</w:t>
            </w:r>
          </w:p>
          <w:p w14:paraId="78468A50" w14:textId="680011F4" w:rsidR="00AC7092" w:rsidRPr="00D54790" w:rsidRDefault="00D54790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D54790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Baking trays</w:t>
            </w:r>
          </w:p>
          <w:p w14:paraId="31BA1B1B" w14:textId="7C76CC42" w:rsidR="00D54790" w:rsidRPr="00D54790" w:rsidRDefault="00D54790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D54790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Serving bowls and tongs</w:t>
            </w:r>
          </w:p>
          <w:p w14:paraId="45352735" w14:textId="77777777" w:rsidR="00AC7092" w:rsidRPr="00D54790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D54790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 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DF7BE" w14:textId="77777777" w:rsidR="00AC7092" w:rsidRPr="00D54790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D54790">
              <w:rPr>
                <w:rFonts w:asciiTheme="majorHAnsi" w:eastAsia="Times New Roman" w:hAnsiTheme="majorHAnsi" w:cs="Times New Roman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Ingredients:</w:t>
            </w:r>
            <w:r w:rsidRPr="00D54790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14:paraId="5352A3F2" w14:textId="77777777" w:rsidR="00CD1556" w:rsidRPr="00D54790" w:rsidRDefault="00CD155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D54790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1 large bunch kale</w:t>
            </w:r>
          </w:p>
          <w:p w14:paraId="74ECAB99" w14:textId="77777777" w:rsidR="00CD1556" w:rsidRPr="00D54790" w:rsidRDefault="00CD155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D54790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1 tablespoon olive oil</w:t>
            </w:r>
          </w:p>
          <w:p w14:paraId="2D4FDD09" w14:textId="77777777" w:rsidR="00D54790" w:rsidRPr="00D54790" w:rsidRDefault="00CD155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D54790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1 teaspoon ground cumin</w:t>
            </w:r>
          </w:p>
          <w:p w14:paraId="3586058C" w14:textId="79EC3747" w:rsidR="00AC7092" w:rsidRPr="00D54790" w:rsidRDefault="00D54790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D54790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Sea salt flakes, to taste</w:t>
            </w:r>
            <w:r w:rsidR="00AC7092" w:rsidRPr="00D54790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</w:tbl>
    <w:p w14:paraId="2CACAE88" w14:textId="77777777" w:rsidR="00AC7092" w:rsidRPr="00D54790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D54790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 </w:t>
      </w:r>
    </w:p>
    <w:p w14:paraId="77B06268" w14:textId="77777777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D54790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What to do:</w:t>
      </w:r>
      <w:r w:rsidRPr="00D54790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</w:t>
      </w:r>
    </w:p>
    <w:p w14:paraId="44BC292A" w14:textId="117E44D6" w:rsidR="00AC7092" w:rsidRPr="00D54790" w:rsidRDefault="00D54790" w:rsidP="00D54790">
      <w:pPr>
        <w:pStyle w:val="ListParagraph"/>
        <w:numPr>
          <w:ilvl w:val="0"/>
          <w:numId w:val="3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D54790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Preheat the oven to 200</w:t>
      </w:r>
      <w:r w:rsidRPr="00D54790">
        <w:rPr>
          <w:lang w:eastAsia="en-GB"/>
        </w:rPr>
        <w:sym w:font="Symbol" w:char="F0B0"/>
      </w:r>
      <w:r w:rsidRPr="00D54790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C. Wash and dry the kale and tear into bites sized pieces.</w:t>
      </w:r>
    </w:p>
    <w:p w14:paraId="4F30738D" w14:textId="75A02F7E" w:rsidR="00D54790" w:rsidRPr="00D54790" w:rsidRDefault="00D54790" w:rsidP="00D54790">
      <w:pPr>
        <w:pStyle w:val="ListParagraph"/>
        <w:numPr>
          <w:ilvl w:val="0"/>
          <w:numId w:val="3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D54790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Place kale into a mixing bowl. Add oil and seasoning and toss until the leaves are coated.</w:t>
      </w:r>
    </w:p>
    <w:p w14:paraId="018413FE" w14:textId="21A77AFB" w:rsidR="00AC7092" w:rsidRPr="00D54790" w:rsidRDefault="00D54790" w:rsidP="00D54790">
      <w:pPr>
        <w:pStyle w:val="ListParagraph"/>
        <w:numPr>
          <w:ilvl w:val="0"/>
          <w:numId w:val="3"/>
        </w:numPr>
        <w:textAlignment w:val="baseline"/>
        <w:rPr>
          <w:rFonts w:ascii="Segoe UI" w:eastAsia="Times New Roman" w:hAnsi="Segoe UI" w:cs="Segoe UI"/>
          <w:kern w:val="0"/>
          <w:sz w:val="32"/>
          <w:szCs w:val="32"/>
          <w:lang w:eastAsia="en-GB"/>
          <w14:ligatures w14:val="none"/>
        </w:rPr>
      </w:pPr>
      <w:r w:rsidRPr="00D54790">
        <w:rPr>
          <w:rFonts w:ascii="Calibri" w:eastAsia="Times New Roman" w:hAnsi="Calibri" w:cs="Calibri"/>
          <w:kern w:val="0"/>
          <w:sz w:val="32"/>
          <w:szCs w:val="32"/>
          <w:lang w:eastAsia="en-GB"/>
          <w14:ligatures w14:val="none"/>
        </w:rPr>
        <w:t>Spread evenly over 2 lined baking trays. Bake for 12-15 minutes or until just crisp. Cool and share between serving bowls.</w:t>
      </w:r>
    </w:p>
    <w:p w14:paraId="42FFA1AF" w14:textId="77777777" w:rsidR="00AB62F3" w:rsidRDefault="00AB62F3"/>
    <w:sectPr w:rsidR="00AB62F3" w:rsidSect="00AC70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D8733" w14:textId="77777777" w:rsidR="007F0EF2" w:rsidRDefault="007F0EF2" w:rsidP="004237F5">
      <w:r>
        <w:separator/>
      </w:r>
    </w:p>
  </w:endnote>
  <w:endnote w:type="continuationSeparator" w:id="0">
    <w:p w14:paraId="3FABBA62" w14:textId="77777777" w:rsidR="007F0EF2" w:rsidRDefault="007F0EF2" w:rsidP="00423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E53C6" w14:textId="77777777" w:rsidR="00E25012" w:rsidRDefault="00E250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0676B" w14:textId="77777777" w:rsidR="00E25012" w:rsidRDefault="00E250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8A3D1" w14:textId="77777777" w:rsidR="00E25012" w:rsidRDefault="00E250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78A2F" w14:textId="77777777" w:rsidR="007F0EF2" w:rsidRDefault="007F0EF2" w:rsidP="004237F5">
      <w:r>
        <w:separator/>
      </w:r>
    </w:p>
  </w:footnote>
  <w:footnote w:type="continuationSeparator" w:id="0">
    <w:p w14:paraId="5BD0FDF1" w14:textId="77777777" w:rsidR="007F0EF2" w:rsidRDefault="007F0EF2" w:rsidP="00423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0D5A8" w14:textId="1C06C9C8" w:rsidR="004237F5" w:rsidRDefault="004237F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B77CCDB" wp14:editId="1047BBE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65252467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382C4A" w14:textId="5F07DFFC" w:rsidR="004237F5" w:rsidRPr="004237F5" w:rsidRDefault="004237F5" w:rsidP="004237F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4237F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77CCD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" filled="f" stroked="f">
              <v:fill o:detectmouseclick="t"/>
              <v:textbox style="mso-fit-shape-to-text:t" inset="0,15pt,0,0">
                <w:txbxContent>
                  <w:p w14:paraId="2D382C4A" w14:textId="5F07DFFC" w:rsidR="004237F5" w:rsidRPr="004237F5" w:rsidRDefault="004237F5" w:rsidP="004237F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4237F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45B03" w14:textId="4034D726" w:rsidR="004237F5" w:rsidRDefault="004237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8958D" w14:textId="381746EB" w:rsidR="004237F5" w:rsidRDefault="004237F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0087F48" wp14:editId="4282D8A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143650469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8B17BB" w14:textId="091A250C" w:rsidR="004237F5" w:rsidRPr="004237F5" w:rsidRDefault="004237F5" w:rsidP="004237F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4237F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087F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" filled="f" stroked="f">
              <v:fill o:detectmouseclick="t"/>
              <v:textbox style="mso-fit-shape-to-text:t" inset="0,15pt,0,0">
                <w:txbxContent>
                  <w:p w14:paraId="0E8B17BB" w14:textId="091A250C" w:rsidR="004237F5" w:rsidRPr="004237F5" w:rsidRDefault="004237F5" w:rsidP="004237F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4237F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81D9B"/>
    <w:multiLevelType w:val="hybridMultilevel"/>
    <w:tmpl w:val="F24008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BC77BA"/>
    <w:multiLevelType w:val="hybridMultilevel"/>
    <w:tmpl w:val="CFDCE7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938425">
    <w:abstractNumId w:val="1"/>
  </w:num>
  <w:num w:numId="2" w16cid:durableId="1574511619">
    <w:abstractNumId w:val="0"/>
  </w:num>
  <w:num w:numId="3" w16cid:durableId="1729626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D43"/>
    <w:rsid w:val="00077EC3"/>
    <w:rsid w:val="00125849"/>
    <w:rsid w:val="00282220"/>
    <w:rsid w:val="004237F5"/>
    <w:rsid w:val="005340F5"/>
    <w:rsid w:val="007F0EF2"/>
    <w:rsid w:val="00850BCD"/>
    <w:rsid w:val="00867E46"/>
    <w:rsid w:val="008E2D43"/>
    <w:rsid w:val="00977A01"/>
    <w:rsid w:val="00AB62F3"/>
    <w:rsid w:val="00AC7092"/>
    <w:rsid w:val="00CD1556"/>
    <w:rsid w:val="00D54790"/>
    <w:rsid w:val="00E25012"/>
    <w:rsid w:val="00F03C2A"/>
    <w:rsid w:val="00FD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D17312"/>
  <w15:chartTrackingRefBased/>
  <w15:docId w15:val="{AE7D7C5C-8226-2B42-86FB-5C4FEB3BA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C70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AC7092"/>
  </w:style>
  <w:style w:type="character" w:customStyle="1" w:styleId="eop">
    <w:name w:val="eop"/>
    <w:basedOn w:val="DefaultParagraphFont"/>
    <w:rsid w:val="00AC7092"/>
  </w:style>
  <w:style w:type="paragraph" w:styleId="Header">
    <w:name w:val="header"/>
    <w:basedOn w:val="Normal"/>
    <w:link w:val="HeaderChar"/>
    <w:uiPriority w:val="99"/>
    <w:unhideWhenUsed/>
    <w:rsid w:val="004237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37F5"/>
  </w:style>
  <w:style w:type="paragraph" w:styleId="Footer">
    <w:name w:val="footer"/>
    <w:basedOn w:val="Normal"/>
    <w:link w:val="FooterChar"/>
    <w:uiPriority w:val="99"/>
    <w:unhideWhenUsed/>
    <w:rsid w:val="00E250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5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Recipe template.dotx</Template>
  <TotalTime>19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Ashbrook</dc:creator>
  <cp:keywords/>
  <dc:description/>
  <cp:lastModifiedBy>ASHBROOK Sally [East Fremantle Primary School]</cp:lastModifiedBy>
  <cp:revision>2</cp:revision>
  <cp:lastPrinted>2025-09-09T06:48:00Z</cp:lastPrinted>
  <dcterms:created xsi:type="dcterms:W3CDTF">2025-09-09T04:27:00Z</dcterms:created>
  <dcterms:modified xsi:type="dcterms:W3CDTF">2025-09-09T06:48:00Z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559f5272,26e4bc82,31753751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2025-09-09T06:47:37Z</vt:lpwstr>
  </property>
  <property fmtid="{D5CDD505-2E9C-101B-9397-08002B2CF9AE}" pid="7" name="MSIP_Label_1ab51697-d8d5-4b00-af1f-cc3ba473113c_Method">
    <vt:lpwstr>Privileged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d6b66f9b-d33f-464a-8208-62a4f2667171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50, 0, 1, 1</vt:lpwstr>
  </property>
</Properties>
</file>