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1C7536" w14:paraId="395D037F" w14:textId="2198FEC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Spring Salad</w:t>
      </w:r>
    </w:p>
    <w:p w:rsidRPr="00AC7092" w:rsidR="00AC7092" w:rsidP="00AC7092" w:rsidRDefault="00AC7092" w14:paraId="405BF1DC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AA42A3" w:rsidR="00AC7092" w:rsidP="00AC7092" w:rsidRDefault="00AC7092" w14:paraId="225A4CC8" w14:textId="683BBA1A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A42A3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Season:</w:t>
      </w:r>
      <w:r w:rsidRPr="00AA42A3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AA42A3" w:rsidR="001C7536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Spring!</w:t>
      </w:r>
    </w:p>
    <w:p w:rsidRPr="00AA42A3" w:rsidR="00AC7092" w:rsidP="00AC7092" w:rsidRDefault="00AC7092" w14:paraId="028E93E2" w14:textId="1149577A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A42A3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AA42A3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AA42A3" w:rsidR="001C7536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40 tastes</w:t>
      </w:r>
      <w:r w:rsidRPr="00AA42A3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 </w:t>
      </w:r>
      <w:r w:rsidRPr="00AA42A3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="00AA42A3" w:rsidP="00AC7092" w:rsidRDefault="00AC7092" w14:paraId="10BDEF33" w14:textId="488E7DE9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A42A3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Fresh from the garden:</w:t>
      </w:r>
      <w:r w:rsidRPr="00AA42A3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AA42A3" w:rsidR="001C7536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salad leaves, herbs, edible flowers, avocado, celery, carrots, daikon, snow peas</w:t>
      </w:r>
      <w:r w:rsidR="0071558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, limes.</w:t>
      </w:r>
    </w:p>
    <w:p w:rsidRPr="00AA42A3" w:rsidR="00AC7092" w:rsidP="00AC7092" w:rsidRDefault="00AC7092" w14:paraId="48EECF7E" w14:textId="55588B78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A42A3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Notes:</w:t>
      </w:r>
      <w:r w:rsidRPr="00AA42A3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</w:t>
      </w:r>
      <w:r w:rsidRPr="00AA42A3" w:rsidR="001C7536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We are microgreens from our aquaponics for this salad along with avocado from Mrs Simpson</w:t>
      </w:r>
      <w:r w:rsidR="0071558D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and limes from Jo.</w:t>
      </w:r>
    </w:p>
    <w:p w:rsidRPr="00AA42A3" w:rsidR="00AC7092" w:rsidP="00AC7092" w:rsidRDefault="00AC7092" w14:paraId="2DCC79B3" w14:textId="13C76BD0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A42A3">
        <w:rPr>
          <w:rFonts w:eastAsia="Times New Roman" w:cs="Calibr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AA42A3" w:rsidR="00AC7092" w:rsidTr="18AD4734" w14:paraId="3993C8D2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="00AC7092" w:rsidP="00AC7092" w:rsidRDefault="00AC7092" w14:paraId="1865A671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="00AA42A3" w:rsidP="00AC7092" w:rsidRDefault="00AA42A3" w14:paraId="3FF91F82" w14:textId="09B4D82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Large mixing bowl</w:t>
            </w:r>
          </w:p>
          <w:p w:rsidRPr="00AA42A3" w:rsidR="00AA42A3" w:rsidP="00AC7092" w:rsidRDefault="00AA42A3" w14:paraId="23C4D849" w14:textId="1AF8E68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Tea towel</w:t>
            </w:r>
          </w:p>
          <w:p w:rsidRPr="00AA42A3" w:rsidR="00AC7092" w:rsidP="00AC7092" w:rsidRDefault="001C7536" w14:paraId="0EAEEB6F" w14:textId="70289E9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Chopping boards</w:t>
            </w:r>
          </w:p>
          <w:p w:rsidRPr="00AA42A3" w:rsidR="001C7536" w:rsidP="00AC7092" w:rsidRDefault="001C7536" w14:paraId="30EC0B20" w14:textId="56A2D35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Knive</w:t>
            </w:r>
            <w:r w:rsidRPr="00AA42A3" w:rsid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</w:t>
            </w:r>
          </w:p>
          <w:p w:rsidRPr="00AA42A3" w:rsidR="001C7536" w:rsidP="00AC7092" w:rsidRDefault="001C7536" w14:paraId="185F038E" w14:textId="765FE78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Small food processor</w:t>
            </w:r>
          </w:p>
          <w:p w:rsidRPr="00AA42A3" w:rsidR="001C7536" w:rsidP="00AC7092" w:rsidRDefault="001C7536" w14:paraId="67DCA13B" w14:textId="78B0BF8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Spatula</w:t>
            </w:r>
          </w:p>
          <w:p w:rsidRPr="00AA42A3" w:rsidR="001C7536" w:rsidP="00AC7092" w:rsidRDefault="001C7536" w14:paraId="26D5969E" w14:textId="5F1B6DD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Measuring spoons</w:t>
            </w:r>
          </w:p>
          <w:p w:rsidRPr="00AA42A3" w:rsidR="001C7536" w:rsidP="00AC7092" w:rsidRDefault="001C7536" w14:paraId="0E11B93B" w14:textId="2780EA6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Citrus juicer</w:t>
            </w:r>
          </w:p>
          <w:p w:rsidRPr="00AA42A3" w:rsidR="001C7536" w:rsidP="00AC7092" w:rsidRDefault="001C7536" w14:paraId="5608E1B3" w14:textId="0C91BCC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Garlic crusher</w:t>
            </w:r>
          </w:p>
          <w:p w:rsidRPr="00AA42A3" w:rsidR="00AA42A3" w:rsidP="00AC7092" w:rsidRDefault="00AA42A3" w14:paraId="7A198864" w14:textId="26BA53B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Large spoons</w:t>
            </w:r>
          </w:p>
          <w:p w:rsidRPr="00AA42A3" w:rsidR="00AA42A3" w:rsidP="00AC7092" w:rsidRDefault="00AA42A3" w14:paraId="53938614" w14:textId="59B093E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Serving bowl</w:t>
            </w: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</w:t>
            </w:r>
          </w:p>
          <w:p w:rsidRPr="00AA42A3" w:rsidR="001C7536" w:rsidP="00AC7092" w:rsidRDefault="001C7536" w14:paraId="2ED07A88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Pr="00AA42A3" w:rsidR="00AC7092" w:rsidP="00AC7092" w:rsidRDefault="00AC7092" w14:paraId="678AC582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A42A3" w:rsidR="00AC7092" w:rsidP="00AC7092" w:rsidRDefault="00AC7092" w14:paraId="51C7F14E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AA42A3" w:rsidR="00AC7092" w:rsidP="00AC7092" w:rsidRDefault="001C7536" w14:paraId="7A30031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3 large handfuls of microgreens</w:t>
            </w:r>
          </w:p>
          <w:p w:rsidRPr="00AA42A3" w:rsidR="001C7536" w:rsidP="00AC7092" w:rsidRDefault="001C7536" w14:paraId="2D83A81A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 beetroot leaves, torn</w:t>
            </w:r>
          </w:p>
          <w:p w:rsidRPr="00AA42A3" w:rsidR="001C7536" w:rsidP="00AC7092" w:rsidRDefault="001C7536" w14:paraId="2F6795E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 sticks celery, thinly sliced</w:t>
            </w:r>
          </w:p>
          <w:p w:rsidRPr="00AA42A3" w:rsidR="001C7536" w:rsidP="00AC7092" w:rsidRDefault="001C7536" w14:paraId="67E55278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Handful snow peas, thinly sliced</w:t>
            </w:r>
          </w:p>
          <w:p w:rsidRPr="00AA42A3" w:rsidR="001C7536" w:rsidP="00AC7092" w:rsidRDefault="001C7536" w14:paraId="2B6F82A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 carrots, thinly sliced</w:t>
            </w:r>
          </w:p>
          <w:p w:rsidRPr="00AA42A3" w:rsidR="001C7536" w:rsidP="00AC7092" w:rsidRDefault="001C7536" w14:paraId="0FC3CA6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½ daikon, thinly sliced</w:t>
            </w:r>
          </w:p>
          <w:p w:rsidRPr="00AA42A3" w:rsidR="00AA42A3" w:rsidP="00AC7092" w:rsidRDefault="00AA42A3" w14:paraId="28C74B5B" w14:textId="7B66225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Edible flowers (red broad bean flowers)</w:t>
            </w:r>
          </w:p>
          <w:p w:rsidRPr="00AA42A3" w:rsidR="001C7536" w:rsidP="00AC7092" w:rsidRDefault="001C7536" w14:paraId="23CDCCB9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u w:val="single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u w:val="single"/>
                <w:lang w:eastAsia="en-GB"/>
                <w14:ligatures w14:val="none"/>
              </w:rPr>
              <w:t>Dressing</w:t>
            </w:r>
          </w:p>
          <w:p w:rsidRPr="00AA42A3" w:rsidR="001C7536" w:rsidP="00AC7092" w:rsidRDefault="001C7536" w14:paraId="40D75CCA" w14:textId="6B23897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½ ripe avocado</w:t>
            </w:r>
          </w:p>
          <w:p w:rsidRPr="00AA42A3" w:rsidR="001C7536" w:rsidP="00AC7092" w:rsidRDefault="001C7536" w14:paraId="6F95B57E" w14:textId="2D81124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3 tablespoons olive oil</w:t>
            </w:r>
          </w:p>
          <w:p w:rsidRPr="00AA42A3" w:rsidR="001C7536" w:rsidP="00AC7092" w:rsidRDefault="001C7536" w14:paraId="581CF939" w14:textId="4BA7D2C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3 tablespoons sour cream, optional</w:t>
            </w:r>
          </w:p>
          <w:p w:rsidRPr="00AA42A3" w:rsidR="001C7536" w:rsidP="18AD4734" w:rsidRDefault="001C7536" w14:paraId="1854F32F" w14:textId="4264BBAF" w14:noSpellErr="1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18AD4734" w:rsidR="001C7536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2 tablespoons lemon or lime juice</w:t>
            </w:r>
          </w:p>
          <w:p w:rsidR="065A055B" w:rsidP="18AD4734" w:rsidRDefault="065A055B" w14:paraId="337DC525" w14:textId="343769F2">
            <w:pPr>
              <w:rPr>
                <w:rFonts w:ascii="Aptos Display" w:hAnsi="Aptos Display" w:eastAsia="Times New Roman" w:cs="Times New Roman" w:asciiTheme="majorAscii" w:hAnsiTheme="majorAscii"/>
                <w:sz w:val="32"/>
                <w:szCs w:val="32"/>
                <w:lang w:eastAsia="en-GB"/>
              </w:rPr>
            </w:pPr>
            <w:r w:rsidRPr="18AD4734" w:rsidR="065A055B">
              <w:rPr>
                <w:rFonts w:ascii="Aptos Display" w:hAnsi="Aptos Display" w:eastAsia="Times New Roman" w:cs="Times New Roman" w:asciiTheme="majorAscii" w:hAnsiTheme="majorAscii"/>
                <w:sz w:val="32"/>
                <w:szCs w:val="32"/>
                <w:lang w:eastAsia="en-GB"/>
              </w:rPr>
              <w:t>4 tablespoons water</w:t>
            </w:r>
          </w:p>
          <w:p w:rsidRPr="00AA42A3" w:rsidR="001C7536" w:rsidP="00AC7092" w:rsidRDefault="001C7536" w14:paraId="762F9F0D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small clove garlic, crushed</w:t>
            </w:r>
          </w:p>
          <w:p w:rsidRPr="00AA42A3" w:rsidR="001C7536" w:rsidP="00AC7092" w:rsidRDefault="001C7536" w14:paraId="7F01D27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½ teaspoon salt</w:t>
            </w:r>
          </w:p>
          <w:p w:rsidRPr="00AA42A3" w:rsidR="001C7536" w:rsidP="00AC7092" w:rsidRDefault="001C7536" w14:paraId="0E45D36F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A42A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½ teaspoon black pepper</w:t>
            </w:r>
          </w:p>
          <w:p w:rsidRPr="00AA42A3" w:rsidR="001C7536" w:rsidP="18AD4734" w:rsidRDefault="001C7536" w14:paraId="7E811872" w14:textId="29E27DF9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18AD4734" w:rsidR="001C7536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Handful fresh herbs </w:t>
            </w:r>
            <w:r w:rsidRPr="18AD4734" w:rsidR="001C7536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eg</w:t>
            </w:r>
            <w:r w:rsidRPr="18AD4734" w:rsidR="001C7536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 dill, coriander</w:t>
            </w:r>
          </w:p>
        </w:tc>
      </w:tr>
    </w:tbl>
    <w:p w:rsidRPr="00AA42A3" w:rsidR="00AC7092" w:rsidP="00AC7092" w:rsidRDefault="00AC7092" w14:paraId="758C006B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A42A3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</w:p>
    <w:p w:rsidRPr="00AA42A3" w:rsidR="00AC7092" w:rsidP="00AC7092" w:rsidRDefault="00AC7092" w14:paraId="16F90ACD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A42A3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AA42A3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Pr="00AA42A3" w:rsidR="00AC7092" w:rsidP="00AA42A3" w:rsidRDefault="001C7536" w14:paraId="47903747" w14:textId="3598BA16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A42A3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Add microgreens to the large mixing bowl. Wash and dry </w:t>
      </w:r>
      <w:r w:rsidRPr="00AA42A3" w:rsidR="00AA42A3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the beetroot leaves (using a clean tea towel) and tear into bite sized pieces. Add to the mixing bowl.</w:t>
      </w:r>
    </w:p>
    <w:p w:rsidRPr="00AA42A3" w:rsidR="00AA42A3" w:rsidP="00AA42A3" w:rsidRDefault="00AA42A3" w14:paraId="64D32019" w14:textId="1B63DAB3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A42A3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Thinly slice vegetables and add to the bowl.</w:t>
      </w:r>
    </w:p>
    <w:p w:rsidRPr="00AA42A3" w:rsidR="00AA42A3" w:rsidP="00AA42A3" w:rsidRDefault="00AA42A3" w14:paraId="382AA258" w14:textId="1B5A850B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A42A3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Add all the dressing ingredients to the small food processor. Blitz until well combined. Taste and adjust seasoning as required.</w:t>
      </w:r>
    </w:p>
    <w:p w:rsidRPr="00AA42A3" w:rsidR="00AB62F3" w:rsidP="00AA42A3" w:rsidRDefault="00AA42A3" w14:paraId="02A575A4" w14:textId="24E4E7B4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A42A3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Pour over the vegetables and toss gently. Divide between the serving bowls and garnish with edible flowers.</w:t>
      </w:r>
    </w:p>
    <w:sectPr w:rsidRPr="00AA42A3" w:rsidR="00AB62F3" w:rsidSect="00AC7092"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5A4340"/>
    <w:multiLevelType w:val="hybridMultilevel"/>
    <w:tmpl w:val="7514DA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938425">
    <w:abstractNumId w:val="0"/>
  </w:num>
  <w:num w:numId="2" w16cid:durableId="170875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536"/>
    <w:rsid w:val="00077EC3"/>
    <w:rsid w:val="00125849"/>
    <w:rsid w:val="001C7536"/>
    <w:rsid w:val="00282220"/>
    <w:rsid w:val="005340F5"/>
    <w:rsid w:val="0071558D"/>
    <w:rsid w:val="00850BCD"/>
    <w:rsid w:val="00867E46"/>
    <w:rsid w:val="00977A01"/>
    <w:rsid w:val="00AA42A3"/>
    <w:rsid w:val="00AB62F3"/>
    <w:rsid w:val="00AC7092"/>
    <w:rsid w:val="00F03C2A"/>
    <w:rsid w:val="00FD3767"/>
    <w:rsid w:val="065A055B"/>
    <w:rsid w:val="18AD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85CA7E"/>
  <w15:chartTrackingRefBased/>
  <w15:docId w15:val="{47678FCF-9A5E-034C-AB09-EFC0DC60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3</revision>
  <dcterms:created xsi:type="dcterms:W3CDTF">2025-09-09T06:13:00.0000000Z</dcterms:created>
  <dcterms:modified xsi:type="dcterms:W3CDTF">2025-09-09T06:50:05.0857799Z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faba3c-b62d-4cd7-a2b1-d365f20898c5_Enabled">
    <vt:lpwstr>true</vt:lpwstr>
  </property>
  <property fmtid="{D5CDD505-2E9C-101B-9397-08002B2CF9AE}" pid="3" name="MSIP_Label_bcfaba3c-b62d-4cd7-a2b1-d365f20898c5_SetDate">
    <vt:lpwstr>2025-09-09T06:32:06Z</vt:lpwstr>
  </property>
  <property fmtid="{D5CDD505-2E9C-101B-9397-08002B2CF9AE}" pid="4" name="MSIP_Label_bcfaba3c-b62d-4cd7-a2b1-d365f20898c5_Method">
    <vt:lpwstr>Privileged</vt:lpwstr>
  </property>
  <property fmtid="{D5CDD505-2E9C-101B-9397-08002B2CF9AE}" pid="5" name="MSIP_Label_bcfaba3c-b62d-4cd7-a2b1-d365f20898c5_Name">
    <vt:lpwstr>NO LABEL</vt:lpwstr>
  </property>
  <property fmtid="{D5CDD505-2E9C-101B-9397-08002B2CF9AE}" pid="6" name="MSIP_Label_bcfaba3c-b62d-4cd7-a2b1-d365f20898c5_SiteId">
    <vt:lpwstr>e08016f9-d1fd-4cbb-83b0-b76eb4361627</vt:lpwstr>
  </property>
  <property fmtid="{D5CDD505-2E9C-101B-9397-08002B2CF9AE}" pid="7" name="MSIP_Label_bcfaba3c-b62d-4cd7-a2b1-d365f20898c5_ActionId">
    <vt:lpwstr>35ad75ec-f572-4f31-80ca-c6f48b116a17</vt:lpwstr>
  </property>
  <property fmtid="{D5CDD505-2E9C-101B-9397-08002B2CF9AE}" pid="8" name="MSIP_Label_bcfaba3c-b62d-4cd7-a2b1-d365f20898c5_ContentBits">
    <vt:lpwstr>0</vt:lpwstr>
  </property>
  <property fmtid="{D5CDD505-2E9C-101B-9397-08002B2CF9AE}" pid="9" name="MSIP_Label_bcfaba3c-b62d-4cd7-a2b1-d365f20898c5_Tag">
    <vt:lpwstr>50, 0, 1, 1</vt:lpwstr>
  </property>
</Properties>
</file>