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77428" w:rsidR="00AC7092" w:rsidP="00AC7092" w:rsidRDefault="0025625C" w14:paraId="279775B0" w14:textId="5C9D39C0">
      <w:pPr>
        <w:textAlignment w:val="baseline"/>
        <w:rPr>
          <w:rFonts w:eastAsia="Times New Roman" w:cs="Segoe UI" w:asciiTheme="majorHAnsi" w:hAnsiTheme="majorHAnsi"/>
          <w:kern w:val="0"/>
          <w:sz w:val="44"/>
          <w:szCs w:val="44"/>
          <w:lang w:eastAsia="en-GB"/>
          <w14:ligatures w14:val="none"/>
        </w:rPr>
      </w:pPr>
      <w:r w:rsidRPr="00F77428">
        <w:rPr>
          <w:rFonts w:eastAsia="Times New Roman" w:cs="Segoe UI" w:asciiTheme="majorHAnsi" w:hAnsiTheme="majorHAnsi"/>
          <w:b/>
          <w:bCs/>
          <w:kern w:val="0"/>
          <w:sz w:val="44"/>
          <w:szCs w:val="44"/>
          <w:lang w:eastAsia="en-GB"/>
          <w14:ligatures w14:val="none"/>
        </w:rPr>
        <w:t>Chocolate and Avocado Mousse</w:t>
      </w:r>
    </w:p>
    <w:p w:rsidRPr="00AC7092" w:rsidR="00AC7092" w:rsidP="00AC7092" w:rsidRDefault="00AC7092" w14:paraId="788AA75E" w14:textId="77777777">
      <w:pPr>
        <w:textAlignment w:val="baseline"/>
        <w:rPr>
          <w:rFonts w:eastAsia="Times New Roman" w:cs="Segoe UI" w:asciiTheme="majorHAnsi" w:hAnsiTheme="majorHAnsi"/>
          <w:kern w:val="0"/>
          <w:sz w:val="18"/>
          <w:szCs w:val="18"/>
          <w:lang w:eastAsia="en-GB"/>
          <w14:ligatures w14:val="none"/>
        </w:rPr>
      </w:pPr>
      <w:r w:rsidRPr="00AC7092">
        <w:rPr>
          <w:rFonts w:eastAsia="Times New Roman" w:cs="Segoe UI" w:asciiTheme="majorHAnsi" w:hAnsiTheme="majorHAnsi"/>
          <w:kern w:val="0"/>
          <w:sz w:val="22"/>
          <w:szCs w:val="22"/>
          <w:lang w:eastAsia="en-GB"/>
          <w14:ligatures w14:val="none"/>
        </w:rPr>
        <w:t>  </w:t>
      </w:r>
    </w:p>
    <w:p w:rsidRPr="00F77428" w:rsidR="00AC7092" w:rsidP="00AC7092" w:rsidRDefault="00AC7092" w14:paraId="7A43B775" w14:textId="0B95CB0E">
      <w:p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F77428">
        <w:rPr>
          <w:rFonts w:eastAsia="Times New Roman" w:cs="Segoe UI" w:asciiTheme="majorHAnsi" w:hAnsiTheme="majorHAnsi"/>
          <w:b/>
          <w:bCs/>
          <w:kern w:val="0"/>
          <w:sz w:val="32"/>
          <w:szCs w:val="32"/>
          <w:lang w:eastAsia="en-GB"/>
          <w14:ligatures w14:val="none"/>
        </w:rPr>
        <w:t>Season:</w:t>
      </w:r>
      <w:r w:rsidRPr="00F77428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  </w:t>
      </w:r>
      <w:r w:rsidRPr="00F77428" w:rsidR="0025625C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Winter</w:t>
      </w:r>
    </w:p>
    <w:p w:rsidRPr="00F77428" w:rsidR="00AC7092" w:rsidP="00AC7092" w:rsidRDefault="00AC7092" w14:paraId="02A114EC" w14:textId="7559666B">
      <w:p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F77428">
        <w:rPr>
          <w:rFonts w:eastAsia="Times New Roman" w:cs="Segoe UI" w:asciiTheme="majorHAnsi" w:hAnsiTheme="majorHAnsi"/>
          <w:b/>
          <w:bCs/>
          <w:kern w:val="0"/>
          <w:sz w:val="32"/>
          <w:szCs w:val="32"/>
          <w:lang w:eastAsia="en-GB"/>
          <w14:ligatures w14:val="none"/>
        </w:rPr>
        <w:t>Serves:</w:t>
      </w:r>
      <w:r w:rsidRPr="00F77428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  </w:t>
      </w:r>
      <w:r w:rsidRPr="00F77428" w:rsidR="0025625C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36 tastes</w:t>
      </w:r>
    </w:p>
    <w:p w:rsidRPr="00F77428" w:rsidR="00AC7092" w:rsidP="00AC7092" w:rsidRDefault="00AC7092" w14:paraId="03540C91" w14:textId="08D8CFD3">
      <w:p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F77428">
        <w:rPr>
          <w:rFonts w:eastAsia="Times New Roman" w:cs="Segoe UI" w:asciiTheme="majorHAnsi" w:hAnsiTheme="majorHAnsi"/>
          <w:b/>
          <w:bCs/>
          <w:kern w:val="0"/>
          <w:sz w:val="32"/>
          <w:szCs w:val="32"/>
          <w:lang w:eastAsia="en-GB"/>
          <w14:ligatures w14:val="none"/>
        </w:rPr>
        <w:t>Recipe source:</w:t>
      </w:r>
      <w:r w:rsidRPr="00F77428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  </w:t>
      </w:r>
      <w:r w:rsidRPr="00F77428" w:rsidR="0025625C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adapted from taste.com.au</w:t>
      </w:r>
    </w:p>
    <w:p w:rsidRPr="00F77428" w:rsidR="00AC7092" w:rsidP="161B7F8E" w:rsidRDefault="00AC7092" w14:paraId="5EDDAC64" w14:textId="29A0164E">
      <w:pPr>
        <w:textAlignment w:val="baseline"/>
        <w:rPr>
          <w:rFonts w:ascii="Aptos Display" w:hAnsi="Aptos Display" w:eastAsia="Times New Roman" w:cs="Segoe UI" w:asciiTheme="majorAscii" w:hAnsiTheme="majorAscii"/>
          <w:sz w:val="32"/>
          <w:szCs w:val="32"/>
          <w:lang w:eastAsia="en-GB"/>
        </w:rPr>
      </w:pPr>
      <w:r w:rsidRPr="161B7F8E" w:rsidR="00AC7092">
        <w:rPr>
          <w:rFonts w:ascii="Aptos Display" w:hAnsi="Aptos Display" w:eastAsia="Times New Roman" w:cs="Segoe UI" w:asciiTheme="majorAscii" w:hAnsiTheme="majorAscii"/>
          <w:b w:val="1"/>
          <w:bCs w:val="1"/>
          <w:kern w:val="0"/>
          <w:sz w:val="32"/>
          <w:szCs w:val="32"/>
          <w:lang w:eastAsia="en-GB"/>
          <w14:ligatures w14:val="none"/>
        </w:rPr>
        <w:t>Fresh from the garden:</w:t>
      </w:r>
      <w:r w:rsidRPr="161B7F8E" w:rsidR="00AC7092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>  </w:t>
      </w:r>
      <w:r w:rsidRPr="161B7F8E" w:rsidR="0025625C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>avocado (</w:t>
      </w:r>
      <w:r w:rsidRPr="161B7F8E" w:rsidR="00F77428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>f</w:t>
      </w:r>
      <w:r w:rsidRPr="161B7F8E" w:rsidR="0025625C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>rom Mrs Simpson)</w:t>
      </w:r>
      <w:r w:rsidRPr="161B7F8E" w:rsidR="4F70CFE2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 xml:space="preserve"> Note: we had to freeze the avocadoes as they </w:t>
      </w:r>
      <w:r w:rsidRPr="161B7F8E" w:rsidR="4F70CFE2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>didn’t</w:t>
      </w:r>
      <w:r w:rsidRPr="161B7F8E" w:rsidR="4F70CFE2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 xml:space="preserve"> ripen at the right time, but </w:t>
      </w:r>
      <w:r w:rsidRPr="161B7F8E" w:rsidR="737D5977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 xml:space="preserve">once defrosted, </w:t>
      </w:r>
      <w:r w:rsidRPr="161B7F8E" w:rsidR="4F70CFE2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>they were perfect for this recipe</w:t>
      </w:r>
      <w:r w:rsidRPr="161B7F8E" w:rsidR="719AFDA5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>.</w:t>
      </w:r>
    </w:p>
    <w:p w:rsidR="161B7F8E" w:rsidP="161B7F8E" w:rsidRDefault="161B7F8E" w14:paraId="1391760A" w14:textId="2E78E593">
      <w:pPr>
        <w:rPr>
          <w:rFonts w:ascii="Aptos Display" w:hAnsi="Aptos Display" w:eastAsia="Times New Roman" w:cs="Segoe UI" w:asciiTheme="majorAscii" w:hAnsiTheme="majorAscii"/>
          <w:sz w:val="32"/>
          <w:szCs w:val="32"/>
          <w:lang w:eastAsia="en-GB"/>
        </w:rPr>
      </w:pPr>
    </w:p>
    <w:tbl>
      <w:tblPr>
        <w:tblW w:w="9348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5103"/>
      </w:tblGrid>
      <w:tr w:rsidRPr="00F77428" w:rsidR="00AC7092" w:rsidTr="161B7F8E" w14:paraId="5C609AD2" w14:textId="77777777">
        <w:trPr>
          <w:trHeight w:val="2047"/>
        </w:trPr>
        <w:tc>
          <w:tcPr>
            <w:tcW w:w="424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F77428" w:rsidR="00AC7092" w:rsidP="00AC7092" w:rsidRDefault="00AC7092" w14:paraId="38B2C0A9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F77428">
              <w:rPr>
                <w:rFonts w:eastAsia="Times New Roman" w:cs="Times New Roman" w:asciiTheme="majorHAnsi" w:hAnsiTheme="majorHAnsi"/>
                <w:b/>
                <w:bCs/>
                <w:kern w:val="0"/>
                <w:sz w:val="32"/>
                <w:szCs w:val="32"/>
                <w:lang w:eastAsia="en-GB"/>
                <w14:ligatures w14:val="none"/>
              </w:rPr>
              <w:t>Equipment:</w:t>
            </w:r>
            <w:r w:rsidRPr="00F77428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  <w:p w:rsidRPr="00F77428" w:rsidR="000775C8" w:rsidP="00AC7092" w:rsidRDefault="000775C8" w14:paraId="5FB7E198" w14:textId="337143B4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F77428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Small saucepan</w:t>
            </w:r>
          </w:p>
          <w:p w:rsidRPr="00F77428" w:rsidR="000775C8" w:rsidP="00AC7092" w:rsidRDefault="000775C8" w14:paraId="5E4D0D3F" w14:textId="09EF1465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F77428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Small bowl</w:t>
            </w:r>
          </w:p>
          <w:p w:rsidRPr="00F77428" w:rsidR="000775C8" w:rsidP="00AC7092" w:rsidRDefault="000775C8" w14:paraId="4DDED955" w14:textId="7C496506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F77428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Spatula</w:t>
            </w:r>
          </w:p>
          <w:p w:rsidRPr="00F77428" w:rsidR="00AC7092" w:rsidP="161B7F8E" w:rsidRDefault="0025625C" w14:paraId="3C95F1BB" w14:textId="76192CB8">
            <w:pPr>
              <w:textAlignment w:val="baseline"/>
              <w:rPr>
                <w:rFonts w:ascii="Aptos Display" w:hAnsi="Aptos Display" w:eastAsia="Times New Roman" w:cs="Times New Roman" w:asciiTheme="majorAscii" w:hAnsiTheme="majorAscii"/>
                <w:kern w:val="0"/>
                <w:sz w:val="32"/>
                <w:szCs w:val="32"/>
                <w:lang w:eastAsia="en-GB"/>
                <w14:ligatures w14:val="none"/>
              </w:rPr>
            </w:pPr>
            <w:r w:rsidRPr="161B7F8E" w:rsidR="34971C75">
              <w:rPr>
                <w:rFonts w:ascii="Aptos Display" w:hAnsi="Aptos Display" w:eastAsia="Times New Roman" w:cs="Times New Roman" w:asciiTheme="majorAscii" w:hAnsiTheme="majorAscii"/>
                <w:kern w:val="0"/>
                <w:sz w:val="32"/>
                <w:szCs w:val="32"/>
                <w:lang w:eastAsia="en-GB"/>
                <w14:ligatures w14:val="none"/>
              </w:rPr>
              <w:t>Thermomix</w:t>
            </w:r>
            <w:r w:rsidRPr="161B7F8E" w:rsidR="0025625C">
              <w:rPr>
                <w:rFonts w:ascii="Aptos Display" w:hAnsi="Aptos Display" w:eastAsia="Times New Roman" w:cs="Times New Roman" w:asciiTheme="majorAscii" w:hAnsiTheme="majorAscii"/>
                <w:kern w:val="0"/>
                <w:sz w:val="32"/>
                <w:szCs w:val="32"/>
                <w:lang w:eastAsia="en-GB"/>
                <w14:ligatures w14:val="none"/>
              </w:rPr>
              <w:t xml:space="preserve"> or food processor</w:t>
            </w:r>
          </w:p>
          <w:p w:rsidRPr="00F77428" w:rsidR="0025625C" w:rsidP="00AC7092" w:rsidRDefault="0025625C" w14:paraId="255759AC" w14:textId="58D087BD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F77428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Measuring cups and spoons</w:t>
            </w:r>
          </w:p>
          <w:p w:rsidRPr="00F77428" w:rsidR="0025625C" w:rsidP="00AC7092" w:rsidRDefault="0025625C" w14:paraId="00100382" w14:textId="3ED1585C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F77428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Chopping boards</w:t>
            </w:r>
          </w:p>
          <w:p w:rsidRPr="00F77428" w:rsidR="0025625C" w:rsidP="00AC7092" w:rsidRDefault="0025625C" w14:paraId="6F69153A" w14:textId="3A9ED10F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F77428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Knives</w:t>
            </w:r>
          </w:p>
          <w:p w:rsidRPr="00F77428" w:rsidR="0025625C" w:rsidP="00AC7092" w:rsidRDefault="0025625C" w14:paraId="189E40B2" w14:textId="7A9F6813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F77428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Small serving glasses</w:t>
            </w:r>
          </w:p>
          <w:p w:rsidRPr="00F77428" w:rsidR="00AC7092" w:rsidP="00AC7092" w:rsidRDefault="00AC7092" w14:paraId="5F6760B5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F77428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  </w:t>
            </w:r>
          </w:p>
        </w:tc>
        <w:tc>
          <w:tcPr>
            <w:tcW w:w="510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F77428" w:rsidR="00AC7092" w:rsidP="00AC7092" w:rsidRDefault="00AC7092" w14:paraId="1BF5EE6D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F77428">
              <w:rPr>
                <w:rFonts w:eastAsia="Times New Roman" w:cs="Times New Roman" w:asciiTheme="majorHAnsi" w:hAnsiTheme="majorHAnsi"/>
                <w:b/>
                <w:bCs/>
                <w:kern w:val="0"/>
                <w:sz w:val="32"/>
                <w:szCs w:val="32"/>
                <w:lang w:eastAsia="en-GB"/>
                <w14:ligatures w14:val="none"/>
              </w:rPr>
              <w:t>Ingredients:</w:t>
            </w:r>
            <w:r w:rsidRPr="00F77428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  <w:p w:rsidRPr="00F77428" w:rsidR="000775C8" w:rsidP="161B7F8E" w:rsidRDefault="000775C8" w14:paraId="1B96B986" w14:textId="16EE5FEB">
            <w:pPr>
              <w:textAlignment w:val="baseline"/>
              <w:rPr>
                <w:rFonts w:ascii="Aptos Display" w:hAnsi="Aptos Display" w:eastAsia="Times New Roman" w:cs="Times New Roman" w:asciiTheme="majorAscii" w:hAnsiTheme="majorAscii"/>
                <w:kern w:val="0"/>
                <w:sz w:val="32"/>
                <w:szCs w:val="32"/>
                <w:lang w:eastAsia="en-GB"/>
                <w14:ligatures w14:val="none"/>
              </w:rPr>
            </w:pPr>
            <w:r w:rsidRPr="161B7F8E" w:rsidR="000775C8">
              <w:rPr>
                <w:rFonts w:ascii="Aptos Display" w:hAnsi="Aptos Display" w:eastAsia="Times New Roman" w:cs="Times New Roman" w:asciiTheme="majorAscii" w:hAnsiTheme="majorAscii"/>
                <w:kern w:val="0"/>
                <w:sz w:val="32"/>
                <w:szCs w:val="32"/>
                <w:lang w:eastAsia="en-GB"/>
                <w14:ligatures w14:val="none"/>
              </w:rPr>
              <w:t xml:space="preserve">270g melted </w:t>
            </w:r>
            <w:r w:rsidRPr="161B7F8E" w:rsidR="17F7DB26">
              <w:rPr>
                <w:rFonts w:ascii="Aptos Display" w:hAnsi="Aptos Display" w:eastAsia="Times New Roman" w:cs="Times New Roman" w:asciiTheme="majorAscii" w:hAnsiTheme="majorAscii"/>
                <w:kern w:val="0"/>
                <w:sz w:val="32"/>
                <w:szCs w:val="32"/>
                <w:lang w:eastAsia="en-GB"/>
                <w14:ligatures w14:val="none"/>
              </w:rPr>
              <w:t xml:space="preserve">dark </w:t>
            </w:r>
            <w:r w:rsidRPr="161B7F8E" w:rsidR="000775C8">
              <w:rPr>
                <w:rFonts w:ascii="Aptos Display" w:hAnsi="Aptos Display" w:eastAsia="Times New Roman" w:cs="Times New Roman" w:asciiTheme="majorAscii" w:hAnsiTheme="majorAscii"/>
                <w:kern w:val="0"/>
                <w:sz w:val="32"/>
                <w:szCs w:val="32"/>
                <w:lang w:eastAsia="en-GB"/>
                <w14:ligatures w14:val="none"/>
              </w:rPr>
              <w:t>chocolate</w:t>
            </w:r>
          </w:p>
          <w:p w:rsidRPr="00F77428" w:rsidR="00AC7092" w:rsidP="00AC7092" w:rsidRDefault="0025625C" w14:paraId="3F3DDA7B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F77428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6 avocados</w:t>
            </w:r>
          </w:p>
          <w:p w:rsidRPr="00F77428" w:rsidR="0025625C" w:rsidP="00AC7092" w:rsidRDefault="0025625C" w14:paraId="211B1AF3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F77428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½ cup cocoa powder</w:t>
            </w:r>
          </w:p>
          <w:p w:rsidRPr="00F77428" w:rsidR="0025625C" w:rsidP="00AC7092" w:rsidRDefault="0025625C" w14:paraId="5C14F32A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F77428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1 ½ tablespoons vanilla</w:t>
            </w:r>
          </w:p>
          <w:p w:rsidRPr="00F77428" w:rsidR="0025625C" w:rsidP="00AC7092" w:rsidRDefault="0025625C" w14:paraId="0F196F1C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F77428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2/3 cup maple syrup</w:t>
            </w:r>
          </w:p>
          <w:p w:rsidRPr="00F77428" w:rsidR="0025625C" w:rsidP="00AC7092" w:rsidRDefault="0025625C" w14:paraId="6CFBCFC9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F77428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1 cup coconut cream</w:t>
            </w:r>
          </w:p>
          <w:p w:rsidRPr="00F77428" w:rsidR="0025625C" w:rsidP="00AC7092" w:rsidRDefault="0025625C" w14:paraId="4A64F53C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F77428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Berries to serve</w:t>
            </w:r>
          </w:p>
          <w:p w:rsidRPr="00F77428" w:rsidR="00AC600A" w:rsidP="00AC7092" w:rsidRDefault="00AC600A" w14:paraId="44C889F0" w14:textId="5E06C20D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F77428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Edible flowers for garnish</w:t>
            </w:r>
          </w:p>
        </w:tc>
      </w:tr>
    </w:tbl>
    <w:p w:rsidRPr="00F77428" w:rsidR="00AC7092" w:rsidP="00AC7092" w:rsidRDefault="00AC7092" w14:paraId="012053F1" w14:textId="77777777">
      <w:p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F77428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  </w:t>
      </w:r>
    </w:p>
    <w:p w:rsidRPr="00F77428" w:rsidR="0025625C" w:rsidP="00AC7092" w:rsidRDefault="00AC7092" w14:paraId="3586D931" w14:textId="77777777">
      <w:p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F77428">
        <w:rPr>
          <w:rFonts w:eastAsia="Times New Roman" w:cs="Segoe UI" w:asciiTheme="majorHAnsi" w:hAnsiTheme="majorHAnsi"/>
          <w:b/>
          <w:bCs/>
          <w:kern w:val="0"/>
          <w:sz w:val="32"/>
          <w:szCs w:val="32"/>
          <w:lang w:eastAsia="en-GB"/>
          <w14:ligatures w14:val="none"/>
        </w:rPr>
        <w:t>What to do:</w:t>
      </w:r>
      <w:r w:rsidRPr="00F77428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 </w:t>
      </w:r>
    </w:p>
    <w:p w:rsidRPr="00F77428" w:rsidR="0025625C" w:rsidP="00F77428" w:rsidRDefault="0025625C" w14:paraId="494C9A2B" w14:textId="40485C7E">
      <w:pPr>
        <w:pStyle w:val="ListParagraph"/>
        <w:numPr>
          <w:ilvl w:val="0"/>
          <w:numId w:val="2"/>
        </w:num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F77428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Gently melt the chocolate by br</w:t>
      </w:r>
      <w:r w:rsidRPr="00F77428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eak</w:t>
      </w:r>
      <w:r w:rsidRPr="00F77428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ing</w:t>
      </w:r>
      <w:r w:rsidRPr="00F77428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 xml:space="preserve"> up chocolate and plac</w:t>
      </w:r>
      <w:r w:rsidRPr="00F77428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ing</w:t>
      </w:r>
      <w:r w:rsidRPr="00F77428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 xml:space="preserve"> into a heatproof bowl. </w:t>
      </w:r>
      <w:r w:rsidRPr="00F77428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 xml:space="preserve"> Put a small amount of water in the bottom of a saucepan</w:t>
      </w:r>
      <w:r w:rsidRPr="00F77428" w:rsidR="000775C8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 xml:space="preserve"> and p</w:t>
      </w:r>
      <w:r w:rsidRPr="00F77428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ut the bowl over the saucepan</w:t>
      </w:r>
      <w:r w:rsidRPr="00F77428" w:rsidR="000775C8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 xml:space="preserve"> on a low heat. Stir occasionally until melted.</w:t>
      </w:r>
    </w:p>
    <w:p w:rsidRPr="00F77428" w:rsidR="00AC7092" w:rsidP="00F77428" w:rsidRDefault="0025625C" w14:paraId="7C217E7D" w14:textId="5DCA50B3">
      <w:pPr>
        <w:pStyle w:val="ListParagraph"/>
        <w:numPr>
          <w:ilvl w:val="0"/>
          <w:numId w:val="2"/>
        </w:num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F77428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Roughly chop avocado flesh and place in the bowl of a food processor.</w:t>
      </w:r>
    </w:p>
    <w:p w:rsidRPr="00F77428" w:rsidR="0025625C" w:rsidP="00F77428" w:rsidRDefault="0025625C" w14:paraId="69A917D9" w14:textId="05A492FA">
      <w:pPr>
        <w:pStyle w:val="ListParagraph"/>
        <w:numPr>
          <w:ilvl w:val="0"/>
          <w:numId w:val="2"/>
        </w:num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F77428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 xml:space="preserve">Add the cocoa powder, vanilla, maple syrup and coconut cream.  </w:t>
      </w:r>
    </w:p>
    <w:p w:rsidRPr="00F77428" w:rsidR="0025625C" w:rsidP="161B7F8E" w:rsidRDefault="0025625C" w14:paraId="4BA4ECBC" w14:textId="7E27C9D5">
      <w:pPr>
        <w:pStyle w:val="ListParagraph"/>
        <w:numPr>
          <w:ilvl w:val="0"/>
          <w:numId w:val="2"/>
        </w:numPr>
        <w:textAlignment w:val="baseline"/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</w:pPr>
      <w:r w:rsidRPr="161B7F8E" w:rsidR="0025625C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 xml:space="preserve">Process on a medium speed for 10 seconds. </w:t>
      </w:r>
      <w:r w:rsidRPr="161B7F8E" w:rsidR="0025625C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>Scrape</w:t>
      </w:r>
      <w:r w:rsidRPr="161B7F8E" w:rsidR="0025625C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 xml:space="preserve"> down the sides of the bowl and process for another 10 seconds.</w:t>
      </w:r>
    </w:p>
    <w:p w:rsidRPr="00F77428" w:rsidR="0025625C" w:rsidP="00F77428" w:rsidRDefault="00AC600A" w14:paraId="0BC7DE17" w14:textId="17D382C6">
      <w:pPr>
        <w:pStyle w:val="ListParagraph"/>
        <w:numPr>
          <w:ilvl w:val="0"/>
          <w:numId w:val="2"/>
        </w:num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F77428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Add the melted chocolate and process again for 10 seconds, or until smooth and well combined.</w:t>
      </w:r>
    </w:p>
    <w:p w:rsidRPr="00F77428" w:rsidR="00AC600A" w:rsidP="00F77428" w:rsidRDefault="00AC600A" w14:paraId="550EDDA4" w14:textId="5F307627">
      <w:pPr>
        <w:pStyle w:val="ListParagraph"/>
        <w:numPr>
          <w:ilvl w:val="0"/>
          <w:numId w:val="2"/>
        </w:num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F77428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Wash, dry and slice strawberries.</w:t>
      </w:r>
    </w:p>
    <w:p w:rsidRPr="00F77428" w:rsidR="00AC600A" w:rsidP="161B7F8E" w:rsidRDefault="00AC600A" w14:paraId="2BFE83B6" w14:textId="461A166A">
      <w:pPr>
        <w:pStyle w:val="ListParagraph"/>
        <w:numPr>
          <w:ilvl w:val="0"/>
          <w:numId w:val="2"/>
        </w:numPr>
        <w:textAlignment w:val="baseline"/>
        <w:rPr>
          <w:rFonts w:ascii="Aptos Display" w:hAnsi="Aptos Display" w:eastAsia="Times New Roman" w:cs="Segoe UI" w:asciiTheme="majorAscii" w:hAnsiTheme="majorAscii"/>
          <w:sz w:val="32"/>
          <w:szCs w:val="32"/>
          <w:lang w:eastAsia="en-GB"/>
        </w:rPr>
      </w:pPr>
      <w:r w:rsidRPr="161B7F8E" w:rsidR="00AC600A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>Carefully spoon a taste of the mousse into the serving glasses. Top with a couple of slices of strawberry and</w:t>
      </w:r>
      <w:r w:rsidRPr="161B7F8E" w:rsidR="00F77428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 xml:space="preserve"> </w:t>
      </w:r>
      <w:r w:rsidRPr="161B7F8E" w:rsidR="00F77428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>an edible flower.</w:t>
      </w:r>
    </w:p>
    <w:sectPr w:rsidRPr="00F77428" w:rsidR="00AB62F3" w:rsidSect="00AC7092">
      <w:headerReference w:type="even" r:id="rId7"/>
      <w:headerReference w:type="default" r:id="rId8"/>
      <w:headerReference w:type="first" r:id="rId9"/>
      <w:pgSz w:w="11906" w:h="16838" w:orient="portrait"/>
      <w:pgMar w:top="851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D51CE" w:rsidP="0025625C" w:rsidRDefault="005D51CE" w14:paraId="22A114B7" w14:textId="77777777">
      <w:r>
        <w:separator/>
      </w:r>
    </w:p>
  </w:endnote>
  <w:endnote w:type="continuationSeparator" w:id="0">
    <w:p w:rsidR="005D51CE" w:rsidP="0025625C" w:rsidRDefault="005D51CE" w14:paraId="7853206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D51CE" w:rsidP="0025625C" w:rsidRDefault="005D51CE" w14:paraId="0ABA1DCA" w14:textId="77777777">
      <w:r>
        <w:separator/>
      </w:r>
    </w:p>
  </w:footnote>
  <w:footnote w:type="continuationSeparator" w:id="0">
    <w:p w:rsidR="005D51CE" w:rsidP="0025625C" w:rsidRDefault="005D51CE" w14:paraId="5203DC81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25625C" w:rsidRDefault="0025625C" w14:paraId="732C36DA" w14:textId="7FC05DD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1DC7917" wp14:editId="74B948B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985" b="4445"/>
              <wp:wrapNone/>
              <wp:docPr id="11157687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25625C" w:rsidR="0025625C" w:rsidP="0025625C" w:rsidRDefault="0025625C" w14:paraId="22F5D368" w14:textId="4BBC04A3">
                          <w:pPr>
                            <w:rPr>
                              <w:rFonts w:ascii="Calibri" w:hAnsi="Calibri" w:eastAsia="Calibri" w:cs="Calibri"/>
                              <w:noProof/>
                              <w:color w:val="000000"/>
                            </w:rPr>
                          </w:pPr>
                          <w:r w:rsidRPr="0025625C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11DC7917">
              <v:stroke joinstyle="miter"/>
              <v:path gradientshapeok="t" o:connecttype="rect"/>
            </v:shapetype>
            <v:shape id="Text Box 2" style="position:absolute;margin-left:0;margin-top:0;width:43.45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6" filled="f" stroked="f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">
              <v:fill o:detectmouseclick="t"/>
              <v:textbox style="mso-fit-shape-to-text:t" inset="0,15pt,0,0">
                <w:txbxContent>
                  <w:p w:rsidRPr="0025625C" w:rsidR="0025625C" w:rsidP="0025625C" w:rsidRDefault="0025625C" w14:paraId="22F5D368" w14:textId="4BBC04A3">
                    <w:pPr>
                      <w:rPr>
                        <w:rFonts w:ascii="Calibri" w:hAnsi="Calibri" w:eastAsia="Calibri" w:cs="Calibri"/>
                        <w:noProof/>
                        <w:color w:val="000000"/>
                      </w:rPr>
                    </w:pPr>
                    <w:r w:rsidRPr="0025625C">
                      <w:rPr>
                        <w:rFonts w:ascii="Calibri" w:hAnsi="Calibri" w:eastAsia="Calibri" w:cs="Calibri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25625C" w:rsidRDefault="0025625C" w14:paraId="1E339999" w14:textId="099D96E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DB25FF9" wp14:editId="6C852058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985" b="4445"/>
              <wp:wrapNone/>
              <wp:docPr id="93146246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25625C" w:rsidR="0025625C" w:rsidP="0025625C" w:rsidRDefault="0025625C" w14:paraId="31526E4E" w14:textId="425E81F9">
                          <w:pPr>
                            <w:rPr>
                              <w:rFonts w:ascii="Calibri" w:hAnsi="Calibri" w:eastAsia="Calibri" w:cs="Calibri"/>
                              <w:noProof/>
                              <w:color w:val="000000"/>
                            </w:rPr>
                          </w:pPr>
                          <w:r w:rsidRPr="0025625C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7DB25FF9">
              <v:stroke joinstyle="miter"/>
              <v:path gradientshapeok="t" o:connecttype="rect"/>
            </v:shapetype>
            <v:shape id="Text Box 3" style="position:absolute;margin-left:0;margin-top:0;width:43.45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7" filled="f" stroked="f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">
              <v:fill o:detectmouseclick="t"/>
              <v:textbox style="mso-fit-shape-to-text:t" inset="0,15pt,0,0">
                <w:txbxContent>
                  <w:p w:rsidRPr="0025625C" w:rsidR="0025625C" w:rsidP="0025625C" w:rsidRDefault="0025625C" w14:paraId="31526E4E" w14:textId="425E81F9">
                    <w:pPr>
                      <w:rPr>
                        <w:rFonts w:ascii="Calibri" w:hAnsi="Calibri" w:eastAsia="Calibri" w:cs="Calibri"/>
                        <w:noProof/>
                        <w:color w:val="000000"/>
                      </w:rPr>
                    </w:pPr>
                    <w:r w:rsidRPr="0025625C">
                      <w:rPr>
                        <w:rFonts w:ascii="Calibri" w:hAnsi="Calibri" w:eastAsia="Calibri" w:cs="Calibri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25625C" w:rsidRDefault="0025625C" w14:paraId="6691E864" w14:textId="70D06F2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7462FC0" wp14:editId="4796722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985" b="4445"/>
              <wp:wrapNone/>
              <wp:docPr id="1477595074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25625C" w:rsidR="0025625C" w:rsidP="0025625C" w:rsidRDefault="0025625C" w14:paraId="7C9AFD11" w14:textId="60EB6784">
                          <w:pPr>
                            <w:rPr>
                              <w:rFonts w:ascii="Calibri" w:hAnsi="Calibri" w:eastAsia="Calibri" w:cs="Calibri"/>
                              <w:noProof/>
                              <w:color w:val="000000"/>
                            </w:rPr>
                          </w:pPr>
                          <w:r w:rsidRPr="0025625C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07462FC0">
              <v:stroke joinstyle="miter"/>
              <v:path gradientshapeok="t" o:connecttype="rect"/>
            </v:shapetype>
            <v:shape id="Text Box 1" style="position:absolute;margin-left:0;margin-top:0;width:43.45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8" filled="f" stroked="f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">
              <v:fill o:detectmouseclick="t"/>
              <v:textbox style="mso-fit-shape-to-text:t" inset="0,15pt,0,0">
                <w:txbxContent>
                  <w:p w:rsidRPr="0025625C" w:rsidR="0025625C" w:rsidP="0025625C" w:rsidRDefault="0025625C" w14:paraId="7C9AFD11" w14:textId="60EB6784">
                    <w:pPr>
                      <w:rPr>
                        <w:rFonts w:ascii="Calibri" w:hAnsi="Calibri" w:eastAsia="Calibri" w:cs="Calibri"/>
                        <w:noProof/>
                        <w:color w:val="000000"/>
                      </w:rPr>
                    </w:pPr>
                    <w:r w:rsidRPr="0025625C">
                      <w:rPr>
                        <w:rFonts w:ascii="Calibri" w:hAnsi="Calibri" w:eastAsia="Calibri" w:cs="Calibri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747FF"/>
    <w:multiLevelType w:val="hybridMultilevel"/>
    <w:tmpl w:val="78B8CD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3E1D27"/>
    <w:multiLevelType w:val="multilevel"/>
    <w:tmpl w:val="17266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24938425">
    <w:abstractNumId w:val="1"/>
  </w:num>
  <w:num w:numId="2" w16cid:durableId="422191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25C"/>
    <w:rsid w:val="000775C8"/>
    <w:rsid w:val="00077EC3"/>
    <w:rsid w:val="00125849"/>
    <w:rsid w:val="0025625C"/>
    <w:rsid w:val="00282220"/>
    <w:rsid w:val="005340F5"/>
    <w:rsid w:val="005D51CE"/>
    <w:rsid w:val="00850BCD"/>
    <w:rsid w:val="0085310C"/>
    <w:rsid w:val="00867E46"/>
    <w:rsid w:val="00977A01"/>
    <w:rsid w:val="00AB62F3"/>
    <w:rsid w:val="00AC600A"/>
    <w:rsid w:val="00AC7092"/>
    <w:rsid w:val="00E5F098"/>
    <w:rsid w:val="00F03C2A"/>
    <w:rsid w:val="00F77428"/>
    <w:rsid w:val="161B7F8E"/>
    <w:rsid w:val="17F7DB26"/>
    <w:rsid w:val="210516CB"/>
    <w:rsid w:val="26E9DEAA"/>
    <w:rsid w:val="34971C75"/>
    <w:rsid w:val="47E3D6CD"/>
    <w:rsid w:val="483B7A84"/>
    <w:rsid w:val="4F70CFE2"/>
    <w:rsid w:val="5394B9DE"/>
    <w:rsid w:val="58F699B6"/>
    <w:rsid w:val="5D66D76F"/>
    <w:rsid w:val="6161E08C"/>
    <w:rsid w:val="719AFDA5"/>
    <w:rsid w:val="737D5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8462968"/>
  <w15:chartTrackingRefBased/>
  <w15:docId w15:val="{B6278ABB-14AF-B347-A4B5-1D1F65579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7092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7092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70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70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70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709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709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709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709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AC7092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AC7092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AC7092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AC7092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AC7092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AC7092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AC7092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AC7092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C70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7092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AC709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709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AC70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7092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AC70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70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70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7092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AC70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7092"/>
    <w:rPr>
      <w:b/>
      <w:bCs/>
      <w:smallCaps/>
      <w:color w:val="0F4761" w:themeColor="accent1" w:themeShade="BF"/>
      <w:spacing w:val="5"/>
    </w:rPr>
  </w:style>
  <w:style w:type="paragraph" w:styleId="paragraph" w:customStyle="1">
    <w:name w:val="paragraph"/>
    <w:basedOn w:val="Normal"/>
    <w:rsid w:val="00AC7092"/>
    <w:pPr>
      <w:spacing w:before="100" w:beforeAutospacing="1" w:after="100" w:afterAutospacing="1"/>
    </w:pPr>
    <w:rPr>
      <w:rFonts w:ascii="Times New Roman" w:hAnsi="Times New Roman" w:eastAsia="Times New Roman" w:cs="Times New Roman"/>
      <w:kern w:val="0"/>
      <w:lang w:eastAsia="en-GB"/>
      <w14:ligatures w14:val="none"/>
    </w:rPr>
  </w:style>
  <w:style w:type="character" w:styleId="normaltextrun" w:customStyle="1">
    <w:name w:val="normaltextrun"/>
    <w:basedOn w:val="DefaultParagraphFont"/>
    <w:rsid w:val="00AC7092"/>
  </w:style>
  <w:style w:type="character" w:styleId="eop" w:customStyle="1">
    <w:name w:val="eop"/>
    <w:basedOn w:val="DefaultParagraphFont"/>
    <w:rsid w:val="00AC7092"/>
  </w:style>
  <w:style w:type="paragraph" w:styleId="Header">
    <w:name w:val="header"/>
    <w:basedOn w:val="Normal"/>
    <w:link w:val="HeaderChar"/>
    <w:uiPriority w:val="99"/>
    <w:unhideWhenUsed/>
    <w:rsid w:val="0025625C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2562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6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5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6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108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65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32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6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64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22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836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9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96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9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5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5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0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3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allyashbrook/Desktop/Recipe%20template.dotx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Recipe template.dotx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Sally Ashbrook</dc:creator>
  <keywords/>
  <dc:description/>
  <lastModifiedBy>ASHBROOK Sally [East Fremantle Primary School]</lastModifiedBy>
  <revision>5</revision>
  <dcterms:created xsi:type="dcterms:W3CDTF">2025-09-03T03:42:00.0000000Z</dcterms:created>
  <dcterms:modified xsi:type="dcterms:W3CDTF">2025-10-16T03:48:38.9032040Z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58124fc2,aa40b7,3784fd3f</vt:lpwstr>
  </property>
  <property fmtid="{D5CDD505-2E9C-101B-9397-08002B2CF9AE}" pid="3" name="ClassificationContentMarkingHeaderFontProps">
    <vt:lpwstr>#000000,12,Calibri</vt:lpwstr>
  </property>
  <property fmtid="{D5CDD505-2E9C-101B-9397-08002B2CF9AE}" pid="4" name="ClassificationContentMarkingHeaderText">
    <vt:lpwstr>OFFICIAL</vt:lpwstr>
  </property>
  <property fmtid="{D5CDD505-2E9C-101B-9397-08002B2CF9AE}" pid="5" name="MSIP_Label_1ab51697-d8d5-4b00-af1f-cc3ba473113c_Enabled">
    <vt:lpwstr>true</vt:lpwstr>
  </property>
  <property fmtid="{D5CDD505-2E9C-101B-9397-08002B2CF9AE}" pid="6" name="MSIP_Label_1ab51697-d8d5-4b00-af1f-cc3ba473113c_SetDate">
    <vt:lpwstr>2025-09-03T04:21:44Z</vt:lpwstr>
  </property>
  <property fmtid="{D5CDD505-2E9C-101B-9397-08002B2CF9AE}" pid="7" name="MSIP_Label_1ab51697-d8d5-4b00-af1f-cc3ba473113c_Method">
    <vt:lpwstr>Standard</vt:lpwstr>
  </property>
  <property fmtid="{D5CDD505-2E9C-101B-9397-08002B2CF9AE}" pid="8" name="MSIP_Label_1ab51697-d8d5-4b00-af1f-cc3ba473113c_Name">
    <vt:lpwstr>OFFICIAL</vt:lpwstr>
  </property>
  <property fmtid="{D5CDD505-2E9C-101B-9397-08002B2CF9AE}" pid="9" name="MSIP_Label_1ab51697-d8d5-4b00-af1f-cc3ba473113c_SiteId">
    <vt:lpwstr>e08016f9-d1fd-4cbb-83b0-b76eb4361627</vt:lpwstr>
  </property>
  <property fmtid="{D5CDD505-2E9C-101B-9397-08002B2CF9AE}" pid="10" name="MSIP_Label_1ab51697-d8d5-4b00-af1f-cc3ba473113c_ActionId">
    <vt:lpwstr>c04ab701-1395-46af-a027-d1275c9bf0ed</vt:lpwstr>
  </property>
  <property fmtid="{D5CDD505-2E9C-101B-9397-08002B2CF9AE}" pid="11" name="MSIP_Label_1ab51697-d8d5-4b00-af1f-cc3ba473113c_ContentBits">
    <vt:lpwstr>1</vt:lpwstr>
  </property>
  <property fmtid="{D5CDD505-2E9C-101B-9397-08002B2CF9AE}" pid="12" name="MSIP_Label_1ab51697-d8d5-4b00-af1f-cc3ba473113c_Tag">
    <vt:lpwstr>50, 3, 0, 1</vt:lpwstr>
  </property>
</Properties>
</file>