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F622BF" w14:paraId="3BD9C6D6" w14:textId="4AB1F4B0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Mulberry Buckle</w:t>
      </w:r>
    </w:p>
    <w:p w:rsidRPr="00AC7092" w:rsidR="00AC7092" w:rsidP="00AC7092" w:rsidRDefault="00AC7092" w14:paraId="2CADC3B4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AC7092" w:rsidR="00AC7092" w:rsidP="00AC7092" w:rsidRDefault="00AC7092" w14:paraId="2139A091" w14:textId="1D3C7E38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F622B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Spring/Summer</w:t>
      </w:r>
    </w:p>
    <w:p w:rsidRPr="00AC7092" w:rsidR="00AC7092" w:rsidP="00AC7092" w:rsidRDefault="00AC7092" w14:paraId="1652684E" w14:textId="029F7FBB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  <w:r w:rsidR="00F622B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2 cakes</w:t>
      </w:r>
    </w:p>
    <w:p w:rsidRPr="00AC7092" w:rsidR="00AC7092" w:rsidP="00AC7092" w:rsidRDefault="00AC7092" w14:paraId="09B97F45" w14:textId="65F3DEEF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F622B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adapted from a recipe by Stephanie Alexander</w:t>
      </w:r>
    </w:p>
    <w:p w:rsidR="00F622BF" w:rsidP="00AC7092" w:rsidRDefault="00AC7092" w14:paraId="35A8EF70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F622B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mulberries</w:t>
      </w:r>
    </w:p>
    <w:p w:rsidRPr="00AC7092" w:rsidR="00AC7092" w:rsidP="00AC7092" w:rsidRDefault="00AC7092" w14:paraId="07A3CF9D" w14:textId="7F29D45C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 xml:space="preserve"> </w:t>
      </w:r>
      <w:r w:rsidR="00F622BF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lovely served with a dollop of cream or yoghurt</w:t>
      </w:r>
    </w:p>
    <w:p w:rsidRPr="00F622BF" w:rsidR="00AC7092" w:rsidP="00AC7092" w:rsidRDefault="00AC7092" w14:paraId="3908443F" w14:textId="02C4D5B8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Calibri" w:asciiTheme="majorHAnsi" w:hAnsiTheme="majorHAnsi"/>
          <w:kern w:val="0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0D4AA0B0" w14:paraId="27F07763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0D2EE4F4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F622BF" w:rsidP="00AC7092" w:rsidRDefault="00F622BF" w14:paraId="6190D068" w14:textId="39770BB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x 20cm square baking tins</w:t>
            </w:r>
          </w:p>
          <w:p w:rsidR="00F622BF" w:rsidP="00AC7092" w:rsidRDefault="00F622BF" w14:paraId="3AAF6E4D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Baking paper</w:t>
            </w:r>
          </w:p>
          <w:p w:rsidR="00AC7092" w:rsidP="00AC7092" w:rsidRDefault="00F622BF" w14:paraId="5B1223BB" w14:textId="491CDBC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x Scales</w:t>
            </w:r>
          </w:p>
          <w:p w:rsidR="00F622BF" w:rsidP="00AC7092" w:rsidRDefault="00F622BF" w14:paraId="09886CE5" w14:textId="6181527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:rsidR="00F622BF" w:rsidP="00AC7092" w:rsidRDefault="00F622BF" w14:paraId="11BF67B0" w14:textId="601FD9C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</w:p>
          <w:p w:rsidR="00F622BF" w:rsidP="00AC7092" w:rsidRDefault="00F622BF" w14:paraId="67280912" w14:textId="4A69618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Zester</w:t>
            </w:r>
          </w:p>
          <w:p w:rsidR="00F622BF" w:rsidP="00AC7092" w:rsidRDefault="00F622BF" w14:paraId="5AA73898" w14:textId="64006BD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Electric mixer</w:t>
            </w:r>
          </w:p>
          <w:p w:rsidR="00F622BF" w:rsidP="00AC7092" w:rsidRDefault="00F622BF" w14:paraId="464BDCA3" w14:textId="6D29E10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:rsidR="00F622BF" w:rsidP="00AC7092" w:rsidRDefault="00F622BF" w14:paraId="70E2BCEB" w14:textId="41A0426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Sieve</w:t>
            </w:r>
          </w:p>
          <w:p w:rsidR="00F622BF" w:rsidP="00AC7092" w:rsidRDefault="00F622BF" w14:paraId="207EF444" w14:textId="63DD76B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mixing bowls</w:t>
            </w:r>
          </w:p>
          <w:p w:rsidR="00F622BF" w:rsidP="00AC7092" w:rsidRDefault="00F622BF" w14:paraId="51809CE7" w14:textId="42E2BD3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Butter knife</w:t>
            </w:r>
          </w:p>
          <w:p w:rsidR="00F622BF" w:rsidP="00AC7092" w:rsidRDefault="00F622BF" w14:paraId="4A94201A" w14:textId="1C62B6A9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Large spoon</w:t>
            </w:r>
          </w:p>
          <w:p w:rsidR="00F622BF" w:rsidP="00AC7092" w:rsidRDefault="00F622BF" w14:paraId="085D676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="00F622BF" w:rsidP="00AC7092" w:rsidRDefault="00F622BF" w14:paraId="14EAD53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AC7092" w:rsidR="00AC7092" w:rsidP="00AC7092" w:rsidRDefault="00AC7092" w14:paraId="61F19486" w14:textId="42FC1EF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AC7092" w:rsidR="00AC7092" w:rsidP="00AC7092" w:rsidRDefault="00AC7092" w14:paraId="0BDBBF7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AC7092" w:rsidP="0D4AA0B0" w:rsidRDefault="00F622BF" w14:textId="010C3048" w14:paraId="21217E3A" w14:noSpellErr="1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0D4AA0B0" w:rsidR="00F622BF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400g mulberries</w:t>
            </w:r>
          </w:p>
          <w:p w:rsidR="00F622BF" w:rsidP="00AC7092" w:rsidRDefault="00F622BF" w14:paraId="482939A7" w14:textId="3F43887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100g butter, at room temperature</w:t>
            </w:r>
          </w:p>
          <w:p w:rsidR="00F622BF" w:rsidP="00AC7092" w:rsidRDefault="00F622BF" w14:paraId="51560F0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½ cups castor sugar</w:t>
            </w:r>
          </w:p>
          <w:p w:rsidR="00F622BF" w:rsidP="00AC7092" w:rsidRDefault="00F622BF" w14:paraId="246AB6A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 eggs</w:t>
            </w:r>
          </w:p>
          <w:p w:rsidR="00F622BF" w:rsidP="00AC7092" w:rsidRDefault="00F622BF" w14:paraId="78B8796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lemon zest</w:t>
            </w:r>
          </w:p>
          <w:p w:rsidR="00F622BF" w:rsidP="00AC7092" w:rsidRDefault="00F622BF" w14:paraId="546E9E88" w14:textId="5F80EB7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cups plain flour, extra</w:t>
            </w:r>
          </w:p>
          <w:p w:rsidR="00F622BF" w:rsidP="00AC7092" w:rsidRDefault="00F622BF" w14:paraId="48775D8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teaspoons baking powder</w:t>
            </w:r>
          </w:p>
          <w:p w:rsidR="00F622BF" w:rsidP="00AC7092" w:rsidRDefault="00F622BF" w14:paraId="3E093C92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teaspoon salt</w:t>
            </w:r>
          </w:p>
          <w:p w:rsidR="00F622BF" w:rsidP="00AC7092" w:rsidRDefault="00F622BF" w14:paraId="6346738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cup milk</w:t>
            </w:r>
          </w:p>
          <w:p w:rsidR="00F622BF" w:rsidP="00AC7092" w:rsidRDefault="00F622BF" w14:paraId="7231E9F1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622B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Streusel topping</w:t>
            </w:r>
          </w:p>
          <w:p w:rsidRPr="00F622BF" w:rsidR="00F622BF" w:rsidP="0D4AA0B0" w:rsidRDefault="00F622BF" w14:paraId="57BE654D" w14:noSpellErr="1" w14:textId="49EDFF32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0D4AA0B0" w:rsidR="634C7F81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85</w:t>
            </w:r>
            <w:r w:rsidRPr="0D4AA0B0" w:rsidR="00F622BF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g cold butter</w:t>
            </w:r>
            <w:r w:rsidRPr="0D4AA0B0" w:rsidR="00F622BF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, chopped</w:t>
            </w:r>
          </w:p>
          <w:p w:rsidRPr="00F622BF" w:rsidR="00F622BF" w:rsidP="00AC7092" w:rsidRDefault="00F622BF" w14:paraId="02B8C585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622B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2/3 cup brown sugar</w:t>
            </w:r>
          </w:p>
          <w:p w:rsidRPr="00F622BF" w:rsidR="00F622BF" w:rsidP="00AC7092" w:rsidRDefault="00F622BF" w14:paraId="154FA0FC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F622B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2/3 cup plain flour</w:t>
            </w:r>
          </w:p>
          <w:p w:rsidRPr="00F622BF" w:rsidR="00F622BF" w:rsidP="00AC7092" w:rsidRDefault="00F622BF" w14:paraId="084DB39E" w14:textId="5475410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622BF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teaspoon cinnamo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n</w:t>
            </w:r>
          </w:p>
        </w:tc>
      </w:tr>
    </w:tbl>
    <w:p w:rsidRPr="00AC7092" w:rsidR="00AC7092" w:rsidP="00AC7092" w:rsidRDefault="00AC7092" w14:paraId="4F20D34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39561B1E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F622BF" w:rsidR="00AC7092" w:rsidP="0D4AA0B0" w:rsidRDefault="00F622BF" w14:paraId="09ED4FEB" w14:noSpellErr="1" w14:textId="14963D2C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Preheat oven to 1</w:t>
      </w:r>
      <w:r w:rsidRPr="0D4AA0B0" w:rsidR="4647BC2A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7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0</w:t>
      </w:r>
      <w:r w:rsidR="00F622BF">
        <w:rPr>
          <w:rFonts w:ascii="Symbol" w:hAnsi="Symbol" w:eastAsia="Symbol" w:cs="Symbol"/>
          <w:lang w:eastAsia="en-GB"/>
        </w:rPr>
        <w:t>°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C. Butter </w:t>
      </w:r>
      <w:r w:rsidRPr="0D4AA0B0" w:rsidR="76DF0D0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2 </w:t>
      </w:r>
      <w:r w:rsidRPr="0D4AA0B0" w:rsidR="76DF0D0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x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20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cm square baking tin</w:t>
      </w:r>
      <w:r w:rsidRPr="0D4AA0B0" w:rsidR="48E2DDF1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and line with baking paper.</w:t>
      </w:r>
    </w:p>
    <w:p w:rsidRPr="00F622BF" w:rsidR="00F622BF" w:rsidP="0D4AA0B0" w:rsidRDefault="00F622BF" w14:paraId="6C44707D" w14:noSpellErr="1" w14:textId="5C2A764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Use an electric mixer to be</w:t>
      </w:r>
      <w:r w:rsidRPr="0D4AA0B0" w:rsidR="2756A41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t the butter,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sugar</w:t>
      </w:r>
      <w:r w:rsidRPr="0D4AA0B0" w:rsidR="7242308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and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lemon zest until fluffy.</w:t>
      </w:r>
      <w:r w:rsidRPr="0D4AA0B0" w:rsidR="3108A697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Add egg and beat until combined.</w:t>
      </w:r>
    </w:p>
    <w:p w:rsidRPr="00F622BF" w:rsidR="00F622BF" w:rsidP="0D4AA0B0" w:rsidRDefault="00F622BF" w14:paraId="5B63A29A" w14:noSpellErr="1" w14:textId="0F784EDD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In another bowl, sift the</w:t>
      </w:r>
      <w:r w:rsidRPr="0D4AA0B0" w:rsidR="091FCD09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flour, baking powder and salt.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Mix together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.</w:t>
      </w:r>
    </w:p>
    <w:p w:rsidRPr="00F622BF" w:rsidR="00F622BF" w:rsidP="0D4AA0B0" w:rsidRDefault="00F622BF" w14:textId="713A6EB2" w14:paraId="2187910A" w14:noSpellErr="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u w:val="single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Gradually add the flour mixture and milk to the butter mixture in alternating batches. Beat after each addition until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u w:val="single"/>
          <w:lang w:eastAsia="en-GB"/>
          <w14:ligatures w14:val="none"/>
        </w:rPr>
        <w:t>just combined.</w:t>
      </w:r>
    </w:p>
    <w:p w:rsidRPr="00F622BF" w:rsidR="00F622BF" w:rsidP="0D4AA0B0" w:rsidRDefault="00F622BF" w14:paraId="7710BD95" w14:noSpellErr="1" w14:textId="38467FCE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Spoon the batter into the 2 prepared tins, being careful to divide the batter evenly (use scales). Smooth the top</w:t>
      </w:r>
      <w:r w:rsidRPr="0D4AA0B0" w:rsidR="7334AA8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of the cake then place mulberries on top</w:t>
      </w:r>
      <w:r w:rsidRPr="0D4AA0B0" w:rsidR="1B669AF6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and push gently into the batter. </w:t>
      </w:r>
      <w:r w:rsidRPr="0D4AA0B0" w:rsidR="7334AA8D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Set aside while you make the topping.</w:t>
      </w:r>
    </w:p>
    <w:p w:rsidRPr="00F622BF" w:rsidR="00F622BF" w:rsidP="0D4AA0B0" w:rsidRDefault="00F622BF" w14:paraId="23D988DE" w14:textId="2298FF81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Chop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cold</w:t>
      </w:r>
      <w:r w:rsidRPr="0D4AA0B0" w:rsidR="5987A23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butter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into small pieces. Add all the streusel ingredients together into a bowl. Using your fingertips, rub the ingredients together until crumbly. Sprinkle over the top of the 2 cakes.</w:t>
      </w:r>
    </w:p>
    <w:p w:rsidRPr="00F622BF" w:rsidR="00AB62F3" w:rsidP="0D4AA0B0" w:rsidRDefault="00F622BF" w14:noSpellErr="1" w14:paraId="6A779488" w14:textId="23CF23A5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Place into the oven and b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ake for </w:t>
      </w:r>
      <w:r w:rsidRPr="0D4AA0B0" w:rsidR="2DA9C7B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40-45</w:t>
      </w:r>
      <w:r w:rsidRPr="0D4AA0B0" w:rsidR="00F622B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minutes until the cake bounces back in the centr</w:t>
      </w:r>
      <w:r w:rsidRPr="0D4AA0B0" w:rsidR="3B361516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e.</w:t>
      </w:r>
    </w:p>
    <w:sectPr w:rsidRPr="00F622BF" w:rsidR="00AB62F3" w:rsidSect="00AC7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52D4" w:rsidP="00F622BF" w:rsidRDefault="000D52D4" w14:paraId="4A34D435" w14:textId="77777777">
      <w:r>
        <w:separator/>
      </w:r>
    </w:p>
  </w:endnote>
  <w:endnote w:type="continuationSeparator" w:id="0">
    <w:p w:rsidR="000D52D4" w:rsidP="00F622BF" w:rsidRDefault="000D52D4" w14:paraId="7637AEF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DDB" w:rsidRDefault="00840DDB" w14:paraId="13A8475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DDB" w:rsidRDefault="00840DDB" w14:paraId="586A09F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DDB" w:rsidRDefault="00840DDB" w14:paraId="3E895E4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52D4" w:rsidP="00F622BF" w:rsidRDefault="000D52D4" w14:paraId="65568126" w14:textId="77777777">
      <w:r>
        <w:separator/>
      </w:r>
    </w:p>
  </w:footnote>
  <w:footnote w:type="continuationSeparator" w:id="0">
    <w:p w:rsidR="000D52D4" w:rsidP="00F622BF" w:rsidRDefault="000D52D4" w14:paraId="644992F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622BF" w:rsidRDefault="00F622BF" w14:paraId="6BA0AFB5" w14:textId="2307096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019B06" wp14:editId="2D8E6A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8306411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622BF" w:rsidR="00F622BF" w:rsidP="00F622BF" w:rsidRDefault="00F622BF" w14:paraId="34015A37" w14:textId="32EEB12B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F622BF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23793C7">
            <v:shapetype id="_x0000_t202" coordsize="21600,21600" o:spt="202" path="m,l,21600r21600,l21600,xe" w14:anchorId="60019B06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>
              <v:fill o:detectmouseclick="t"/>
              <v:textbox style="mso-fit-shape-to-text:t" inset="0,15pt,0,0">
                <w:txbxContent>
                  <w:p w:rsidRPr="00F622BF" w:rsidR="00F622BF" w:rsidP="00F622BF" w:rsidRDefault="00F622BF" w14:paraId="08CE8BEA" w14:textId="32EEB12B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F622BF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2BF" w:rsidRDefault="00F622BF" w14:paraId="20597726" w14:textId="01FBA7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622BF" w:rsidRDefault="00F622BF" w14:paraId="68639C08" w14:textId="1A47B16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6C825F" wp14:editId="1D8D161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798793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622BF" w:rsidR="00F622BF" w:rsidP="00F622BF" w:rsidRDefault="00F622BF" w14:paraId="6D81304D" w14:textId="1026EBF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</w:pPr>
                          <w:r w:rsidRPr="00F622BF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DCBC066">
            <v:shapetype id="_x0000_t202" coordsize="21600,21600" o:spt="202" path="m,l,21600r21600,l21600,xe" w14:anchorId="4B6C825F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>
              <v:fill o:detectmouseclick="t"/>
              <v:textbox style="mso-fit-shape-to-text:t" inset="0,15pt,0,0">
                <w:txbxContent>
                  <w:p w:rsidRPr="00F622BF" w:rsidR="00F622BF" w:rsidP="00F622BF" w:rsidRDefault="00F622BF" w14:paraId="09E77742" w14:textId="1026EBF1">
                    <w:pPr>
                      <w:rPr>
                        <w:rFonts w:ascii="Calibri" w:hAnsi="Calibri" w:eastAsia="Calibri" w:cs="Calibri"/>
                        <w:noProof/>
                        <w:color w:val="000000"/>
                      </w:rPr>
                    </w:pPr>
                    <w:r w:rsidRPr="00F622BF">
                      <w:rPr>
                        <w:rFonts w:ascii="Calibri" w:hAnsi="Calibri" w:eastAsia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437CB"/>
    <w:multiLevelType w:val="hybridMultilevel"/>
    <w:tmpl w:val="56B033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54582656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BF"/>
    <w:rsid w:val="00077EC3"/>
    <w:rsid w:val="000D52D4"/>
    <w:rsid w:val="00125849"/>
    <w:rsid w:val="00282220"/>
    <w:rsid w:val="005340F5"/>
    <w:rsid w:val="00840DDB"/>
    <w:rsid w:val="00850BCD"/>
    <w:rsid w:val="00867E46"/>
    <w:rsid w:val="008B6071"/>
    <w:rsid w:val="00977A01"/>
    <w:rsid w:val="00AB62F3"/>
    <w:rsid w:val="00AC7092"/>
    <w:rsid w:val="00AF9D74"/>
    <w:rsid w:val="00F03C2A"/>
    <w:rsid w:val="00F622BF"/>
    <w:rsid w:val="091FCD09"/>
    <w:rsid w:val="0D4AA0B0"/>
    <w:rsid w:val="16304002"/>
    <w:rsid w:val="1B669AF6"/>
    <w:rsid w:val="2756A415"/>
    <w:rsid w:val="2DA9C7B0"/>
    <w:rsid w:val="3108A697"/>
    <w:rsid w:val="372D08F0"/>
    <w:rsid w:val="3B361516"/>
    <w:rsid w:val="4647BC2A"/>
    <w:rsid w:val="48E2DDF1"/>
    <w:rsid w:val="5987A235"/>
    <w:rsid w:val="5FB1F808"/>
    <w:rsid w:val="634C7F81"/>
    <w:rsid w:val="639C0AB1"/>
    <w:rsid w:val="6DE64C18"/>
    <w:rsid w:val="7242308B"/>
    <w:rsid w:val="7334AA8D"/>
    <w:rsid w:val="75DEF3FB"/>
    <w:rsid w:val="76DF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86376"/>
  <w15:chartTrackingRefBased/>
  <w15:docId w15:val="{223EEC38-96BF-E348-A275-BEC3C53567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F622BF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22BF"/>
  </w:style>
  <w:style w:type="paragraph" w:styleId="Footer">
    <w:name w:val="footer"/>
    <w:basedOn w:val="Normal"/>
    <w:link w:val="FooterChar"/>
    <w:uiPriority w:val="99"/>
    <w:unhideWhenUsed/>
    <w:rsid w:val="00840DD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4</revision>
  <lastPrinted>2025-10-21T06:09:00.0000000Z</lastPrinted>
  <dcterms:created xsi:type="dcterms:W3CDTF">2025-10-21T05:26:00.0000000Z</dcterms:created>
  <dcterms:modified xsi:type="dcterms:W3CDTF">2025-10-29T00:57:42.5358823Z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10ae9edb,318293da,5d46eb2a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2025-10-21T06:09:15Z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bfb13740-996b-4faf-908f-dd2754df974b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