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1B1395" w14:paraId="6C134827" w14:textId="5302A8F6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Potato and Rosemary Pizza</w:t>
      </w:r>
    </w:p>
    <w:p w:rsidRPr="00AC7092" w:rsidR="00AC7092" w:rsidP="00AC7092" w:rsidRDefault="00AC7092" w14:paraId="3AC3E04D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1B1395" w:rsidR="00AC7092" w:rsidP="00AC7092" w:rsidRDefault="00AC7092" w14:paraId="0780C59D" w14:textId="75ACE1FD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1B1395" w:rsid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spring</w:t>
      </w:r>
    </w:p>
    <w:p w:rsidRPr="001B1395" w:rsidR="00AC7092" w:rsidP="00AC7092" w:rsidRDefault="00AC7092" w14:paraId="4948C890" w14:textId="4A9E0552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1B1395" w:rsid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16 slices (2 large pizzas)</w:t>
      </w:r>
    </w:p>
    <w:p w:rsidRPr="001B1395" w:rsidR="00AC7092" w:rsidP="00AC7092" w:rsidRDefault="00AC7092" w14:paraId="0ECD7B79" w14:textId="3ECEBBEE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1B1395" w:rsid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spring potatoes, rosemary</w:t>
      </w:r>
    </w:p>
    <w:p w:rsidRPr="001B1395" w:rsidR="00AC7092" w:rsidP="00AC7092" w:rsidRDefault="00AC7092" w14:paraId="1FA9384B" w14:textId="2CFFFC1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Note</w:t>
      </w:r>
      <w:r w:rsidRPr="001B1395" w:rsidR="001B139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 xml:space="preserve">s: </w:t>
      </w:r>
      <w:r w:rsidRPr="001B1395" w:rsid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we are cooking with rosemary </w:t>
      </w:r>
      <w:r w:rsid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for </w:t>
      </w:r>
      <w:r w:rsidRPr="001B1395" w:rsid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Remembrance Day</w:t>
      </w:r>
      <w:r w:rsidR="00D11C0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.</w:t>
      </w:r>
    </w:p>
    <w:p w:rsidRPr="001B1395" w:rsidR="00AC7092" w:rsidP="00AC7092" w:rsidRDefault="00AC7092" w14:paraId="15B21039" w14:textId="3C723B9A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Calibr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1B1395" w:rsidR="00AC7092" w:rsidTr="4706A678" w14:paraId="30C542F9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1B1395" w:rsidR="00AC7092" w:rsidP="00AC7092" w:rsidRDefault="00AC7092" w14:paraId="6B2515D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1B1395" w:rsidR="00AC7092" w:rsidP="00AC7092" w:rsidRDefault="001B1395" w14:paraId="2B37BFE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Mixing bowl</w:t>
            </w:r>
          </w:p>
          <w:p w:rsidRPr="001B1395" w:rsidR="001B1395" w:rsidP="00AC7092" w:rsidRDefault="001B1395" w14:paraId="4C02F863" w14:textId="777B9D3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1B1395" w:rsidR="001B1395" w:rsidP="00AC7092" w:rsidRDefault="001B1395" w14:paraId="1A37D59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Dough scrapers</w:t>
            </w:r>
          </w:p>
          <w:p w:rsidRPr="001B1395" w:rsidR="001B1395" w:rsidP="00AC7092" w:rsidRDefault="001B1395" w14:paraId="179C182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sups and spoons</w:t>
            </w:r>
          </w:p>
          <w:p w:rsidRPr="001B1395" w:rsidR="001B1395" w:rsidP="00AC7092" w:rsidRDefault="001B1395" w14:paraId="14538C2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1B1395" w:rsidR="001B1395" w:rsidP="00AC7092" w:rsidRDefault="001B1395" w14:paraId="268AA7BA" w14:textId="3A4A071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:rsidRPr="001B1395" w:rsidR="001B1395" w:rsidP="00AC7092" w:rsidRDefault="001B1395" w14:paraId="034E6D5B" w14:textId="530C0C3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mixing bowl</w:t>
            </w:r>
          </w:p>
          <w:p w:rsidRPr="001B1395" w:rsidR="001B1395" w:rsidP="00AC7092" w:rsidRDefault="001B1395" w14:paraId="3FF6275E" w14:textId="6EE3884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Pastry brush</w:t>
            </w:r>
          </w:p>
          <w:p w:rsidRPr="001B1395" w:rsidR="001B1395" w:rsidP="00AC7092" w:rsidRDefault="001B1395" w14:paraId="1B0EB132" w14:textId="37BEDF8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Rolling pin</w:t>
            </w:r>
          </w:p>
          <w:p w:rsidRPr="001B1395" w:rsidR="001B1395" w:rsidP="00AC7092" w:rsidRDefault="001B1395" w14:paraId="020F9AF8" w14:textId="79504F4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Baking paper</w:t>
            </w:r>
          </w:p>
          <w:p w:rsidRPr="001B1395" w:rsidR="001B1395" w:rsidP="00AC7092" w:rsidRDefault="001B1395" w14:paraId="14E043F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Electric pizza oven</w:t>
            </w:r>
          </w:p>
          <w:p w:rsidRPr="001B1395" w:rsidR="001B1395" w:rsidP="00AC7092" w:rsidRDefault="001B1395" w14:paraId="1EE0801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Serving trays </w:t>
            </w:r>
          </w:p>
          <w:p w:rsidRPr="001B1395" w:rsidR="001B1395" w:rsidP="00AC7092" w:rsidRDefault="001B1395" w14:paraId="418493A0" w14:textId="6830821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Pizza cutter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1B1395" w:rsidR="00AC7092" w:rsidP="00AC7092" w:rsidRDefault="00AC7092" w14:paraId="16202F3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1B1395" w:rsidR="00AC7092" w:rsidP="00AC7092" w:rsidRDefault="001B1395" w14:paraId="55C866D0" w14:textId="77777777">
            <w:pPr>
              <w:textAlignment w:val="baseline"/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Dough</w:t>
            </w:r>
          </w:p>
          <w:p w:rsidRPr="001B1395" w:rsidR="001B1395" w:rsidP="00AC7092" w:rsidRDefault="001B1395" w14:paraId="32F48C7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½ cups self-</w:t>
            </w:r>
            <w:proofErr w:type="spellStart"/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raising</w:t>
            </w:r>
            <w:proofErr w:type="spellEnd"/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flour</w:t>
            </w:r>
          </w:p>
          <w:p w:rsidRPr="001B1395" w:rsidR="001B1395" w:rsidP="00AC7092" w:rsidRDefault="001B1395" w14:paraId="70B49E4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cup yoghurt</w:t>
            </w:r>
          </w:p>
          <w:p w:rsidRPr="001B1395" w:rsidR="001B1395" w:rsidP="00AC7092" w:rsidRDefault="001B1395" w14:paraId="6CA7797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teaspoon salt</w:t>
            </w:r>
          </w:p>
          <w:p w:rsidRPr="001B1395" w:rsidR="001B1395" w:rsidP="00AC7092" w:rsidRDefault="001B1395" w14:paraId="2DD477B8" w14:textId="77777777">
            <w:pPr>
              <w:textAlignment w:val="baseline"/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T</w:t>
            </w:r>
            <w:r w:rsidRPr="001B139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opping</w:t>
            </w:r>
          </w:p>
          <w:p w:rsidRPr="001B1395" w:rsidR="001B1395" w:rsidP="00AC7092" w:rsidRDefault="001C5B46" w14:paraId="59079317" w14:textId="7C037C5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  <w:r w:rsidRPr="001B1395" w:rsid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00g cooked potato, sliced thinly</w:t>
            </w:r>
          </w:p>
          <w:p w:rsidRPr="001B1395" w:rsidR="001B1395" w:rsidP="4706A678" w:rsidRDefault="001B1395" w14:paraId="23C8DB9F" w14:noSpellErr="1" w14:textId="24E7C7E0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4706A678" w:rsidR="60F4819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¼</w:t>
            </w:r>
            <w:r w:rsidRPr="4706A678" w:rsidR="001B139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cup olive oil</w:t>
            </w:r>
          </w:p>
          <w:p w:rsidRPr="001B1395" w:rsidR="001B1395" w:rsidP="00AC7092" w:rsidRDefault="001B1395" w14:paraId="2212A50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large sprigs rosemary</w:t>
            </w:r>
          </w:p>
          <w:p w:rsidRPr="001B1395" w:rsidR="001B1395" w:rsidP="00AC7092" w:rsidRDefault="001B1395" w14:paraId="1B08961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B139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Freshly ground salt</w:t>
            </w:r>
          </w:p>
          <w:p w:rsidRPr="001B1395" w:rsidR="001B1395" w:rsidP="00AC7092" w:rsidRDefault="001B1395" w14:paraId="6BBF9BB4" w14:textId="37E90DE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Pr="001B1395" w:rsidR="00AC7092" w:rsidP="00AC7092" w:rsidRDefault="00AC7092" w14:paraId="1AA72A98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1B1395" w:rsidR="00AC7092" w:rsidP="00AC7092" w:rsidRDefault="00AC7092" w14:paraId="1A19BE6C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1B1395" w:rsidR="001B1395" w:rsidP="4706A678" w:rsidRDefault="001B1395" w14:paraId="04FF0CAB" w14:noSpellErr="1" w14:textId="7DC54783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Add flour and salt to a large mixing bowl, stir, then add the yoghurt. Mix with dough scraper or spatula until the dough comes together. Knead briefly</w:t>
      </w:r>
      <w:r w:rsidRPr="4706A678" w:rsidR="4B668FE1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in the bowl</w:t>
      </w: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.  Handle gently to prevent the dough becoming tough. </w:t>
      </w:r>
    </w:p>
    <w:p w:rsidRPr="001B1395" w:rsidR="001B1395" w:rsidP="4706A678" w:rsidRDefault="001B1395" w14:paraId="1D20DE7E" w14:noSpellErr="1" w14:textId="43846350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4706A678" w:rsidR="6EAB3A9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S</w:t>
      </w: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et aside to rest while you prepare the topping.</w:t>
      </w:r>
    </w:p>
    <w:p w:rsidRPr="001B1395" w:rsidR="001B1395" w:rsidP="001B1395" w:rsidRDefault="001B1395" w14:paraId="5D1B808C" w14:textId="547C42AC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Wash and finely chop the rosemary. Add to the </w:t>
      </w:r>
      <w:r w:rsidR="00623A90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small </w:t>
      </w: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mixing bowl along with the </w:t>
      </w:r>
      <w:r w:rsidR="00623A90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olive oil</w:t>
      </w: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. Thinly slice the potatoes.</w:t>
      </w:r>
    </w:p>
    <w:p w:rsidRPr="001B1395" w:rsidR="001B1395" w:rsidP="4706A678" w:rsidRDefault="001B1395" w14:paraId="6F2B73B4" w14:noSpellErr="1" w14:textId="2828FCD1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Place dough onto a lightly floured bench and divide in half. </w:t>
      </w:r>
      <w:r w:rsidRPr="4706A678" w:rsidR="59B5519D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Lightly coat the rolling pin and your hands with flour to prevent sticking. </w:t>
      </w: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Roll the dough balls out to be 2 circles approximately 25cm in diameter.</w:t>
      </w:r>
    </w:p>
    <w:p w:rsidRPr="001B1395" w:rsidR="001B1395" w:rsidP="001B1395" w:rsidRDefault="001B1395" w14:paraId="530C8947" w14:textId="18B2987C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Place dough onto baking paper. Brush the base with the oil/rosemary mixture. </w:t>
      </w:r>
    </w:p>
    <w:p w:rsidRPr="001B1395" w:rsidR="001B1395" w:rsidP="001B1395" w:rsidRDefault="001B1395" w14:paraId="2B231B3F" w14:textId="4144E50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Share the potato slices evenly between the pizzas. Brush the potatoes with the oil mixture and then a generous grind of salt.</w:t>
      </w:r>
    </w:p>
    <w:p w:rsidRPr="001B1395" w:rsidR="001B1395" w:rsidP="4706A678" w:rsidRDefault="001B1395" w14:paraId="787A44FE" w14:noSpellErr="1" w14:textId="49C351ED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Place pizza into the preheated pizza oven (</w:t>
      </w:r>
      <w:r w:rsidRPr="4706A678" w:rsidR="008231EB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40</w:t>
      </w: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0</w:t>
      </w:r>
      <w:r w:rsidRPr="001B1395" w:rsidR="001B1395">
        <w:rPr>
          <w:rFonts w:ascii="Symbol" w:hAnsi="Symbol" w:eastAsia="Symbol" w:cs="Symbol"/>
          <w:sz w:val="32"/>
          <w:szCs w:val="32"/>
          <w:lang w:eastAsia="en-GB"/>
        </w:rPr>
        <w:t>°</w:t>
      </w: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C), cook each pizza for approximately </w:t>
      </w:r>
      <w:r w:rsidRPr="4706A678" w:rsidR="44CD720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6</w:t>
      </w:r>
      <w:r w:rsidRPr="4706A678" w:rsidR="00D11C0E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</w:t>
      </w:r>
      <w:r w:rsidRPr="4706A678" w:rsidR="001B139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minutes.</w:t>
      </w:r>
    </w:p>
    <w:p w:rsidRPr="00401C51" w:rsidR="00AB62F3" w:rsidP="001B1395" w:rsidRDefault="001B1395" w14:paraId="1EAA2FBE" w14:textId="01F8CEFE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1B139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Use the pizza cutter to divide each pizza into 8 slices, serve on pizza trays.</w:t>
      </w:r>
    </w:p>
    <w:sectPr w:rsidRPr="00401C51" w:rsidR="00AB62F3" w:rsidSect="00860822">
      <w:headerReference w:type="even" r:id="rId7"/>
      <w:headerReference w:type="default" r:id="rId8"/>
      <w:headerReference w:type="first" r:id="rId9"/>
      <w:pgSz w:w="11906" w:h="16838" w:orient="portrait"/>
      <w:pgMar w:top="113" w:right="1191" w:bottom="113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451D" w:rsidP="001B1395" w:rsidRDefault="0098451D" w14:paraId="5C20137C" w14:textId="77777777">
      <w:r>
        <w:separator/>
      </w:r>
    </w:p>
  </w:endnote>
  <w:endnote w:type="continuationSeparator" w:id="0">
    <w:p w:rsidR="0098451D" w:rsidP="001B1395" w:rsidRDefault="0098451D" w14:paraId="50C1D00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451D" w:rsidP="001B1395" w:rsidRDefault="0098451D" w14:paraId="36876207" w14:textId="77777777">
      <w:r>
        <w:separator/>
      </w:r>
    </w:p>
  </w:footnote>
  <w:footnote w:type="continuationSeparator" w:id="0">
    <w:p w:rsidR="0098451D" w:rsidP="001B1395" w:rsidRDefault="0098451D" w14:paraId="60008C2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1B1395" w:rsidRDefault="001B1395" w14:paraId="38898A67" w14:textId="2B80C8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A49162" wp14:editId="71413D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88840264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1B1395" w:rsidR="001B1395" w:rsidP="001B1395" w:rsidRDefault="001B1395" w14:paraId="0D44EADB" w14:textId="27F28CA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1B1395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38938BC">
            <v:shapetype id="_x0000_t202" coordsize="21600,21600" o:spt="202" path="m,l,21600r21600,l21600,xe" w14:anchorId="06A49162">
              <v:stroke joinstyle="miter"/>
              <v:path gradientshapeok="t" o:connecttype="rect"/>
            </v:shapetype>
            <v:shape id="Text Box 2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>
              <v:fill o:detectmouseclick="t"/>
              <v:textbox style="mso-fit-shape-to-text:t" inset="0,15pt,0,0">
                <w:txbxContent>
                  <w:p w:rsidRPr="001B1395" w:rsidR="001B1395" w:rsidP="001B1395" w:rsidRDefault="001B1395" w14:paraId="08CE8BEA" w14:textId="27F28CA8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1B1395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1B1395" w:rsidRDefault="001B1395" w14:paraId="0901D7F5" w14:textId="64A25A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7531B7" wp14:editId="4BA6249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6910995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1B1395" w:rsidR="001B1395" w:rsidP="001B1395" w:rsidRDefault="001B1395" w14:paraId="10BE30CF" w14:textId="25EA92CC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D582C0D">
            <v:shapetype id="_x0000_t202" coordsize="21600,21600" o:spt="202" path="m,l,21600r21600,l21600,xe" w14:anchorId="437531B7">
              <v:stroke joinstyle="miter"/>
              <v:path gradientshapeok="t" o:connecttype="rect"/>
            </v:shapetype>
            <v:shape id="Text Box 3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>
              <v:fill o:detectmouseclick="t"/>
              <v:textbox style="mso-fit-shape-to-text:t" inset="0,15pt,0,0">
                <w:txbxContent>
                  <w:p w:rsidRPr="001B1395" w:rsidR="001B1395" w:rsidP="001B1395" w:rsidRDefault="001B1395" w14:paraId="672A6659" w14:textId="25EA92CC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1B1395" w:rsidRDefault="001B1395" w14:paraId="7417144E" w14:textId="304CC1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B55FA7" wp14:editId="0EDF90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53044517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1B1395" w:rsidR="001B1395" w:rsidP="001B1395" w:rsidRDefault="001B1395" w14:paraId="069DDA21" w14:textId="70C5D61D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1B1395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7F149F4">
            <v:shapetype id="_x0000_t202" coordsize="21600,21600" o:spt="202" path="m,l,21600r21600,l21600,xe" w14:anchorId="0BB55FA7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>
              <v:fill o:detectmouseclick="t"/>
              <v:textbox style="mso-fit-shape-to-text:t" inset="0,15pt,0,0">
                <w:txbxContent>
                  <w:p w:rsidRPr="001B1395" w:rsidR="001B1395" w:rsidP="001B1395" w:rsidRDefault="001B1395" w14:paraId="09E77742" w14:textId="70C5D61D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1B1395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058D8"/>
    <w:multiLevelType w:val="hybridMultilevel"/>
    <w:tmpl w:val="442CC0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203287129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95"/>
    <w:rsid w:val="00077EC3"/>
    <w:rsid w:val="00125849"/>
    <w:rsid w:val="001B1395"/>
    <w:rsid w:val="001C5B46"/>
    <w:rsid w:val="00282220"/>
    <w:rsid w:val="002B7ACE"/>
    <w:rsid w:val="00401C51"/>
    <w:rsid w:val="005340F5"/>
    <w:rsid w:val="00623A90"/>
    <w:rsid w:val="008231EB"/>
    <w:rsid w:val="00850BCD"/>
    <w:rsid w:val="00860822"/>
    <w:rsid w:val="00867E46"/>
    <w:rsid w:val="008B6071"/>
    <w:rsid w:val="00977A01"/>
    <w:rsid w:val="0098451D"/>
    <w:rsid w:val="00AB62F3"/>
    <w:rsid w:val="00AC7092"/>
    <w:rsid w:val="00D11C0E"/>
    <w:rsid w:val="00EA7AE0"/>
    <w:rsid w:val="00F03C2A"/>
    <w:rsid w:val="18D67BB7"/>
    <w:rsid w:val="1C598915"/>
    <w:rsid w:val="3C1CCD1F"/>
    <w:rsid w:val="44CD7205"/>
    <w:rsid w:val="4706A678"/>
    <w:rsid w:val="4B668FE1"/>
    <w:rsid w:val="59B5519D"/>
    <w:rsid w:val="5F55DD9B"/>
    <w:rsid w:val="60F48192"/>
    <w:rsid w:val="6EAB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C8673"/>
  <w15:chartTrackingRefBased/>
  <w15:docId w15:val="{B0942EC3-5231-ED41-823A-F504BF8E80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1B139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B1395"/>
  </w:style>
  <w:style w:type="paragraph" w:styleId="Footer">
    <w:name w:val="footer"/>
    <w:basedOn w:val="Normal"/>
    <w:link w:val="FooterChar"/>
    <w:uiPriority w:val="99"/>
    <w:unhideWhenUsed/>
    <w:rsid w:val="002B7AC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B7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9</revision>
  <lastPrinted>2025-11-11T06:09:00.0000000Z</lastPrinted>
  <dcterms:created xsi:type="dcterms:W3CDTF">2025-11-11T04:19:00.0000000Z</dcterms:created>
  <dcterms:modified xsi:type="dcterms:W3CDTF">2025-11-13T06:58:07.8445481Z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5b38bd77,708ebcd9,100a4ac4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2025-11-11T06:05:07Z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e86da9d9-f47d-4aee-b6cb-c90a6caf54e2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