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9204D" w:rsidR="00AC7092" w:rsidP="27B54447" w:rsidRDefault="00651057" w14:paraId="0F1B4C6F" w14:textId="212EA3A8" w14:noSpellErr="1">
      <w:pPr>
        <w:shd w:val="clear" w:color="auto" w:fill="D9E2F3"/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  <w:r w:rsidRPr="27B54447" w:rsidR="00651057">
        <w:rPr>
          <w:rFonts w:ascii="Raleway" w:hAnsi="Raleway" w:eastAsia="Times New Roman" w:cs="Segoe UI"/>
          <w:b w:val="1"/>
          <w:bCs w:val="1"/>
          <w:kern w:val="0"/>
          <w:sz w:val="24"/>
          <w:szCs w:val="24"/>
          <w:lang w:eastAsia="en-GB"/>
          <w14:ligatures w14:val="none"/>
        </w:rPr>
        <w:t>Loquat Muffins</w:t>
      </w:r>
    </w:p>
    <w:p w:rsidRPr="00E9204D" w:rsidR="00AC7092" w:rsidP="27B54447" w:rsidRDefault="00AC7092" w14:paraId="255005A8" w14:textId="77777777" w14:noSpellErr="1">
      <w:pPr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  <w:r w:rsidRPr="27B54447" w:rsidR="00AC7092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  </w:t>
      </w:r>
    </w:p>
    <w:p w:rsidRPr="00E9204D" w:rsidR="00AC7092" w:rsidP="27B54447" w:rsidRDefault="00AC7092" w14:paraId="09F5D4E0" w14:textId="51128B27" w14:noSpellErr="1">
      <w:pPr>
        <w:tabs>
          <w:tab w:val="right" w:pos="9026"/>
        </w:tabs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  <w:r w:rsidRPr="27B54447" w:rsidR="00AC7092">
        <w:rPr>
          <w:rFonts w:ascii="Raleway" w:hAnsi="Raleway" w:eastAsia="Times New Roman" w:cs="Segoe UI"/>
          <w:b w:val="1"/>
          <w:bCs w:val="1"/>
          <w:kern w:val="0"/>
          <w:sz w:val="24"/>
          <w:szCs w:val="24"/>
          <w:lang w:eastAsia="en-GB"/>
          <w14:ligatures w14:val="none"/>
        </w:rPr>
        <w:t>Season:</w:t>
      </w:r>
      <w:r w:rsidRPr="27B54447" w:rsidR="00AC7092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  </w:t>
      </w:r>
      <w:r w:rsidRPr="27B54447" w:rsidR="00651057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Spring</w:t>
      </w:r>
      <w:r w:rsidR="005E06A3">
        <w:rPr>
          <w:rFonts w:ascii="Raleway" w:hAnsi="Raleway" w:eastAsia="Times New Roman" w:cs="Segoe UI"/>
          <w:kern w:val="0"/>
          <w:sz w:val="28"/>
          <w:szCs w:val="28"/>
          <w:lang w:eastAsia="en-GB"/>
          <w14:ligatures w14:val="none"/>
        </w:rPr>
        <w:tab/>
      </w:r>
    </w:p>
    <w:p w:rsidRPr="00E9204D" w:rsidR="00AC7092" w:rsidP="27B54447" w:rsidRDefault="00AC7092" w14:paraId="579B2256" w14:textId="213E47B4" w14:noSpellErr="1">
      <w:pPr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  <w:r w:rsidRPr="27B54447" w:rsidR="00AC7092">
        <w:rPr>
          <w:rFonts w:ascii="Raleway" w:hAnsi="Raleway" w:eastAsia="Times New Roman" w:cs="Segoe UI"/>
          <w:b w:val="1"/>
          <w:bCs w:val="1"/>
          <w:kern w:val="0"/>
          <w:sz w:val="24"/>
          <w:szCs w:val="24"/>
          <w:lang w:eastAsia="en-GB"/>
          <w14:ligatures w14:val="none"/>
        </w:rPr>
        <w:t>Serves:</w:t>
      </w:r>
      <w:r w:rsidRPr="27B54447" w:rsidR="00AC7092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  </w:t>
      </w:r>
      <w:r w:rsidRPr="27B54447" w:rsidR="00651057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12 muffins</w:t>
      </w:r>
    </w:p>
    <w:p w:rsidRPr="00E9204D" w:rsidR="00AC7092" w:rsidP="27B54447" w:rsidRDefault="00AC7092" w14:paraId="76229DFE" w14:textId="1AC0598E" w14:noSpellErr="1">
      <w:pPr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  <w:r w:rsidRPr="27B54447" w:rsidR="00AC7092">
        <w:rPr>
          <w:rFonts w:ascii="Raleway" w:hAnsi="Raleway" w:eastAsia="Times New Roman" w:cs="Segoe UI"/>
          <w:b w:val="1"/>
          <w:bCs w:val="1"/>
          <w:kern w:val="0"/>
          <w:sz w:val="24"/>
          <w:szCs w:val="24"/>
          <w:lang w:eastAsia="en-GB"/>
          <w14:ligatures w14:val="none"/>
        </w:rPr>
        <w:t>Recipe source:</w:t>
      </w:r>
      <w:r w:rsidRPr="27B54447" w:rsidR="00AC7092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  </w:t>
      </w:r>
      <w:r w:rsidRPr="27B54447" w:rsidR="00651057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adapted from recipetineats.com</w:t>
      </w:r>
    </w:p>
    <w:p w:rsidRPr="00E9204D" w:rsidR="00AC7092" w:rsidP="27B54447" w:rsidRDefault="00AC7092" w14:paraId="03DA26CB" w14:textId="692C82B5" w14:noSpellErr="1">
      <w:pPr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  <w:r w:rsidRPr="27B54447" w:rsidR="00AC7092">
        <w:rPr>
          <w:rFonts w:ascii="Raleway" w:hAnsi="Raleway" w:eastAsia="Times New Roman" w:cs="Segoe UI"/>
          <w:b w:val="1"/>
          <w:bCs w:val="1"/>
          <w:kern w:val="0"/>
          <w:sz w:val="24"/>
          <w:szCs w:val="24"/>
          <w:lang w:eastAsia="en-GB"/>
          <w14:ligatures w14:val="none"/>
        </w:rPr>
        <w:t>Fresh from the garden:</w:t>
      </w:r>
      <w:r w:rsidRPr="27B54447" w:rsidR="00AC7092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  </w:t>
      </w:r>
      <w:r w:rsidRPr="27B54447" w:rsidR="00651057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loquats</w:t>
      </w:r>
    </w:p>
    <w:p w:rsidRPr="00E9204D" w:rsidR="00AC7092" w:rsidP="27B54447" w:rsidRDefault="00AC7092" w14:paraId="630EF889" w14:textId="77777777" w14:noSpellErr="1">
      <w:pPr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</w:p>
    <w:p w:rsidRPr="00E9204D" w:rsidR="00AC7092" w:rsidP="27B54447" w:rsidRDefault="00AC7092" w14:paraId="506181DA" w14:textId="50BD34FB" w14:noSpellErr="1">
      <w:pPr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  <w:r w:rsidRPr="27B54447" w:rsidR="00AC7092">
        <w:rPr>
          <w:rFonts w:ascii="Raleway" w:hAnsi="Raleway" w:eastAsia="Times New Roman" w:cs="Segoe UI"/>
          <w:b w:val="1"/>
          <w:bCs w:val="1"/>
          <w:kern w:val="0"/>
          <w:sz w:val="24"/>
          <w:szCs w:val="24"/>
          <w:lang w:eastAsia="en-GB"/>
          <w14:ligatures w14:val="none"/>
        </w:rPr>
        <w:t>Notes:</w:t>
      </w:r>
      <w:r w:rsidRPr="27B54447" w:rsidR="00AC7092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 xml:space="preserve"> </w:t>
      </w:r>
      <w:r w:rsidRPr="27B54447" w:rsidR="00651057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 xml:space="preserve">This is the first time that we have managed to get a good harvest of loquats. Usually, the fruit ripens when we are on school </w:t>
      </w:r>
      <w:r w:rsidRPr="27B54447" w:rsidR="00651057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holidays</w:t>
      </w:r>
      <w:r w:rsidRPr="27B54447" w:rsidR="00651057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 xml:space="preserve"> and the birds help themselves first! We removed the stones, chopped and froze the loquats ready to cook with.</w:t>
      </w:r>
    </w:p>
    <w:p w:rsidRPr="00E9204D" w:rsidR="00AC7092" w:rsidP="27B54447" w:rsidRDefault="00AC7092" w14:paraId="12CAB456" w14:textId="685FBC33" w14:noSpellErr="1">
      <w:pPr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  <w:r w:rsidRPr="27B54447" w:rsidR="00AC7092">
        <w:rPr>
          <w:rFonts w:ascii="Raleway" w:hAnsi="Raleway" w:eastAsia="Times New Roman" w:cs="Calibri"/>
          <w:kern w:val="0"/>
          <w:sz w:val="24"/>
          <w:szCs w:val="24"/>
          <w:lang w:eastAsia="en-GB"/>
          <w14:ligatures w14:val="none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E9204D" w:rsidR="00AC7092" w:rsidTr="56B4D831" w14:paraId="5D1A9D4B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E9204D" w:rsidR="00AC7092" w:rsidP="27B54447" w:rsidRDefault="00AC7092" w14:paraId="0574F1F5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AC7092">
              <w:rPr>
                <w:rFonts w:ascii="Raleway" w:hAnsi="Raleway" w:eastAsia="Times New Roman" w:cs="Times New Roman"/>
                <w:b w:val="1"/>
                <w:bCs w:val="1"/>
                <w:kern w:val="0"/>
                <w:sz w:val="24"/>
                <w:szCs w:val="24"/>
                <w:lang w:eastAsia="en-GB"/>
                <w14:ligatures w14:val="none"/>
              </w:rPr>
              <w:t>Equipment:</w:t>
            </w:r>
            <w:r w:rsidRPr="27B54447" w:rsidR="00AC7092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:rsidRPr="00E9204D" w:rsidR="008E2E27" w:rsidP="27B54447" w:rsidRDefault="008E2E27" w14:paraId="2922FDE7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F576C0B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Small saucepan</w:t>
            </w:r>
          </w:p>
          <w:p w:rsidRPr="00E9204D" w:rsidR="008E2E27" w:rsidP="27B54447" w:rsidRDefault="008E2E27" w14:paraId="7FDFA0FD" w14:textId="1D04D653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F576C0B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Muffin tins and paper cases</w:t>
            </w:r>
          </w:p>
          <w:p w:rsidRPr="00E9204D" w:rsidR="008E2E27" w:rsidP="27B54447" w:rsidRDefault="008E2E27" w14:paraId="35A45DFB" w14:textId="54ED778D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F576C0B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Mixing bowl</w:t>
            </w:r>
          </w:p>
          <w:p w:rsidRPr="00E9204D" w:rsidR="00377137" w:rsidP="27B54447" w:rsidRDefault="00377137" w14:paraId="50C20202" w14:textId="0920C402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37713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Measuring cups and spoons</w:t>
            </w:r>
          </w:p>
          <w:p w:rsidRPr="00E9204D" w:rsidR="008E2E27" w:rsidP="27B54447" w:rsidRDefault="008E2E27" w14:paraId="63FD4EB6" w14:textId="2885B3C0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F576C0B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Whisk</w:t>
            </w:r>
          </w:p>
          <w:p w:rsidRPr="00E9204D" w:rsidR="008E2E27" w:rsidP="27B54447" w:rsidRDefault="008E2E27" w14:paraId="4A167410" w14:textId="3C4F7A78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F576C0B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Sieve</w:t>
            </w:r>
          </w:p>
          <w:p w:rsidRPr="00E9204D" w:rsidR="008E2E27" w:rsidP="27B54447" w:rsidRDefault="008E2E27" w14:paraId="2BF58A0F" w14:textId="22FA8900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F576C0B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Spatula</w:t>
            </w:r>
          </w:p>
          <w:p w:rsidRPr="00E9204D" w:rsidR="008E2E27" w:rsidP="27B54447" w:rsidRDefault="008E2E27" w14:paraId="573AAC16" w14:textId="00E8A9A1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F576C0B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Ice cream scoops</w:t>
            </w:r>
          </w:p>
          <w:p w:rsidRPr="00E9204D" w:rsidR="008E2E27" w:rsidP="27B54447" w:rsidRDefault="00E9204D" w14:paraId="670D64A6" w14:textId="5E69F181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E9204D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Cooling rack</w:t>
            </w:r>
          </w:p>
          <w:p w:rsidRPr="00E9204D" w:rsidR="00E9204D" w:rsidP="27B54447" w:rsidRDefault="00E9204D" w14:paraId="66235EE7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:rsidRPr="00E9204D" w:rsidR="008E2E27" w:rsidP="27B54447" w:rsidRDefault="008E2E27" w14:paraId="42682443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:rsidRPr="00E9204D" w:rsidR="00AC7092" w:rsidP="27B54447" w:rsidRDefault="00AC7092" w14:paraId="3CE0DA23" w14:textId="3BE5A424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AC7092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E9204D" w:rsidR="00AC7092" w:rsidP="27B54447" w:rsidRDefault="00AC7092" w14:paraId="191D3979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AC7092">
              <w:rPr>
                <w:rFonts w:ascii="Raleway" w:hAnsi="Raleway" w:eastAsia="Times New Roman" w:cs="Times New Roman"/>
                <w:b w:val="1"/>
                <w:bCs w:val="1"/>
                <w:kern w:val="0"/>
                <w:sz w:val="24"/>
                <w:szCs w:val="24"/>
                <w:lang w:eastAsia="en-GB"/>
                <w14:ligatures w14:val="none"/>
              </w:rPr>
              <w:t>Ingredients:</w:t>
            </w:r>
            <w:r w:rsidRPr="27B54447" w:rsidR="00AC7092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:rsidRPr="00E9204D" w:rsidR="00AC7092" w:rsidP="27B54447" w:rsidRDefault="00651057" w14:paraId="541DCA53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65105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 cups chopped loquats</w:t>
            </w:r>
          </w:p>
          <w:p w:rsidRPr="00E9204D" w:rsidR="00651057" w:rsidP="27B54447" w:rsidRDefault="00651057" w14:paraId="6922C155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65105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115 g unsalted butter, melted</w:t>
            </w:r>
          </w:p>
          <w:p w:rsidRPr="00E9204D" w:rsidR="00651057" w:rsidP="27B54447" w:rsidRDefault="00651057" w14:paraId="2195C9E8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65105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 cup brown sugar</w:t>
            </w:r>
          </w:p>
          <w:p w:rsidRPr="00E9204D" w:rsidR="00651057" w:rsidP="27B54447" w:rsidRDefault="00651057" w14:paraId="5C1820B4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65105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2/3 cup milk</w:t>
            </w:r>
          </w:p>
          <w:p w:rsidRPr="00E9204D" w:rsidR="00651057" w:rsidP="27B54447" w:rsidRDefault="00651057" w14:paraId="143F5750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65105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 large egg</w:t>
            </w:r>
          </w:p>
          <w:p w:rsidRPr="00E9204D" w:rsidR="00651057" w:rsidP="27B54447" w:rsidRDefault="00651057" w14:paraId="297A74BA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65105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 teaspoon apple cider vinegar</w:t>
            </w:r>
          </w:p>
          <w:p w:rsidRPr="00E9204D" w:rsidR="00651057" w:rsidP="27B54447" w:rsidRDefault="00651057" w14:paraId="12EA0FBC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65105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 cup wholemeal plain flour</w:t>
            </w:r>
          </w:p>
          <w:p w:rsidRPr="00E9204D" w:rsidR="00651057" w:rsidP="27B54447" w:rsidRDefault="00651057" w14:paraId="3589BB64" w14:textId="7F67A44E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7AE440C1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½ </w:t>
            </w:r>
            <w:r w:rsidRPr="27B54447" w:rsidR="0065105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cup plain flour</w:t>
            </w:r>
          </w:p>
          <w:p w:rsidRPr="00E9204D" w:rsidR="00651057" w:rsidP="27B54447" w:rsidRDefault="00651057" w14:paraId="580BDB23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65105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 teaspoon bi-carb soda</w:t>
            </w:r>
          </w:p>
          <w:p w:rsidRPr="00E9204D" w:rsidR="00651057" w:rsidP="27B54447" w:rsidRDefault="00651057" w14:paraId="0302F50F" w14:textId="77777777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065105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Pinch salt</w:t>
            </w:r>
          </w:p>
          <w:p w:rsidRPr="00E9204D" w:rsidR="008E2E27" w:rsidP="27B54447" w:rsidRDefault="008E2E27" w14:paraId="133743BA" w14:textId="448CCC10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F576C0B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1teaspoon cinnamon</w:t>
            </w:r>
          </w:p>
          <w:p w:rsidRPr="00E9204D" w:rsidR="00651057" w:rsidP="27B54447" w:rsidRDefault="008E2E27" w14:paraId="113298BF" w14:textId="422C88E6" w14:noSpellErr="1">
            <w:pPr>
              <w:textAlignment w:val="baseline"/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7B54447" w:rsidR="0F576C0B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r w:rsidRPr="27B54447" w:rsidR="00377137">
              <w:rPr>
                <w:rFonts w:ascii="Raleway" w:hAnsi="Raleway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coffee crystals or raw sugar</w:t>
            </w:r>
          </w:p>
        </w:tc>
      </w:tr>
    </w:tbl>
    <w:p w:rsidRPr="00E9204D" w:rsidR="00AC7092" w:rsidP="27B54447" w:rsidRDefault="00AC7092" w14:paraId="61113224" w14:textId="77777777" w14:noSpellErr="1">
      <w:pPr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  <w:r w:rsidRPr="27B54447" w:rsidR="00AC7092"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  <w:t>  </w:t>
      </w:r>
    </w:p>
    <w:p w:rsidRPr="00E9204D" w:rsidR="00377137" w:rsidP="27B54447" w:rsidRDefault="00AC7092" w14:paraId="79856A40" w14:textId="2CC0F9A6" w14:noSpellErr="1">
      <w:pPr>
        <w:textAlignment w:val="baseline"/>
        <w:rPr>
          <w:rFonts w:ascii="Raleway" w:hAnsi="Raleway" w:eastAsia="Times New Roman" w:cs="Segoe UI"/>
          <w:kern w:val="0"/>
          <w:sz w:val="24"/>
          <w:szCs w:val="24"/>
          <w:lang w:eastAsia="en-GB"/>
          <w14:ligatures w14:val="none"/>
        </w:rPr>
      </w:pPr>
      <w:r w:rsidRPr="27B54447" w:rsidR="00AC7092">
        <w:rPr>
          <w:rFonts w:ascii="Raleway" w:hAnsi="Raleway" w:eastAsia="Times New Roman" w:cs="Segoe UI"/>
          <w:b w:val="1"/>
          <w:bCs w:val="1"/>
          <w:kern w:val="0"/>
          <w:sz w:val="24"/>
          <w:szCs w:val="24"/>
          <w:lang w:eastAsia="en-GB"/>
          <w14:ligatures w14:val="none"/>
        </w:rPr>
        <w:t>What to do:</w:t>
      </w:r>
    </w:p>
    <w:p w:rsidRPr="00E9204D" w:rsidR="00377137" w:rsidP="27B54447" w:rsidRDefault="00377137" w14:paraId="5A6E66D2" w14:textId="2F5842B9" w14:noSpellErr="1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27B54447" w:rsidR="00377137">
        <w:rPr>
          <w:rFonts w:ascii="Raleway" w:hAnsi="Raleway"/>
          <w:color w:val="3D3D3D"/>
          <w:sz w:val="24"/>
          <w:szCs w:val="24"/>
        </w:rPr>
        <w:t>Preheat oven to 200</w:t>
      </w:r>
      <w:r w:rsidRPr="27B54447" w:rsidR="00377137">
        <w:rPr>
          <w:rFonts w:ascii="Symbol" w:hAnsi="Symbol" w:eastAsia="Symbol" w:cs="Symbol"/>
          <w:color w:val="3D3D3D"/>
          <w:sz w:val="24"/>
          <w:szCs w:val="24"/>
        </w:rPr>
        <w:t>°</w:t>
      </w:r>
      <w:r w:rsidRPr="27B54447" w:rsidR="00377137">
        <w:rPr>
          <w:rFonts w:ascii="Raleway" w:hAnsi="Raleway"/>
          <w:color w:val="3D3D3D"/>
          <w:sz w:val="24"/>
          <w:szCs w:val="24"/>
        </w:rPr>
        <w:t>C, eco fan setting.</w:t>
      </w:r>
    </w:p>
    <w:p w:rsidRPr="00E9204D" w:rsidR="00377137" w:rsidP="27B54447" w:rsidRDefault="00377137" w14:paraId="289A2DD9" w14:textId="04CB176C" w14:noSpellErr="1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27B54447" w:rsidR="00377137">
        <w:rPr>
          <w:rFonts w:ascii="Raleway" w:hAnsi="Raleway"/>
          <w:color w:val="3D3D3D"/>
          <w:sz w:val="24"/>
          <w:szCs w:val="24"/>
        </w:rPr>
        <w:t xml:space="preserve">Melt butter in small </w:t>
      </w:r>
      <w:r w:rsidRPr="27B54447" w:rsidR="00E9204D">
        <w:rPr>
          <w:rFonts w:ascii="Raleway" w:hAnsi="Raleway"/>
          <w:color w:val="3D3D3D"/>
          <w:sz w:val="24"/>
          <w:szCs w:val="24"/>
        </w:rPr>
        <w:t>saucepan</w:t>
      </w:r>
      <w:r w:rsidRPr="27B54447" w:rsidR="00377137">
        <w:rPr>
          <w:rFonts w:ascii="Raleway" w:hAnsi="Raleway"/>
          <w:color w:val="3D3D3D"/>
          <w:sz w:val="24"/>
          <w:szCs w:val="24"/>
        </w:rPr>
        <w:t>.</w:t>
      </w:r>
    </w:p>
    <w:p w:rsidRPr="00E9204D" w:rsidR="00377137" w:rsidP="27B54447" w:rsidRDefault="00377137" w14:paraId="586B5FFA" w14:textId="34DC3B9B" w14:noSpellErr="1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27B54447" w:rsidR="00377137">
        <w:rPr>
          <w:rFonts w:ascii="Raleway" w:hAnsi="Raleway"/>
          <w:color w:val="3D3D3D"/>
          <w:sz w:val="24"/>
          <w:szCs w:val="24"/>
        </w:rPr>
        <w:t>Line muffin holes</w:t>
      </w:r>
      <w:r w:rsidRPr="27B54447" w:rsidR="00377137">
        <w:rPr>
          <w:rFonts w:ascii="Raleway" w:hAnsi="Raleway"/>
          <w:color w:val="3D3D3D"/>
          <w:sz w:val="24"/>
          <w:szCs w:val="24"/>
        </w:rPr>
        <w:t xml:space="preserve"> with paper cases. (Note 3)</w:t>
      </w:r>
    </w:p>
    <w:p w:rsidRPr="00E9204D" w:rsidR="00377137" w:rsidP="27B54447" w:rsidRDefault="00377137" w14:paraId="2A4DE3EC" w14:textId="6B27B65E" w14:noSpellErr="1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27B54447" w:rsidR="00377137">
        <w:rPr>
          <w:rFonts w:ascii="Raleway" w:hAnsi="Raleway"/>
          <w:color w:val="3D3D3D"/>
          <w:sz w:val="24"/>
          <w:szCs w:val="24"/>
        </w:rPr>
        <w:t xml:space="preserve">Place </w:t>
      </w:r>
      <w:r w:rsidRPr="27B54447" w:rsidR="00377137">
        <w:rPr>
          <w:rFonts w:ascii="Raleway" w:hAnsi="Raleway"/>
          <w:color w:val="3D3D3D"/>
          <w:sz w:val="24"/>
          <w:szCs w:val="24"/>
        </w:rPr>
        <w:t>melt</w:t>
      </w:r>
      <w:r w:rsidRPr="27B54447" w:rsidR="00E9204D">
        <w:rPr>
          <w:rFonts w:ascii="Raleway" w:hAnsi="Raleway"/>
          <w:color w:val="3D3D3D"/>
          <w:sz w:val="24"/>
          <w:szCs w:val="24"/>
        </w:rPr>
        <w:t xml:space="preserve">ed </w:t>
      </w:r>
      <w:r w:rsidRPr="27B54447" w:rsidR="00377137">
        <w:rPr>
          <w:rFonts w:ascii="Raleway" w:hAnsi="Raleway"/>
          <w:color w:val="3D3D3D"/>
          <w:sz w:val="24"/>
          <w:szCs w:val="24"/>
        </w:rPr>
        <w:t>butter and brown sugar in a bowl, whisk to combine.</w:t>
      </w:r>
    </w:p>
    <w:p w:rsidRPr="00E9204D" w:rsidR="00377137" w:rsidP="27B54447" w:rsidRDefault="00377137" w14:paraId="092D9002" w14:textId="77777777" w14:noSpellErr="1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27B54447" w:rsidR="00377137">
        <w:rPr>
          <w:rFonts w:ascii="Raleway" w:hAnsi="Raleway"/>
          <w:color w:val="3D3D3D"/>
          <w:sz w:val="24"/>
          <w:szCs w:val="24"/>
        </w:rPr>
        <w:t>Add milk, then egg and vinegar. Whisk to combine.</w:t>
      </w:r>
    </w:p>
    <w:p w:rsidRPr="00E9204D" w:rsidR="00E9204D" w:rsidP="27B54447" w:rsidRDefault="00E9204D" w14:paraId="09B3C2F2" w14:textId="6D6C10EF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56B4D831" w:rsidR="00E9204D">
        <w:rPr>
          <w:rFonts w:ascii="Raleway" w:hAnsi="Raleway"/>
          <w:color w:val="3D3D3D"/>
          <w:sz w:val="24"/>
          <w:szCs w:val="24"/>
        </w:rPr>
        <w:t>S</w:t>
      </w:r>
      <w:r w:rsidRPr="56B4D831" w:rsidR="00E9204D">
        <w:rPr>
          <w:rFonts w:ascii="Raleway" w:hAnsi="Raleway"/>
          <w:color w:val="3D3D3D"/>
          <w:sz w:val="24"/>
          <w:szCs w:val="24"/>
        </w:rPr>
        <w:t>ift</w:t>
      </w:r>
      <w:r w:rsidRPr="56B4D831" w:rsidR="00E9204D">
        <w:rPr>
          <w:rFonts w:ascii="Raleway" w:hAnsi="Raleway"/>
          <w:color w:val="3D3D3D"/>
          <w:sz w:val="24"/>
          <w:szCs w:val="24"/>
        </w:rPr>
        <w:t xml:space="preserve"> </w:t>
      </w:r>
      <w:r w:rsidRPr="56B4D831" w:rsidR="71ECB90C">
        <w:rPr>
          <w:rFonts w:ascii="Raleway" w:hAnsi="Raleway"/>
          <w:color w:val="3D3D3D"/>
          <w:sz w:val="24"/>
          <w:szCs w:val="24"/>
        </w:rPr>
        <w:t xml:space="preserve">wholemeal and plain </w:t>
      </w:r>
      <w:r w:rsidRPr="56B4D831" w:rsidR="00E9204D">
        <w:rPr>
          <w:rFonts w:ascii="Raleway" w:hAnsi="Raleway"/>
          <w:color w:val="3D3D3D"/>
          <w:sz w:val="24"/>
          <w:szCs w:val="24"/>
        </w:rPr>
        <w:t>flour</w:t>
      </w:r>
      <w:r w:rsidRPr="56B4D831" w:rsidR="0AA59B20">
        <w:rPr>
          <w:rFonts w:ascii="Raleway" w:hAnsi="Raleway"/>
          <w:color w:val="3D3D3D"/>
          <w:sz w:val="24"/>
          <w:szCs w:val="24"/>
        </w:rPr>
        <w:t>s into the mixing bowl</w:t>
      </w:r>
      <w:r w:rsidRPr="56B4D831" w:rsidR="00E9204D">
        <w:rPr>
          <w:rFonts w:ascii="Raleway" w:hAnsi="Raleway"/>
          <w:color w:val="3D3D3D"/>
          <w:sz w:val="24"/>
          <w:szCs w:val="24"/>
        </w:rPr>
        <w:t>, followed by b</w:t>
      </w:r>
      <w:r w:rsidRPr="56B4D831" w:rsidR="00E9204D">
        <w:rPr>
          <w:rFonts w:ascii="Raleway" w:hAnsi="Raleway"/>
          <w:color w:val="3D3D3D"/>
          <w:sz w:val="24"/>
          <w:szCs w:val="24"/>
        </w:rPr>
        <w:t>i carb</w:t>
      </w:r>
      <w:r w:rsidRPr="56B4D831" w:rsidR="00E9204D">
        <w:rPr>
          <w:rFonts w:ascii="Raleway" w:hAnsi="Raleway"/>
          <w:color w:val="3D3D3D"/>
          <w:sz w:val="24"/>
          <w:szCs w:val="24"/>
        </w:rPr>
        <w:t xml:space="preserve"> soda, </w:t>
      </w:r>
      <w:r w:rsidRPr="56B4D831" w:rsidR="00E9204D">
        <w:rPr>
          <w:rFonts w:ascii="Raleway" w:hAnsi="Raleway"/>
          <w:color w:val="3D3D3D"/>
          <w:sz w:val="24"/>
          <w:szCs w:val="24"/>
        </w:rPr>
        <w:t>cinnamon</w:t>
      </w:r>
      <w:r w:rsidRPr="56B4D831" w:rsidR="00E9204D">
        <w:rPr>
          <w:rFonts w:ascii="Raleway" w:hAnsi="Raleway"/>
          <w:color w:val="3D3D3D"/>
          <w:sz w:val="24"/>
          <w:szCs w:val="24"/>
        </w:rPr>
        <w:t xml:space="preserve"> and salt. </w:t>
      </w:r>
    </w:p>
    <w:p w:rsidRPr="00E9204D" w:rsidR="00E9204D" w:rsidP="27B54447" w:rsidRDefault="00E9204D" w14:paraId="6E0DE821" w14:textId="0F9CB40B" w14:noSpellErr="1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27B54447" w:rsidR="00E9204D">
        <w:rPr>
          <w:rFonts w:ascii="Raleway" w:hAnsi="Raleway"/>
          <w:color w:val="3D3D3D"/>
          <w:sz w:val="24"/>
          <w:szCs w:val="24"/>
        </w:rPr>
        <w:t xml:space="preserve">Whisk 10 times until the flour is </w:t>
      </w:r>
      <w:r w:rsidRPr="27B54447" w:rsidR="00E9204D">
        <w:rPr>
          <w:rFonts w:ascii="Raleway" w:hAnsi="Raleway"/>
          <w:color w:val="3D3D3D"/>
          <w:sz w:val="24"/>
          <w:szCs w:val="24"/>
        </w:rPr>
        <w:t xml:space="preserve">just mixed in. </w:t>
      </w:r>
      <w:r w:rsidRPr="27B54447" w:rsidR="00E9204D">
        <w:rPr>
          <w:rFonts w:ascii="Raleway" w:hAnsi="Raleway"/>
          <w:color w:val="3D3D3D"/>
          <w:sz w:val="24"/>
          <w:szCs w:val="24"/>
          <w:u w:val="single"/>
        </w:rPr>
        <w:t>Do not over mix.</w:t>
      </w:r>
    </w:p>
    <w:p w:rsidRPr="00E9204D" w:rsidR="00E9204D" w:rsidP="27B54447" w:rsidRDefault="00E9204D" w14:paraId="62BFE22B" w14:noSpellErr="1" w14:textId="3850A780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27B54447" w:rsidR="00E9204D">
        <w:rPr>
          <w:rFonts w:ascii="Raleway" w:hAnsi="Raleway"/>
          <w:color w:val="3D3D3D"/>
          <w:sz w:val="24"/>
          <w:szCs w:val="24"/>
        </w:rPr>
        <w:t>Switch to a spatula and gently mix through the chopped loquats.</w:t>
      </w:r>
      <w:r w:rsidRPr="27B54447" w:rsidR="2823232B">
        <w:rPr>
          <w:rFonts w:ascii="Raleway" w:hAnsi="Raleway"/>
          <w:color w:val="3D3D3D"/>
          <w:sz w:val="24"/>
          <w:szCs w:val="24"/>
        </w:rPr>
        <w:t xml:space="preserve"> Scoop batter into the muffin holes using an ice cream scoop, filling all the way to the top.</w:t>
      </w:r>
    </w:p>
    <w:p w:rsidRPr="00E9204D" w:rsidR="00E9204D" w:rsidP="27B54447" w:rsidRDefault="00E9204D" w14:paraId="4828B6FC" w14:textId="3DDF080B" w14:noSpellErr="1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27B54447" w:rsidR="00E9204D">
        <w:rPr>
          <w:rFonts w:ascii="Raleway" w:hAnsi="Raleway"/>
          <w:color w:val="3D3D3D"/>
          <w:sz w:val="24"/>
          <w:szCs w:val="24"/>
        </w:rPr>
        <w:t xml:space="preserve">Sprinkle with sugar </w:t>
      </w:r>
      <w:r w:rsidRPr="27B54447" w:rsidR="00E9204D">
        <w:rPr>
          <w:rFonts w:ascii="Raleway" w:hAnsi="Raleway"/>
          <w:color w:val="3D3D3D"/>
          <w:sz w:val="24"/>
          <w:szCs w:val="24"/>
        </w:rPr>
        <w:t>and p</w:t>
      </w:r>
      <w:r w:rsidRPr="27B54447" w:rsidR="00E9204D">
        <w:rPr>
          <w:rFonts w:ascii="Raleway" w:hAnsi="Raleway"/>
          <w:color w:val="3D3D3D"/>
          <w:sz w:val="24"/>
          <w:szCs w:val="24"/>
        </w:rPr>
        <w:t>lace muffins in the oven.</w:t>
      </w:r>
    </w:p>
    <w:p w:rsidRPr="00E9204D" w:rsidR="00E9204D" w:rsidP="27B54447" w:rsidRDefault="00E9204D" w14:paraId="5D00BE62" w14:textId="5B86CB0A" w14:noSpellErr="1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  <w:u w:val="single"/>
        </w:rPr>
      </w:pPr>
      <w:r w:rsidRPr="27B54447" w:rsidR="00E9204D">
        <w:rPr>
          <w:rFonts w:ascii="Raleway" w:hAnsi="Raleway"/>
          <w:color w:val="3D3D3D"/>
          <w:sz w:val="24"/>
          <w:szCs w:val="24"/>
          <w:u w:val="single"/>
        </w:rPr>
        <w:t xml:space="preserve">Immediately turn </w:t>
      </w:r>
      <w:r w:rsidRPr="27B54447" w:rsidR="00E9204D">
        <w:rPr>
          <w:rFonts w:ascii="Raleway" w:hAnsi="Raleway"/>
          <w:color w:val="3D3D3D"/>
          <w:sz w:val="24"/>
          <w:szCs w:val="24"/>
          <w:u w:val="single"/>
        </w:rPr>
        <w:t xml:space="preserve">oven </w:t>
      </w:r>
      <w:r w:rsidRPr="27B54447" w:rsidR="00E9204D">
        <w:rPr>
          <w:rFonts w:ascii="Raleway" w:hAnsi="Raleway"/>
          <w:color w:val="3D3D3D"/>
          <w:sz w:val="24"/>
          <w:szCs w:val="24"/>
          <w:u w:val="single"/>
        </w:rPr>
        <w:t>down to 180</w:t>
      </w:r>
      <w:r w:rsidRPr="27B54447" w:rsidR="00E9204D">
        <w:rPr>
          <w:rFonts w:ascii="Symbol" w:hAnsi="Symbol" w:eastAsia="Symbol" w:cs="Symbol"/>
          <w:color w:val="3D3D3D"/>
          <w:sz w:val="24"/>
          <w:szCs w:val="24"/>
          <w:u w:val="single"/>
        </w:rPr>
        <w:t>°</w:t>
      </w:r>
      <w:r w:rsidRPr="27B54447" w:rsidR="00E9204D">
        <w:rPr>
          <w:rFonts w:ascii="Raleway" w:hAnsi="Raleway"/>
          <w:color w:val="3D3D3D"/>
          <w:sz w:val="24"/>
          <w:szCs w:val="24"/>
          <w:u w:val="single"/>
        </w:rPr>
        <w:t>C.</w:t>
      </w:r>
    </w:p>
    <w:p w:rsidRPr="00E9204D" w:rsidR="00E9204D" w:rsidP="27B54447" w:rsidRDefault="00E9204D" w14:paraId="243180C1" w14:textId="02F7AF15" w14:noSpellErr="1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27B54447" w:rsidR="00E9204D">
        <w:rPr>
          <w:rFonts w:ascii="Raleway" w:hAnsi="Raleway"/>
          <w:color w:val="3D3D3D"/>
          <w:sz w:val="24"/>
          <w:szCs w:val="24"/>
        </w:rPr>
        <w:t xml:space="preserve">Bake for </w:t>
      </w:r>
      <w:r w:rsidRPr="27B54447" w:rsidR="00E9204D">
        <w:rPr>
          <w:rFonts w:ascii="Raleway" w:hAnsi="Raleway"/>
          <w:color w:val="3D3D3D"/>
          <w:sz w:val="24"/>
          <w:szCs w:val="24"/>
        </w:rPr>
        <w:t xml:space="preserve">18- 20 minutes </w:t>
      </w:r>
      <w:r w:rsidRPr="27B54447" w:rsidR="00E9204D">
        <w:rPr>
          <w:rFonts w:ascii="Raleway" w:hAnsi="Raleway"/>
          <w:color w:val="3D3D3D"/>
          <w:sz w:val="24"/>
          <w:szCs w:val="24"/>
        </w:rPr>
        <w:t>or until a skewer comes out clean.</w:t>
      </w:r>
    </w:p>
    <w:p w:rsidRPr="00E9204D" w:rsidR="00AB62F3" w:rsidP="27B54447" w:rsidRDefault="00E9204D" w14:paraId="1E631A97" w14:noSpellErr="1" w14:textId="5E5588F7">
      <w:pPr>
        <w:pStyle w:val="wprm-recipe-instruction"/>
        <w:numPr>
          <w:ilvl w:val="0"/>
          <w:numId w:val="14"/>
        </w:numPr>
        <w:spacing w:before="0" w:beforeAutospacing="off" w:after="60" w:afterAutospacing="off"/>
        <w:rPr>
          <w:rFonts w:ascii="Raleway" w:hAnsi="Raleway"/>
          <w:color w:val="3D3D3D"/>
          <w:sz w:val="24"/>
          <w:szCs w:val="24"/>
        </w:rPr>
      </w:pPr>
      <w:r w:rsidRPr="27B54447" w:rsidR="00E9204D">
        <w:rPr>
          <w:rFonts w:ascii="Raleway" w:hAnsi="Raleway"/>
          <w:color w:val="3D3D3D"/>
          <w:sz w:val="24"/>
          <w:szCs w:val="24"/>
        </w:rPr>
        <w:t>Rest in the muffin tin for 5 minutes then transfer to a rack to cool</w:t>
      </w:r>
    </w:p>
    <w:sectPr w:rsidRPr="00E9204D" w:rsidR="00AB62F3" w:rsidSect="00AC7092">
      <w:headerReference w:type="even" r:id="rId7"/>
      <w:headerReference w:type="default" r:id="rId8"/>
      <w:headerReference w:type="first" r:id="rId9"/>
      <w:pgSz w:w="11906" w:h="16838" w:orient="portrait"/>
      <w:pgMar w:top="851" w:right="1440" w:bottom="851" w:left="1440" w:header="709" w:footer="709" w:gutter="0"/>
      <w:cols w:space="708"/>
      <w:docGrid w:linePitch="360"/>
      <w:footerReference w:type="default" r:id="Rc66b371f314b4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0EAA" w:rsidP="00E9204D" w:rsidRDefault="00B10EAA" w14:paraId="672F3EB2" w14:textId="77777777">
      <w:r>
        <w:separator/>
      </w:r>
    </w:p>
  </w:endnote>
  <w:endnote w:type="continuationSeparator" w:id="0">
    <w:p w:rsidR="00B10EAA" w:rsidP="00E9204D" w:rsidRDefault="00B10EAA" w14:paraId="00CF996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B54447" w:rsidTr="27B54447" w14:paraId="7CAF226E">
      <w:trPr>
        <w:trHeight w:val="300"/>
      </w:trPr>
      <w:tc>
        <w:tcPr>
          <w:tcW w:w="3005" w:type="dxa"/>
          <w:tcMar/>
        </w:tcPr>
        <w:p w:rsidR="27B54447" w:rsidP="27B54447" w:rsidRDefault="27B54447" w14:paraId="05554E6B" w14:textId="65E65B3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7B54447" w:rsidP="27B54447" w:rsidRDefault="27B54447" w14:paraId="6A2A5D56" w14:textId="060B379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7B54447" w:rsidP="27B54447" w:rsidRDefault="27B54447" w14:paraId="10E0F234" w14:textId="62BA53FA">
          <w:pPr>
            <w:pStyle w:val="Header"/>
            <w:bidi w:val="0"/>
            <w:ind w:right="-115"/>
            <w:jc w:val="right"/>
          </w:pPr>
        </w:p>
      </w:tc>
    </w:tr>
  </w:tbl>
  <w:p w:rsidR="27B54447" w:rsidP="27B54447" w:rsidRDefault="27B54447" w14:paraId="124E33BD" w14:textId="0B378B70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0EAA" w:rsidP="00E9204D" w:rsidRDefault="00B10EAA" w14:paraId="55536112" w14:textId="77777777">
      <w:r>
        <w:separator/>
      </w:r>
    </w:p>
  </w:footnote>
  <w:footnote w:type="continuationSeparator" w:id="0">
    <w:p w:rsidR="00B10EAA" w:rsidP="00E9204D" w:rsidRDefault="00B10EAA" w14:paraId="2D1003B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9204D" w:rsidRDefault="00E9204D" w14:paraId="618DBF7C" w14:textId="1C6110C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CD6F8B" wp14:editId="283D11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99851894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9204D" w:rsidR="00E9204D" w:rsidP="00E9204D" w:rsidRDefault="00E9204D" w14:paraId="3B1C9633" w14:textId="52BAFE77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E9204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B2A6682">
            <v:shapetype id="_x0000_t202" coordsize="21600,21600" o:spt="202" path="m,l,21600r21600,l21600,xe" w14:anchorId="52CD6F8B">
              <v:stroke joinstyle="miter"/>
              <v:path gradientshapeok="t" o:connecttype="rect"/>
            </v:shapetype>
            <v:shape id="Text Box 2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>
              <v:fill o:detectmouseclick="t"/>
              <v:textbox style="mso-fit-shape-to-text:t" inset="0,15pt,0,0">
                <w:txbxContent>
                  <w:p w:rsidRPr="00E9204D" w:rsidR="00E9204D" w:rsidP="00E9204D" w:rsidRDefault="00E9204D" w14:paraId="09E77742" w14:textId="52BAFE77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E9204D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9204D" w:rsidRDefault="00E9204D" w14:paraId="60BA11EF" w14:textId="0369ED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D7BBE4" wp14:editId="5ED8E55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201905820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9204D" w:rsidR="00E9204D" w:rsidP="00E9204D" w:rsidRDefault="00E9204D" w14:paraId="2E7F8F55" w14:textId="6EAA73C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E9204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5A494182">
            <v:shapetype id="_x0000_t202" coordsize="21600,21600" o:spt="202" path="m,l,21600r21600,l21600,xe" w14:anchorId="11D7BBE4">
              <v:stroke joinstyle="miter"/>
              <v:path gradientshapeok="t" o:connecttype="rect"/>
            </v:shapetype>
            <v:shape id="Text Box 3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>
              <v:fill o:detectmouseclick="t"/>
              <v:textbox style="mso-fit-shape-to-text:t" inset="0,15pt,0,0">
                <w:txbxContent>
                  <w:p w:rsidRPr="00E9204D" w:rsidR="00E9204D" w:rsidP="00E9204D" w:rsidRDefault="00E9204D" w14:paraId="08CE8BEA" w14:textId="6EAA73C3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E9204D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9204D" w:rsidRDefault="00E9204D" w14:paraId="1D07E0C0" w14:textId="2C88E21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56BAB7" wp14:editId="1B6B1D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54866313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9204D" w:rsidR="00E9204D" w:rsidP="00E9204D" w:rsidRDefault="00E9204D" w14:paraId="752BAF4B" w14:textId="27F0D3BF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E9204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C4782A4">
            <v:shapetype id="_x0000_t202" coordsize="21600,21600" o:spt="202" path="m,l,21600r21600,l21600,xe" w14:anchorId="1A56BAB7">
              <v:stroke joinstyle="miter"/>
              <v:path gradientshapeok="t" o:connecttype="rect"/>
            </v:shapetype>
            <v:shape id="Text Box 1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>
              <v:fill o:detectmouseclick="t"/>
              <v:textbox style="mso-fit-shape-to-text:t" inset="0,15pt,0,0">
                <w:txbxContent>
                  <w:p w:rsidRPr="00E9204D" w:rsidR="00E9204D" w:rsidP="00E9204D" w:rsidRDefault="00E9204D" w14:paraId="75F360E3" w14:textId="27F0D3BF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E9204D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120B1"/>
    <w:multiLevelType w:val="multilevel"/>
    <w:tmpl w:val="E1FA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DB18AC"/>
    <w:multiLevelType w:val="multilevel"/>
    <w:tmpl w:val="7C3A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CBC17C0"/>
    <w:multiLevelType w:val="multilevel"/>
    <w:tmpl w:val="92F8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F7D35F8"/>
    <w:multiLevelType w:val="multilevel"/>
    <w:tmpl w:val="4252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D06411D"/>
    <w:multiLevelType w:val="hybridMultilevel"/>
    <w:tmpl w:val="4E7A31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76264E"/>
    <w:multiLevelType w:val="multilevel"/>
    <w:tmpl w:val="4F4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8D73ED5"/>
    <w:multiLevelType w:val="hybridMultilevel"/>
    <w:tmpl w:val="6140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C0E3F"/>
    <w:multiLevelType w:val="hybridMultilevel"/>
    <w:tmpl w:val="EF4011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8425">
    <w:abstractNumId w:val="5"/>
  </w:num>
  <w:num w:numId="2" w16cid:durableId="439568840">
    <w:abstractNumId w:val="1"/>
    <w:lvlOverride w:ilvl="0">
      <w:lvl w:ilvl="0">
        <w:numFmt w:val="decimal"/>
        <w:lvlText w:val="%1."/>
        <w:lvlJc w:val="left"/>
      </w:lvl>
    </w:lvlOverride>
  </w:num>
  <w:num w:numId="3" w16cid:durableId="2076463894">
    <w:abstractNumId w:val="2"/>
    <w:lvlOverride w:ilvl="0">
      <w:lvl w:ilvl="0">
        <w:numFmt w:val="decimal"/>
        <w:lvlText w:val="%1."/>
        <w:lvlJc w:val="left"/>
      </w:lvl>
    </w:lvlOverride>
  </w:num>
  <w:num w:numId="4" w16cid:durableId="2065710451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00999174">
    <w:abstractNumId w:val="2"/>
    <w:lvlOverride w:ilvl="0">
      <w:lvl w:ilvl="0">
        <w:numFmt w:val="decimal"/>
        <w:lvlText w:val="%1."/>
        <w:lvlJc w:val="left"/>
      </w:lvl>
    </w:lvlOverride>
  </w:num>
  <w:num w:numId="6" w16cid:durableId="1178352259">
    <w:abstractNumId w:val="2"/>
    <w:lvlOverride w:ilvl="0">
      <w:lvl w:ilvl="0">
        <w:numFmt w:val="decimal"/>
        <w:lvlText w:val="%1."/>
        <w:lvlJc w:val="left"/>
      </w:lvl>
    </w:lvlOverride>
  </w:num>
  <w:num w:numId="7" w16cid:durableId="999846976">
    <w:abstractNumId w:val="3"/>
    <w:lvlOverride w:ilvl="0">
      <w:lvl w:ilvl="0">
        <w:numFmt w:val="decimal"/>
        <w:lvlText w:val="%1."/>
        <w:lvlJc w:val="left"/>
      </w:lvl>
    </w:lvlOverride>
  </w:num>
  <w:num w:numId="8" w16cid:durableId="460001299">
    <w:abstractNumId w:val="0"/>
    <w:lvlOverride w:ilvl="0">
      <w:lvl w:ilvl="0">
        <w:numFmt w:val="decimal"/>
        <w:lvlText w:val="%1."/>
        <w:lvlJc w:val="left"/>
      </w:lvl>
    </w:lvlOverride>
  </w:num>
  <w:num w:numId="9" w16cid:durableId="842741760">
    <w:abstractNumId w:val="0"/>
    <w:lvlOverride w:ilvl="0">
      <w:lvl w:ilvl="0">
        <w:numFmt w:val="decimal"/>
        <w:lvlText w:val="%1."/>
        <w:lvlJc w:val="left"/>
      </w:lvl>
    </w:lvlOverride>
  </w:num>
  <w:num w:numId="10" w16cid:durableId="1283150458">
    <w:abstractNumId w:val="6"/>
    <w:lvlOverride w:ilvl="0">
      <w:lvl w:ilvl="0">
        <w:numFmt w:val="decimal"/>
        <w:lvlText w:val="%1."/>
        <w:lvlJc w:val="left"/>
      </w:lvl>
    </w:lvlOverride>
  </w:num>
  <w:num w:numId="11" w16cid:durableId="1073888204">
    <w:abstractNumId w:val="6"/>
    <w:lvlOverride w:ilvl="0">
      <w:lvl w:ilvl="0">
        <w:numFmt w:val="decimal"/>
        <w:lvlText w:val="%1."/>
        <w:lvlJc w:val="left"/>
      </w:lvl>
    </w:lvlOverride>
  </w:num>
  <w:num w:numId="12" w16cid:durableId="1357383856">
    <w:abstractNumId w:val="8"/>
  </w:num>
  <w:num w:numId="13" w16cid:durableId="191262912">
    <w:abstractNumId w:val="4"/>
  </w:num>
  <w:num w:numId="14" w16cid:durableId="477459793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57"/>
    <w:rsid w:val="00077EC3"/>
    <w:rsid w:val="00125849"/>
    <w:rsid w:val="00282220"/>
    <w:rsid w:val="00377137"/>
    <w:rsid w:val="005340F5"/>
    <w:rsid w:val="005E06A3"/>
    <w:rsid w:val="00651057"/>
    <w:rsid w:val="00850BCD"/>
    <w:rsid w:val="00867E46"/>
    <w:rsid w:val="008E2E27"/>
    <w:rsid w:val="00977A01"/>
    <w:rsid w:val="00AB62F3"/>
    <w:rsid w:val="00AC7092"/>
    <w:rsid w:val="00B10EAA"/>
    <w:rsid w:val="00E9204D"/>
    <w:rsid w:val="00EA7AE0"/>
    <w:rsid w:val="00F03C2A"/>
    <w:rsid w:val="0AA59B20"/>
    <w:rsid w:val="0F576C0B"/>
    <w:rsid w:val="27B54447"/>
    <w:rsid w:val="2823232B"/>
    <w:rsid w:val="3F7C2996"/>
    <w:rsid w:val="4078D4D7"/>
    <w:rsid w:val="42A125CC"/>
    <w:rsid w:val="47CC3DFA"/>
    <w:rsid w:val="503A471E"/>
    <w:rsid w:val="56B4D831"/>
    <w:rsid w:val="59ABA912"/>
    <w:rsid w:val="5F95AFE3"/>
    <w:rsid w:val="71ECB90C"/>
    <w:rsid w:val="7AE4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FCD78A"/>
  <w15:chartTrackingRefBased/>
  <w15:docId w15:val="{710CA47F-1595-CA46-8A33-0781CF663B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wprm-recipe-instruction" w:customStyle="1">
    <w:name w:val="wprm-recipe-instruction"/>
    <w:basedOn w:val="Normal"/>
    <w:rsid w:val="00377137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9204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9204D"/>
  </w:style>
  <w:style w:type="paragraph" w:styleId="Footer">
    <w:uiPriority w:val="99"/>
    <w:name w:val="footer"/>
    <w:basedOn w:val="Normal"/>
    <w:unhideWhenUsed/>
    <w:rsid w:val="27B544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footer" Target="footer.xml" Id="Rc66b371f314b457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4</revision>
  <lastPrinted>2025-11-13T05:53:00.0000000Z</lastPrinted>
  <dcterms:created xsi:type="dcterms:W3CDTF">2025-11-13T03:42:00.0000000Z</dcterms:created>
  <dcterms:modified xsi:type="dcterms:W3CDTF">2025-11-25T03:49:59.9475292Z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5c4eb95c,771efaa2,7858621f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2025-11-13T04:42:31Z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7930b9f4-2d86-4f3f-bfd3-e631a1d03b85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