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6CC2" w:rsidP="00AC7092" w:rsidRDefault="00766CC2" w14:paraId="22E06037" w14:textId="77777777">
      <w:pPr>
        <w:textAlignment w:val="baseline"/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Mexican Chilli Beef</w:t>
      </w:r>
    </w:p>
    <w:p w:rsidRPr="00AC7092" w:rsidR="00AC7092" w:rsidP="00AC7092" w:rsidRDefault="00AC7092" w14:paraId="13C082CB" w14:textId="4EBF7B0C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C7092" w:rsidR="00AC7092" w:rsidP="00AC7092" w:rsidRDefault="00AC7092" w14:paraId="7A6E4A4F" w14:textId="778C13C5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766CC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20 tastes</w:t>
      </w:r>
    </w:p>
    <w:p w:rsidRPr="00AC7092" w:rsidR="00AC7092" w:rsidP="00AC7092" w:rsidRDefault="00AC7092" w14:paraId="6558D17E" w14:textId="15BE4789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766CC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adapted from recipetineats.com</w:t>
      </w:r>
    </w:p>
    <w:p w:rsidRPr="00766CC2" w:rsidR="00AC7092" w:rsidP="7B969BA0" w:rsidRDefault="00AC7092" w14:paraId="129ED558" w14:textId="285C30DC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7B969BA0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28"/>
          <w:szCs w:val="28"/>
          <w:lang w:eastAsia="en-GB"/>
          <w14:ligatures w14:val="none"/>
        </w:rPr>
        <w:t>Fresh from the garden:</w:t>
      </w:r>
      <w:r w:rsidRPr="7B969BA0" w:rsidR="00AC7092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  </w:t>
      </w:r>
      <w:r w:rsidRPr="7B969BA0" w:rsidR="00766CC2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bay leaves, </w:t>
      </w:r>
      <w:r w:rsidRPr="7B969BA0" w:rsidR="00766CC2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silverbeet</w:t>
      </w:r>
      <w:r w:rsidRPr="7B969BA0" w:rsidR="00AC7092">
        <w:rPr>
          <w:rFonts w:ascii="Aptos Display" w:hAnsi="Aptos Display" w:eastAsia="Times New Roman" w:cs="Calibri" w:asciiTheme="majorAscii" w:hAnsiTheme="majorAscii"/>
          <w:kern w:val="0"/>
          <w:lang w:eastAsia="en-GB"/>
          <w14:ligatures w14:val="none"/>
        </w:rPr>
        <w:t> </w:t>
      </w:r>
      <w:r w:rsidRPr="7B969BA0" w:rsidR="004C79C0">
        <w:rPr>
          <w:rFonts w:ascii="Aptos Display" w:hAnsi="Aptos Display" w:eastAsia="Times New Roman" w:cs="Calibri" w:asciiTheme="majorAscii" w:hAnsiTheme="majorAscii"/>
          <w:kern w:val="0"/>
          <w:lang w:eastAsia="en-GB"/>
          <w14:ligatures w14:val="none"/>
        </w:rPr>
        <w:t>,</w:t>
      </w:r>
      <w:r w:rsidRPr="7B969BA0" w:rsidR="004C79C0">
        <w:rPr>
          <w:rFonts w:ascii="Aptos Display" w:hAnsi="Aptos Display" w:eastAsia="Times New Roman" w:cs="Calibri" w:asciiTheme="majorAscii" w:hAnsiTheme="majorAscii"/>
          <w:kern w:val="0"/>
          <w:lang w:eastAsia="en-GB"/>
          <w14:ligatures w14:val="none"/>
        </w:rPr>
        <w:t xml:space="preserve"> </w:t>
      </w:r>
      <w:r w:rsidRPr="7B969BA0" w:rsidR="004C79C0">
        <w:rPr>
          <w:rFonts w:ascii="Aptos Display" w:hAnsi="Aptos Display" w:eastAsia="Times New Roman" w:cs="Calibri" w:asciiTheme="majorAscii" w:hAnsiTheme="majorAscii"/>
          <w:color w:val="auto"/>
          <w:kern w:val="0"/>
          <w:lang w:eastAsia="en-GB"/>
          <w14:ligatures w14:val="none"/>
        </w:rPr>
        <w:t>spring onions</w:t>
      </w:r>
    </w:p>
    <w:p w:rsidRPr="00AC7092" w:rsidR="00AC7092" w:rsidP="00AC7092" w:rsidRDefault="00AC7092" w14:paraId="726B4E55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5A7CFE" w:rsidR="00AC7092" w:rsidTr="7B969BA0" w14:paraId="5DD66BC4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A7CFE" w:rsidR="00AC7092" w:rsidP="00AC7092" w:rsidRDefault="00AC7092" w14:paraId="19A90A0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5A7CFE" w:rsidR="00B2409E" w:rsidP="00AC7092" w:rsidRDefault="00B2409E" w14:paraId="03C51C1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:rsidRPr="005A7CFE" w:rsidR="00B2409E" w:rsidP="00AC7092" w:rsidRDefault="00B2409E" w14:paraId="49ABF453" w14:textId="0B229DA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:rsidRPr="005A7CFE" w:rsidR="00B2409E" w:rsidP="00AC7092" w:rsidRDefault="00B2409E" w14:paraId="713BA47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cups and spoons</w:t>
            </w:r>
          </w:p>
          <w:p w:rsidRPr="005A7CFE" w:rsidR="00B2409E" w:rsidP="00AC7092" w:rsidRDefault="00B2409E" w14:paraId="6BB5DDE9" w14:textId="05FB65E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Frying pan</w:t>
            </w:r>
          </w:p>
          <w:p w:rsidRPr="005A7CFE" w:rsidR="00B2409E" w:rsidP="00AC7092" w:rsidRDefault="00B2409E" w14:paraId="3D87198D" w14:textId="2F5A857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Wooden spoon</w:t>
            </w:r>
          </w:p>
          <w:p w:rsidRPr="005A7CFE" w:rsidR="00B2409E" w:rsidP="00AC7092" w:rsidRDefault="001A579F" w14:paraId="24A5446C" w14:textId="53F910A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small mixing bowls</w:t>
            </w:r>
          </w:p>
          <w:p w:rsidRPr="005A7CFE" w:rsidR="001A579F" w:rsidP="00AC7092" w:rsidRDefault="001A579F" w14:paraId="6FD23944" w14:textId="2CC2B99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Colander</w:t>
            </w:r>
          </w:p>
          <w:p w:rsidRPr="005A7CFE" w:rsidR="001A579F" w:rsidP="00AC7092" w:rsidRDefault="001A579F" w14:paraId="2824A66C" w14:textId="65E2641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Enamel dish</w:t>
            </w:r>
          </w:p>
          <w:p w:rsidRPr="005A7CFE" w:rsidR="001A579F" w:rsidP="00AC7092" w:rsidRDefault="001A579F" w14:paraId="799163C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Pr="005A7CFE" w:rsidR="00AC7092" w:rsidP="00AC7092" w:rsidRDefault="00AC7092" w14:paraId="04F20DF4" w14:textId="6851E25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  <w:p w:rsidRPr="005A7CFE" w:rsidR="00AC7092" w:rsidP="00AC7092" w:rsidRDefault="00AC7092" w14:paraId="550DFC9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A7CFE" w:rsidR="00AC7092" w:rsidP="00AC7092" w:rsidRDefault="00AC7092" w14:paraId="14A01A7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5A7CFE" w:rsidR="00AC7092" w:rsidP="00AC7092" w:rsidRDefault="00766CC2" w14:paraId="55EF0D9D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tablespoons olive oil</w:t>
            </w:r>
          </w:p>
          <w:p w:rsidRPr="005A7CFE" w:rsidR="00766CC2" w:rsidP="00AC7092" w:rsidRDefault="00766CC2" w14:paraId="5B2D3A9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teaspoons garlic paste</w:t>
            </w:r>
          </w:p>
          <w:p w:rsidRPr="005A7CFE" w:rsidR="00766CC2" w:rsidP="00AC7092" w:rsidRDefault="00766CC2" w14:paraId="2398D061" w14:textId="164A443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onions, finely chopped</w:t>
            </w:r>
          </w:p>
          <w:p w:rsidRPr="005A7CFE" w:rsidR="00766CC2" w:rsidP="00AC7092" w:rsidRDefault="00766CC2" w14:paraId="22ED72AF" w14:textId="2ED48AC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2 </w:t>
            </w:r>
            <w:r w:rsidRPr="005A7CFE" w:rsidR="00E26037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red </w:t>
            </w: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capsicums, diced</w:t>
            </w:r>
          </w:p>
          <w:p w:rsidRPr="005A7CFE" w:rsidR="00766CC2" w:rsidP="00AC7092" w:rsidRDefault="00766CC2" w14:paraId="74338D5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1kg beef mince</w:t>
            </w:r>
          </w:p>
          <w:p w:rsidRPr="005A7CFE" w:rsidR="00766CC2" w:rsidP="00AC7092" w:rsidRDefault="00E26037" w14:paraId="1172BBE5" w14:textId="2FECAEE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6 tablespoons</w:t>
            </w:r>
            <w:r w:rsidRPr="005A7CFE" w:rsidR="00766CC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tomato paste</w:t>
            </w:r>
          </w:p>
          <w:p w:rsidR="00766CC2" w:rsidP="00AC7092" w:rsidRDefault="00766CC2" w14:paraId="2AD40A0D" w14:textId="2E549D8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4 cans crushed tomatoes</w:t>
            </w:r>
          </w:p>
          <w:p w:rsidRPr="005A7CFE" w:rsidR="004C79C0" w:rsidP="00AC7092" w:rsidRDefault="004C79C0" w14:paraId="7BA029C6" w14:textId="02A4526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4 bay leaves</w:t>
            </w:r>
          </w:p>
          <w:p w:rsidRPr="005A7CFE" w:rsidR="00E26037" w:rsidP="00AC7092" w:rsidRDefault="00E26037" w14:paraId="21E488E9" w14:textId="5AA1765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beef stock cubes, crumbled</w:t>
            </w:r>
          </w:p>
          <w:p w:rsidRPr="005A7CFE" w:rsidR="00E26037" w:rsidP="00AC7092" w:rsidRDefault="00E26037" w14:paraId="389B5935" w14:textId="41B1613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teaspoons sugar</w:t>
            </w:r>
          </w:p>
          <w:p w:rsidRPr="005A7CFE" w:rsidR="00E26037" w:rsidP="00AC7092" w:rsidRDefault="00E26037" w14:paraId="2BA67F25" w14:textId="5CAFFF0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cup water</w:t>
            </w:r>
          </w:p>
          <w:p w:rsidR="003A2308" w:rsidP="7B969BA0" w:rsidRDefault="003A2308" w14:paraId="23D5CCB2" w14:textId="77777777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7B969BA0" w:rsidR="003A2308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2 cans Mexican bean mix</w:t>
            </w:r>
          </w:p>
          <w:p w:rsidR="3A830822" w:rsidP="7B969BA0" w:rsidRDefault="3A830822" w14:paraId="36523CB1" w14:textId="48D989D0">
            <w:pPr>
              <w:rPr>
                <w:rFonts w:ascii="Aptos Display" w:hAnsi="Aptos Display" w:eastAsia="Times New Roman" w:cs="Times New Roman" w:asciiTheme="majorAscii" w:hAnsiTheme="majorAscii"/>
                <w:sz w:val="28"/>
                <w:szCs w:val="28"/>
                <w:lang w:eastAsia="en-GB"/>
              </w:rPr>
            </w:pPr>
            <w:r w:rsidRPr="7B969BA0" w:rsidR="3A830822">
              <w:rPr>
                <w:rFonts w:ascii="Aptos Display" w:hAnsi="Aptos Display" w:eastAsia="Times New Roman" w:cs="Times New Roman" w:asciiTheme="majorAscii" w:hAnsiTheme="majorAscii"/>
                <w:sz w:val="28"/>
                <w:szCs w:val="28"/>
                <w:lang w:eastAsia="en-GB"/>
              </w:rPr>
              <w:t>125g frozen silverbeet, defrosted</w:t>
            </w:r>
          </w:p>
          <w:p w:rsidR="10523C11" w:rsidP="7B969BA0" w:rsidRDefault="10523C11" w14:paraId="26D522FC" w14:textId="6B1CFB19">
            <w:pPr>
              <w:rPr>
                <w:rFonts w:ascii="Aptos Display" w:hAnsi="Aptos Display" w:eastAsia="Times New Roman" w:cs="Times New Roman" w:asciiTheme="majorAscii" w:hAnsiTheme="majorAscii"/>
                <w:sz w:val="28"/>
                <w:szCs w:val="28"/>
                <w:lang w:eastAsia="en-GB"/>
              </w:rPr>
            </w:pPr>
            <w:r w:rsidRPr="7B969BA0" w:rsidR="10523C11">
              <w:rPr>
                <w:rFonts w:ascii="Aptos Display" w:hAnsi="Aptos Display" w:eastAsia="Times New Roman" w:cs="Times New Roman" w:asciiTheme="majorAscii" w:hAnsiTheme="majorAscii"/>
                <w:sz w:val="28"/>
                <w:szCs w:val="28"/>
                <w:lang w:eastAsia="en-GB"/>
              </w:rPr>
              <w:t>Sliced spring onions for garnish</w:t>
            </w:r>
          </w:p>
          <w:p w:rsidRPr="005A7CFE" w:rsidR="003A2308" w:rsidP="7B969BA0" w:rsidRDefault="003A2308" w14:paraId="4D3921E2" w14:textId="77777777">
            <w:pPr>
              <w:pStyle w:val="Normal"/>
              <w:textAlignment w:val="baseline"/>
              <w:rPr>
                <w:rFonts w:ascii="Aptos Display" w:hAnsi="Aptos Display" w:eastAsia="Times New Roman" w:cs="Times New Roman" w:asciiTheme="majorAscii" w:hAnsiTheme="majorAscii"/>
                <w:color w:val="EE0000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Pr="005A7CFE" w:rsidR="00B2409E" w:rsidP="00AC7092" w:rsidRDefault="00E26037" w14:paraId="11F46A38" w14:textId="6D71204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Chilli S</w:t>
            </w:r>
            <w:r w:rsidRPr="005A7CFE" w:rsidR="00B2409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p</w:t>
            </w: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ice Mix</w:t>
            </w:r>
          </w:p>
          <w:p w:rsidRPr="005A7CFE" w:rsidR="00B2409E" w:rsidP="00AC7092" w:rsidRDefault="00B2409E" w14:paraId="21657556" w14:textId="4EDA383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teaspoons cayenne pepper</w:t>
            </w:r>
          </w:p>
          <w:p w:rsidRPr="005A7CFE" w:rsidR="00B2409E" w:rsidP="00AC7092" w:rsidRDefault="00B2409E" w14:paraId="3D160E42" w14:textId="066E2DE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tablespoons paprika</w:t>
            </w:r>
          </w:p>
          <w:p w:rsidRPr="005A7CFE" w:rsidR="00B2409E" w:rsidP="00AC7092" w:rsidRDefault="00B2409E" w14:paraId="01C8E63E" w14:textId="0DB40EC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tablespoons cumin powder</w:t>
            </w:r>
          </w:p>
          <w:p w:rsidRPr="005A7CFE" w:rsidR="00B2409E" w:rsidP="00AC7092" w:rsidRDefault="00B2409E" w14:paraId="1159D8C0" w14:textId="13CED2E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tablespoon onion powder</w:t>
            </w:r>
          </w:p>
          <w:p w:rsidRPr="005A7CFE" w:rsidR="00B2409E" w:rsidP="00AC7092" w:rsidRDefault="00B2409E" w14:paraId="66A3B539" w14:textId="4114A29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tablespoon garlic powder</w:t>
            </w:r>
          </w:p>
          <w:p w:rsidRPr="005A7CFE" w:rsidR="00B2409E" w:rsidP="00AC7092" w:rsidRDefault="00B2409E" w14:paraId="100AF9B5" w14:textId="3AB430D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5A7CFE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tablespoon oregano</w:t>
            </w:r>
          </w:p>
          <w:p w:rsidRPr="005A7CFE" w:rsidR="00B2409E" w:rsidP="7B969BA0" w:rsidRDefault="00B2409E" w14:textId="08325555" w14:paraId="5D248A3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7B969BA0" w:rsidR="00B2409E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3 teaspoons cooking salt</w:t>
            </w:r>
          </w:p>
        </w:tc>
      </w:tr>
    </w:tbl>
    <w:p w:rsidRPr="005A7CFE" w:rsidR="00AC7092" w:rsidP="00AC7092" w:rsidRDefault="00AC7092" w14:paraId="05F1229C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5A7CF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5A7CFE" w:rsidR="00AC7092" w:rsidP="00AC7092" w:rsidRDefault="00AC7092" w14:paraId="0EC97D70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5A7CFE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5A7CF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5A7CFE" w:rsidR="001A579F" w:rsidP="7B969BA0" w:rsidRDefault="00AC7092" w14:paraId="78131EBB" w14:textId="2D798AC9">
      <w:pPr>
        <w:pStyle w:val="wprm-recipe-instruction"/>
        <w:numPr>
          <w:ilvl w:val="0"/>
          <w:numId w:val="5"/>
        </w:numPr>
        <w:spacing w:before="0" w:beforeAutospacing="off" w:after="0" w:afterAutospacing="off" w:line="360" w:lineRule="atLeast"/>
        <w:rPr>
          <w:rFonts w:ascii="Aptos Display" w:hAnsi="Aptos Display" w:cs="Segoe UI" w:asciiTheme="majorAscii" w:hAnsiTheme="majorAscii"/>
          <w:color w:val="333333"/>
          <w:sz w:val="28"/>
          <w:szCs w:val="28"/>
        </w:rPr>
      </w:pPr>
      <w:r w:rsidRPr="7B969BA0" w:rsidR="00AC7092">
        <w:rPr>
          <w:rFonts w:ascii="Aptos Display" w:hAnsi="Aptos Display" w:cs="Segoe UI" w:asciiTheme="majorAscii" w:hAnsiTheme="majorAscii"/>
          <w:sz w:val="28"/>
          <w:szCs w:val="28"/>
        </w:rPr>
        <w:t> 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Heat oil in a large 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frying pan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 over medium high heat. Add onion, cook for 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a few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 minute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s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, then add 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garlic paste c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apsicum and cook for 2 minutes 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or 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until onion i</w:t>
      </w:r>
      <w:r w:rsidRPr="7B969BA0" w:rsidR="001A579F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s soft.</w:t>
      </w:r>
    </w:p>
    <w:p w:rsidRPr="005A7CFE" w:rsidR="003A2308" w:rsidP="7B969BA0" w:rsidRDefault="003A2308" w14:paraId="150FF519" w14:textId="77777777">
      <w:pPr>
        <w:pStyle w:val="wprm-recipe-instruction"/>
        <w:numPr>
          <w:ilvl w:val="0"/>
          <w:numId w:val="5"/>
        </w:numPr>
        <w:spacing w:before="0" w:beforeAutospacing="off" w:after="0" w:afterAutospacing="off" w:line="360" w:lineRule="atLeast"/>
        <w:rPr>
          <w:rFonts w:ascii="Aptos Display" w:hAnsi="Aptos Display" w:cs="Segoe UI" w:asciiTheme="majorAscii" w:hAnsiTheme="majorAscii"/>
          <w:color w:val="333333"/>
          <w:sz w:val="28"/>
          <w:szCs w:val="28"/>
        </w:rPr>
      </w:pPr>
      <w:r w:rsidRPr="7B969BA0" w:rsidR="003A2308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Turn </w:t>
      </w:r>
      <w:r w:rsidRPr="7B969BA0" w:rsidR="003A2308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heat</w:t>
      </w:r>
      <w:r w:rsidRPr="7B969BA0" w:rsidR="003A2308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 up to high and add beef. Cook, breaking it up as you go, until mostly browned.</w:t>
      </w:r>
    </w:p>
    <w:p w:rsidRPr="005A7CFE" w:rsidR="003A2308" w:rsidP="7B969BA0" w:rsidRDefault="003A2308" w14:paraId="3A8A8229" w14:textId="1CA2D646">
      <w:pPr>
        <w:pStyle w:val="wprm-recipe-instruction"/>
        <w:numPr>
          <w:ilvl w:val="0"/>
          <w:numId w:val="5"/>
        </w:numPr>
        <w:spacing w:before="0" w:beforeAutospacing="off" w:after="0" w:afterAutospacing="off" w:line="360" w:lineRule="atLeast"/>
        <w:rPr>
          <w:rFonts w:ascii="Aptos Display" w:hAnsi="Aptos Display" w:cs="Segoe UI" w:asciiTheme="majorAscii" w:hAnsiTheme="majorAscii"/>
          <w:color w:val="333333"/>
          <w:sz w:val="28"/>
          <w:szCs w:val="28"/>
        </w:rPr>
      </w:pPr>
      <w:r w:rsidRPr="7B969BA0" w:rsidR="003A2308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Add Chili Spice Mix. Cook until beef is browned all over. (This step helps release extra flavour from the spices)</w:t>
      </w:r>
      <w:r w:rsidRPr="7B969BA0" w:rsidR="003A2308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.</w:t>
      </w:r>
    </w:p>
    <w:p w:rsidRPr="005A7CFE" w:rsidR="001A579F" w:rsidP="7B969BA0" w:rsidRDefault="003A2308" w14:paraId="3841651C" w14:textId="2A6512FB">
      <w:pPr>
        <w:pStyle w:val="wprm-recipe-instruction"/>
        <w:numPr>
          <w:ilvl w:val="0"/>
          <w:numId w:val="5"/>
        </w:numPr>
        <w:spacing w:before="0" w:beforeAutospacing="off" w:after="0" w:afterAutospacing="off" w:line="360" w:lineRule="atLeast"/>
        <w:rPr>
          <w:rFonts w:ascii="Aptos Display" w:hAnsi="Aptos Display" w:cs="Segoe UI" w:asciiTheme="majorAscii" w:hAnsiTheme="majorAscii"/>
          <w:color w:val="333333"/>
          <w:sz w:val="28"/>
          <w:szCs w:val="28"/>
        </w:rPr>
      </w:pPr>
      <w:r w:rsidRPr="7B969BA0" w:rsidR="003A2308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Add tomato paste, cook for 1 minute then add tomatoes, stock cubes, sugar</w:t>
      </w:r>
      <w:r w:rsidRPr="7B969BA0" w:rsidR="004C79C0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, bay leaves </w:t>
      </w:r>
      <w:r w:rsidRPr="7B969BA0" w:rsidR="003A2308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and water. Drain and rinse </w:t>
      </w:r>
      <w:r w:rsidRPr="7B969BA0" w:rsidR="005A7CFE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the beans then add to the frying pan.</w:t>
      </w:r>
    </w:p>
    <w:p w:rsidRPr="005A7CFE" w:rsidR="005A7CFE" w:rsidP="7B969BA0" w:rsidRDefault="005A7CFE" w14:paraId="5EAC35D9" w14:textId="5FA659F8">
      <w:pPr>
        <w:pStyle w:val="wprm-recipe-instruction"/>
        <w:numPr>
          <w:ilvl w:val="0"/>
          <w:numId w:val="5"/>
        </w:numPr>
        <w:spacing w:before="0" w:beforeAutospacing="off" w:after="0" w:afterAutospacing="off" w:line="360" w:lineRule="atLeast"/>
        <w:rPr>
          <w:rFonts w:ascii="Aptos Display" w:hAnsi="Aptos Display" w:cs="Segoe UI" w:asciiTheme="majorAscii" w:hAnsiTheme="majorAscii"/>
          <w:color w:val="333333"/>
          <w:sz w:val="28"/>
          <w:szCs w:val="28"/>
        </w:rPr>
      </w:pPr>
      <w:r w:rsidRPr="7B969BA0" w:rsidR="005A7CFE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Bring to a simmer, then reduce heat and cook, </w:t>
      </w:r>
      <w:r w:rsidRPr="7B969BA0" w:rsidR="005A7CFE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uncovered, for</w:t>
      </w:r>
      <w:r w:rsidRPr="7B969BA0" w:rsidR="005A7CFE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 20-40 minutes with the sauce bubbling gently.</w:t>
      </w:r>
    </w:p>
    <w:p w:rsidRPr="005A7CFE" w:rsidR="005A7CFE" w:rsidP="7B969BA0" w:rsidRDefault="005A7CFE" w14:paraId="300B64BE" w14:textId="7AF0DDFC">
      <w:pPr>
        <w:pStyle w:val="wprm-recipe-instruction"/>
        <w:numPr>
          <w:ilvl w:val="0"/>
          <w:numId w:val="5"/>
        </w:numPr>
        <w:spacing w:before="0" w:beforeAutospacing="off" w:after="0" w:afterAutospacing="off" w:line="360" w:lineRule="atLeast"/>
        <w:rPr>
          <w:rFonts w:ascii="Aptos Display" w:hAnsi="Aptos Display" w:cs="Segoe UI" w:asciiTheme="majorAscii" w:hAnsiTheme="majorAscii"/>
          <w:color w:val="333333"/>
          <w:sz w:val="28"/>
          <w:szCs w:val="28"/>
        </w:rPr>
      </w:pPr>
      <w:r w:rsidRPr="7B969BA0" w:rsidR="005A7CFE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Taste and adjust seasoning if necessary. Cool then store in fridge until ready to reheat.</w:t>
      </w:r>
      <w:r w:rsidRPr="7B969BA0" w:rsidR="2E2279E6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 Add </w:t>
      </w:r>
      <w:r w:rsidRPr="7B969BA0" w:rsidR="2E2279E6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silverbeet</w:t>
      </w:r>
      <w:r w:rsidRPr="7B969BA0" w:rsidR="2E2279E6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 xml:space="preserve"> when the chilli beef is being reheated.</w:t>
      </w:r>
    </w:p>
    <w:p w:rsidR="2E2279E6" w:rsidP="7B969BA0" w:rsidRDefault="2E2279E6" w14:paraId="590C1CF8" w14:textId="548B95DB">
      <w:pPr>
        <w:pStyle w:val="wprm-recipe-instruction"/>
        <w:numPr>
          <w:ilvl w:val="0"/>
          <w:numId w:val="5"/>
        </w:numPr>
        <w:spacing w:before="0" w:beforeAutospacing="off" w:after="0" w:afterAutospacing="off" w:line="360" w:lineRule="atLeast"/>
        <w:rPr>
          <w:rFonts w:ascii="Aptos Display" w:hAnsi="Aptos Display" w:cs="Segoe UI" w:asciiTheme="majorAscii" w:hAnsiTheme="majorAscii"/>
          <w:color w:val="333333"/>
          <w:sz w:val="28"/>
          <w:szCs w:val="28"/>
        </w:rPr>
      </w:pPr>
      <w:r w:rsidRPr="7B969BA0" w:rsidR="2E2279E6">
        <w:rPr>
          <w:rFonts w:ascii="Aptos Display" w:hAnsi="Aptos Display" w:cs="Segoe UI" w:asciiTheme="majorAscii" w:hAnsiTheme="majorAscii"/>
          <w:color w:val="333333"/>
          <w:sz w:val="28"/>
          <w:szCs w:val="28"/>
        </w:rPr>
        <w:t>Top with spring onions to serve.</w:t>
      </w:r>
    </w:p>
    <w:p w:rsidRPr="001A579F" w:rsidR="00AC7092" w:rsidP="00AC7092" w:rsidRDefault="00AC7092" w14:paraId="74C47867" w14:textId="108EDDC1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p w:rsidR="00AB62F3" w:rsidRDefault="00AB62F3" w14:paraId="304BFBB5" w14:textId="77777777"/>
    <w:sectPr w:rsidR="00AB62F3" w:rsidSect="00AC7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0940" w:rsidP="004C79C0" w:rsidRDefault="00950940" w14:paraId="401FF764" w14:textId="77777777">
      <w:r>
        <w:separator/>
      </w:r>
    </w:p>
  </w:endnote>
  <w:endnote w:type="continuationSeparator" w:id="0">
    <w:p w:rsidR="00950940" w:rsidP="004C79C0" w:rsidRDefault="00950940" w14:paraId="517C0F6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F62" w:rsidRDefault="00285F62" w14:paraId="74E5BF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F62" w:rsidRDefault="00285F62" w14:paraId="5B66487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F62" w:rsidRDefault="00285F62" w14:paraId="6C02786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0940" w:rsidP="004C79C0" w:rsidRDefault="00950940" w14:paraId="11CF8954" w14:textId="77777777">
      <w:r>
        <w:separator/>
      </w:r>
    </w:p>
  </w:footnote>
  <w:footnote w:type="continuationSeparator" w:id="0">
    <w:p w:rsidR="00950940" w:rsidP="004C79C0" w:rsidRDefault="00950940" w14:paraId="203E8D3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C79C0" w:rsidRDefault="004C79C0" w14:paraId="2A910F7E" w14:textId="2A4F35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BA4080" wp14:editId="0CB3B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6135495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C79C0" w:rsidR="004C79C0" w:rsidP="004C79C0" w:rsidRDefault="004C79C0" w14:paraId="6F6FB716" w14:textId="2BCFBF54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4C79C0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BBA4080">
              <v:stroke joinstyle="miter"/>
              <v:path gradientshapeok="t" o:connecttype="rect"/>
            </v:shapetype>
            <v:shape id="Text Box 2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>
              <v:fill o:detectmouseclick="t"/>
              <v:textbox style="mso-fit-shape-to-text:t" inset="0,15pt,0,0">
                <w:txbxContent>
                  <w:p w:rsidRPr="004C79C0" w:rsidR="004C79C0" w:rsidP="004C79C0" w:rsidRDefault="004C79C0" w14:paraId="6F6FB716" w14:textId="2BCFBF54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4C79C0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79C0" w:rsidRDefault="004C79C0" w14:paraId="5BEFE20C" w14:textId="2B438A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C79C0" w:rsidRDefault="004C79C0" w14:paraId="6F08A35F" w14:textId="5DB98A6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FEA67F" wp14:editId="11AF03C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65885057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C79C0" w:rsidR="004C79C0" w:rsidP="004C79C0" w:rsidRDefault="004C79C0" w14:paraId="068D2F6E" w14:textId="71613698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4C79C0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1FEA67F">
              <v:stroke joinstyle="miter"/>
              <v:path gradientshapeok="t" o:connecttype="rect"/>
            </v:shapetype>
            <v:shape id="Text Box 1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>
              <v:fill o:detectmouseclick="t"/>
              <v:textbox style="mso-fit-shape-to-text:t" inset="0,15pt,0,0">
                <w:txbxContent>
                  <w:p w:rsidRPr="004C79C0" w:rsidR="004C79C0" w:rsidP="004C79C0" w:rsidRDefault="004C79C0" w14:paraId="068D2F6E" w14:textId="71613698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4C79C0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68d6ec5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803927"/>
    <w:multiLevelType w:val="multilevel"/>
    <w:tmpl w:val="A82E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1A224E4"/>
    <w:multiLevelType w:val="multilevel"/>
    <w:tmpl w:val="0C38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2B62A0"/>
    <w:multiLevelType w:val="multilevel"/>
    <w:tmpl w:val="9A74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5">
    <w:abstractNumId w:val="4"/>
  </w:num>
  <w:num w:numId="1" w16cid:durableId="2024938425">
    <w:abstractNumId w:val="2"/>
  </w:num>
  <w:num w:numId="2" w16cid:durableId="588346483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 w16cid:durableId="1020161336">
    <w:abstractNumId w:val="1"/>
    <w:lvlOverride w:ilvl="0">
      <w:lvl w:ilvl="0">
        <w:numFmt w:val="decimal"/>
        <w:lvlText w:val="%1."/>
        <w:lvlJc w:val="left"/>
      </w:lvl>
    </w:lvlOverride>
  </w:num>
  <w:num w:numId="4" w16cid:durableId="1985314179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C2"/>
    <w:rsid w:val="00077EC3"/>
    <w:rsid w:val="00125849"/>
    <w:rsid w:val="001A579F"/>
    <w:rsid w:val="00282220"/>
    <w:rsid w:val="00285F62"/>
    <w:rsid w:val="003A2308"/>
    <w:rsid w:val="004C79C0"/>
    <w:rsid w:val="005340F5"/>
    <w:rsid w:val="005A7CFE"/>
    <w:rsid w:val="00766CC2"/>
    <w:rsid w:val="00850BCD"/>
    <w:rsid w:val="00867E46"/>
    <w:rsid w:val="00950940"/>
    <w:rsid w:val="00977A01"/>
    <w:rsid w:val="00AB62F3"/>
    <w:rsid w:val="00AC7092"/>
    <w:rsid w:val="00B2409E"/>
    <w:rsid w:val="00E26037"/>
    <w:rsid w:val="00EA7AE0"/>
    <w:rsid w:val="00F03C2A"/>
    <w:rsid w:val="10523C11"/>
    <w:rsid w:val="1915746D"/>
    <w:rsid w:val="2E2279E6"/>
    <w:rsid w:val="3A830822"/>
    <w:rsid w:val="3D4BB1E1"/>
    <w:rsid w:val="3FD44043"/>
    <w:rsid w:val="724F88FD"/>
    <w:rsid w:val="7AF54A14"/>
    <w:rsid w:val="7B969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F1BCD6"/>
  <w15:chartTrackingRefBased/>
  <w15:docId w15:val="{7FA84961-F177-F948-B094-751D2544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wprm-recipe-instruction" w:customStyle="1">
    <w:name w:val="wprm-recipe-instruction"/>
    <w:basedOn w:val="Normal"/>
    <w:rsid w:val="001A579F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C79C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C79C0"/>
  </w:style>
  <w:style w:type="paragraph" w:styleId="Footer">
    <w:name w:val="footer"/>
    <w:basedOn w:val="Normal"/>
    <w:link w:val="FooterChar"/>
    <w:uiPriority w:val="99"/>
    <w:unhideWhenUsed/>
    <w:rsid w:val="00285F6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85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3</revision>
  <dcterms:created xsi:type="dcterms:W3CDTF">2025-11-18T06:20:00.0000000Z</dcterms:created>
  <dcterms:modified xsi:type="dcterms:W3CDTF">2025-11-20T03:52:23.6337321Z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62e00d10,f93f5cb,2f1907be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2025-11-19T06:00:52Z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174ced25-3ef9-4b8d-95bd-126b631842a1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