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76957" w14:textId="0B7234E3" w:rsidR="00AC7092" w:rsidRPr="00AC7092" w:rsidRDefault="006D2078" w:rsidP="00AC7092">
      <w:pPr>
        <w:textAlignment w:val="baseline"/>
        <w:rPr>
          <w:rFonts w:asciiTheme="majorHAnsi" w:eastAsia="Times New Roman" w:hAnsiTheme="majorHAnsi" w:cs="Segoe UI"/>
          <w:kern w:val="0"/>
          <w:sz w:val="18"/>
          <w:szCs w:val="18"/>
          <w:lang w:eastAsia="en-GB"/>
          <w14:ligatures w14:val="none"/>
        </w:rPr>
      </w:pPr>
      <w:r>
        <w:rPr>
          <w:rFonts w:asciiTheme="majorHAnsi" w:eastAsia="Times New Roman" w:hAnsiTheme="majorHAnsi" w:cs="Segoe UI"/>
          <w:b/>
          <w:bCs/>
          <w:kern w:val="0"/>
          <w:sz w:val="40"/>
          <w:szCs w:val="40"/>
          <w:lang w:eastAsia="en-GB"/>
          <w14:ligatures w14:val="none"/>
        </w:rPr>
        <w:t>Taco Slaw</w:t>
      </w:r>
    </w:p>
    <w:p w14:paraId="72E5A52A" w14:textId="3763A828" w:rsidR="00AC7092" w:rsidRPr="006D2078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18"/>
          <w:szCs w:val="1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kern w:val="0"/>
          <w:sz w:val="22"/>
          <w:szCs w:val="22"/>
          <w:lang w:eastAsia="en-GB"/>
          <w14:ligatures w14:val="none"/>
        </w:rPr>
        <w:t>  </w:t>
      </w:r>
      <w:r w:rsidRPr="00AC7092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 </w:t>
      </w:r>
    </w:p>
    <w:p w14:paraId="6EFE2335" w14:textId="2C9CD935" w:rsidR="00AC7092" w:rsidRPr="00FD595C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FD595C">
        <w:rPr>
          <w:rFonts w:asciiTheme="majorHAnsi" w:eastAsia="Times New Roman" w:hAnsiTheme="majorHAnsi" w:cs="Segoe UI"/>
          <w:b/>
          <w:bCs/>
          <w:kern w:val="0"/>
          <w:sz w:val="32"/>
          <w:szCs w:val="32"/>
          <w:lang w:eastAsia="en-GB"/>
          <w14:ligatures w14:val="none"/>
        </w:rPr>
        <w:t>Serves:</w:t>
      </w:r>
      <w:r w:rsidRPr="00FD595C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  </w:t>
      </w:r>
      <w:r w:rsidR="006D2078" w:rsidRPr="00FD595C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85 tastes</w:t>
      </w:r>
    </w:p>
    <w:p w14:paraId="26999820" w14:textId="77777777" w:rsidR="00AC7092" w:rsidRPr="00FD595C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FD595C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  </w:t>
      </w:r>
    </w:p>
    <w:p w14:paraId="6D6DBE71" w14:textId="6847B62D" w:rsidR="00AC7092" w:rsidRPr="00FD595C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FD595C">
        <w:rPr>
          <w:rFonts w:asciiTheme="majorHAnsi" w:eastAsia="Times New Roman" w:hAnsiTheme="majorHAnsi" w:cs="Segoe UI"/>
          <w:b/>
          <w:bCs/>
          <w:kern w:val="0"/>
          <w:sz w:val="32"/>
          <w:szCs w:val="32"/>
          <w:lang w:eastAsia="en-GB"/>
          <w14:ligatures w14:val="none"/>
        </w:rPr>
        <w:t>Recipe source:</w:t>
      </w:r>
      <w:r w:rsidRPr="00FD595C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  </w:t>
      </w:r>
      <w:r w:rsidR="006D2078" w:rsidRPr="00FD595C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adapted from recipetineats.com</w:t>
      </w:r>
    </w:p>
    <w:p w14:paraId="262FE572" w14:textId="77777777" w:rsidR="00AC7092" w:rsidRPr="00FD595C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FD595C">
        <w:rPr>
          <w:rFonts w:asciiTheme="majorHAnsi" w:eastAsia="Times New Roman" w:hAnsiTheme="majorHAnsi" w:cs="Segoe UI"/>
          <w:b/>
          <w:bCs/>
          <w:kern w:val="0"/>
          <w:sz w:val="32"/>
          <w:szCs w:val="32"/>
          <w:lang w:eastAsia="en-GB"/>
          <w14:ligatures w14:val="none"/>
        </w:rPr>
        <w:t> </w:t>
      </w:r>
      <w:r w:rsidRPr="00FD595C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 </w:t>
      </w:r>
    </w:p>
    <w:p w14:paraId="16820B93" w14:textId="3804FAB2" w:rsidR="00AC7092" w:rsidRPr="00FD595C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FD595C">
        <w:rPr>
          <w:rFonts w:asciiTheme="majorHAnsi" w:eastAsia="Times New Roman" w:hAnsiTheme="majorHAnsi" w:cs="Segoe UI"/>
          <w:b/>
          <w:bCs/>
          <w:kern w:val="0"/>
          <w:sz w:val="32"/>
          <w:szCs w:val="32"/>
          <w:lang w:eastAsia="en-GB"/>
          <w14:ligatures w14:val="none"/>
        </w:rPr>
        <w:t>Fresh from the garden:</w:t>
      </w:r>
      <w:r w:rsidRPr="00FD595C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  </w:t>
      </w:r>
      <w:r w:rsidR="006D2078" w:rsidRPr="00FD595C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spring onions, coriander</w:t>
      </w:r>
    </w:p>
    <w:p w14:paraId="1602D2FB" w14:textId="77777777" w:rsidR="00AC7092" w:rsidRPr="00FD595C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</w:p>
    <w:p w14:paraId="0564B317" w14:textId="44815A33" w:rsidR="00AC7092" w:rsidRPr="00FD595C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FD595C">
        <w:rPr>
          <w:rFonts w:asciiTheme="majorHAnsi" w:eastAsia="Times New Roman" w:hAnsiTheme="majorHAnsi" w:cs="Segoe UI"/>
          <w:b/>
          <w:bCs/>
          <w:kern w:val="0"/>
          <w:sz w:val="32"/>
          <w:szCs w:val="32"/>
          <w:lang w:eastAsia="en-GB"/>
          <w14:ligatures w14:val="none"/>
        </w:rPr>
        <w:t>Notes:</w:t>
      </w:r>
      <w:r w:rsidRPr="00FD595C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 xml:space="preserve"> </w:t>
      </w:r>
      <w:r w:rsidR="006D2078" w:rsidRPr="00FD595C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We will prepare the chopped cabbage and the dressing and store them separately. They will be combined on the day of service</w:t>
      </w:r>
    </w:p>
    <w:p w14:paraId="03372CE9" w14:textId="77777777" w:rsidR="00AC7092" w:rsidRPr="00FD595C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FD595C">
        <w:rPr>
          <w:rFonts w:asciiTheme="majorHAnsi" w:eastAsia="Times New Roman" w:hAnsiTheme="majorHAnsi" w:cs="Calibri"/>
          <w:kern w:val="0"/>
          <w:sz w:val="32"/>
          <w:szCs w:val="32"/>
          <w:lang w:eastAsia="en-GB"/>
          <w14:ligatures w14:val="none"/>
        </w:rPr>
        <w:t> </w:t>
      </w:r>
    </w:p>
    <w:p w14:paraId="76C298EB" w14:textId="77777777" w:rsidR="00AC7092" w:rsidRPr="00FD595C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</w:p>
    <w:tbl>
      <w:tblPr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5103"/>
      </w:tblGrid>
      <w:tr w:rsidR="00AC7092" w:rsidRPr="00FD595C" w14:paraId="63209196" w14:textId="77777777" w:rsidTr="00AC7092">
        <w:trPr>
          <w:trHeight w:val="2047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716B02" w14:textId="77777777" w:rsidR="00AC7092" w:rsidRPr="00FD595C" w:rsidRDefault="00AC7092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FD595C">
              <w:rPr>
                <w:rFonts w:asciiTheme="majorHAnsi" w:eastAsia="Times New Roman" w:hAnsiTheme="majorHAnsi" w:cs="Times New Roman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Equipment:</w:t>
            </w:r>
            <w:r w:rsidRPr="00FD595C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  <w:p w14:paraId="7422EAE3" w14:textId="5610761E" w:rsidR="00AC7092" w:rsidRPr="00FD595C" w:rsidRDefault="006D2078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FD595C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Chopping boards</w:t>
            </w:r>
          </w:p>
          <w:p w14:paraId="4B81B4F0" w14:textId="4E9174EF" w:rsidR="006D2078" w:rsidRPr="00FD595C" w:rsidRDefault="006D2078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FD595C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Knives</w:t>
            </w:r>
          </w:p>
          <w:p w14:paraId="4F91F208" w14:textId="25EC4E88" w:rsidR="006D2078" w:rsidRPr="00FD595C" w:rsidRDefault="006D2078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FD595C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Mixing bowl</w:t>
            </w:r>
          </w:p>
          <w:p w14:paraId="521B5A4B" w14:textId="2A3D1C74" w:rsidR="006D2078" w:rsidRPr="00FD595C" w:rsidRDefault="006D2078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FD595C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Measuring cups and spoons</w:t>
            </w:r>
          </w:p>
          <w:p w14:paraId="1AB13B39" w14:textId="07DBC740" w:rsidR="006D2078" w:rsidRPr="00FD595C" w:rsidRDefault="006D2078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FD595C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Spatula</w:t>
            </w:r>
          </w:p>
          <w:p w14:paraId="49D0C11B" w14:textId="687CCD00" w:rsidR="006D2078" w:rsidRPr="00FD595C" w:rsidRDefault="006D2078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FD595C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Storage containers- 1 large and 1 small</w:t>
            </w:r>
          </w:p>
          <w:p w14:paraId="4E907B85" w14:textId="0113167D" w:rsidR="001C2B21" w:rsidRPr="00FD595C" w:rsidRDefault="001C2B21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FD595C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Tongs</w:t>
            </w:r>
          </w:p>
          <w:p w14:paraId="7A9A0B62" w14:textId="73650655" w:rsidR="00AC7092" w:rsidRPr="00FD595C" w:rsidRDefault="001C2B21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FD595C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Serving bowls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B3B7A6" w14:textId="77777777" w:rsidR="00AC7092" w:rsidRPr="00FD595C" w:rsidRDefault="00AC7092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FD595C">
              <w:rPr>
                <w:rFonts w:asciiTheme="majorHAnsi" w:eastAsia="Times New Roman" w:hAnsiTheme="majorHAnsi" w:cs="Times New Roman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Ingredients:</w:t>
            </w:r>
            <w:r w:rsidRPr="00FD595C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  <w:p w14:paraId="33DA4A5F" w14:textId="77777777" w:rsidR="00AC7092" w:rsidRPr="00FD595C" w:rsidRDefault="006D2078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FD595C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2kg green cabbage</w:t>
            </w:r>
          </w:p>
          <w:p w14:paraId="4393C09C" w14:textId="77777777" w:rsidR="006D2078" w:rsidRPr="00FD595C" w:rsidRDefault="006D2078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FD595C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200g finely sliced green onion</w:t>
            </w:r>
          </w:p>
          <w:p w14:paraId="5A69F1F3" w14:textId="77777777" w:rsidR="006D2078" w:rsidRPr="00FD595C" w:rsidRDefault="006D2078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FD595C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100g coriander</w:t>
            </w:r>
          </w:p>
          <w:p w14:paraId="53830BFB" w14:textId="77777777" w:rsidR="006D2078" w:rsidRPr="00FD595C" w:rsidRDefault="006D2078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FD595C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Dressing</w:t>
            </w:r>
          </w:p>
          <w:p w14:paraId="7D60EAD6" w14:textId="77777777" w:rsidR="006D2078" w:rsidRPr="00FD595C" w:rsidRDefault="006D2078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FD595C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400g sour cream</w:t>
            </w:r>
          </w:p>
          <w:p w14:paraId="217A55D7" w14:textId="2D857AE0" w:rsidR="006D2078" w:rsidRPr="00FD595C" w:rsidRDefault="006D2078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FD595C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2/3 cup mayonnaise</w:t>
            </w:r>
          </w:p>
          <w:p w14:paraId="430F3BEE" w14:textId="77777777" w:rsidR="006D2078" w:rsidRPr="00FD595C" w:rsidRDefault="006D2078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FD595C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2 tablespoons lime zest</w:t>
            </w:r>
          </w:p>
          <w:p w14:paraId="7AA5BAE7" w14:textId="77777777" w:rsidR="006D2078" w:rsidRPr="00FD595C" w:rsidRDefault="006D2078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FD595C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1 teaspoon salt</w:t>
            </w:r>
          </w:p>
          <w:p w14:paraId="43991753" w14:textId="76CD0980" w:rsidR="001C2B21" w:rsidRPr="00FD595C" w:rsidRDefault="001C2B21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</w:pPr>
            <w:r w:rsidRPr="00FD595C">
              <w:rPr>
                <w:rFonts w:asciiTheme="majorHAnsi" w:eastAsia="Times New Roman" w:hAnsiTheme="majorHAnsi" w:cs="Times New Roman"/>
                <w:kern w:val="0"/>
                <w:sz w:val="32"/>
                <w:szCs w:val="32"/>
                <w:lang w:eastAsia="en-GB"/>
                <w14:ligatures w14:val="none"/>
              </w:rPr>
              <w:t>Extra spring onion for garnish</w:t>
            </w:r>
          </w:p>
        </w:tc>
      </w:tr>
    </w:tbl>
    <w:p w14:paraId="737E0E71" w14:textId="77777777" w:rsidR="00AC7092" w:rsidRPr="00FD595C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FD595C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  </w:t>
      </w:r>
    </w:p>
    <w:p w14:paraId="45FCF4EB" w14:textId="77777777" w:rsidR="00AC7092" w:rsidRPr="00FD595C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FD595C">
        <w:rPr>
          <w:rFonts w:asciiTheme="majorHAnsi" w:eastAsia="Times New Roman" w:hAnsiTheme="majorHAnsi" w:cs="Segoe UI"/>
          <w:b/>
          <w:bCs/>
          <w:kern w:val="0"/>
          <w:sz w:val="32"/>
          <w:szCs w:val="32"/>
          <w:lang w:eastAsia="en-GB"/>
          <w14:ligatures w14:val="none"/>
        </w:rPr>
        <w:t>What to do:</w:t>
      </w:r>
      <w:r w:rsidRPr="00FD595C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 </w:t>
      </w:r>
    </w:p>
    <w:p w14:paraId="144CBC8E" w14:textId="4CF60C73" w:rsidR="00AC7092" w:rsidRPr="00FD595C" w:rsidRDefault="006D2078" w:rsidP="00FD595C">
      <w:pPr>
        <w:pStyle w:val="ListParagraph"/>
        <w:numPr>
          <w:ilvl w:val="0"/>
          <w:numId w:val="2"/>
        </w:num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FD595C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 xml:space="preserve">Finely shred cabbage, slice spring onions and chop coriander. </w:t>
      </w:r>
      <w:proofErr w:type="gramStart"/>
      <w:r w:rsidRPr="00FD595C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Mix together</w:t>
      </w:r>
      <w:proofErr w:type="gramEnd"/>
      <w:r w:rsidRPr="00FD595C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 xml:space="preserve"> and store in a large plastic container.</w:t>
      </w:r>
    </w:p>
    <w:p w14:paraId="7A0FF4FF" w14:textId="435E2B39" w:rsidR="006D2078" w:rsidRPr="00FD595C" w:rsidRDefault="006D2078" w:rsidP="00FD595C">
      <w:pPr>
        <w:pStyle w:val="ListParagraph"/>
        <w:numPr>
          <w:ilvl w:val="0"/>
          <w:numId w:val="2"/>
        </w:num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FD595C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Add all dressing ingredients to the mixing bowl and stir with the spatula until well combined. Store in a plastic container</w:t>
      </w:r>
      <w:r w:rsidR="001C2B21" w:rsidRPr="00FD595C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.</w:t>
      </w:r>
    </w:p>
    <w:p w14:paraId="6FEF4E19" w14:textId="00AA37E1" w:rsidR="001C2B21" w:rsidRPr="00FD595C" w:rsidRDefault="001C2B21" w:rsidP="00FD595C">
      <w:pPr>
        <w:pStyle w:val="ListParagraph"/>
        <w:numPr>
          <w:ilvl w:val="0"/>
          <w:numId w:val="2"/>
        </w:num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FD595C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 xml:space="preserve">On the day of service, add dressing to cabbage mixture and </w:t>
      </w:r>
      <w:proofErr w:type="gramStart"/>
      <w:r w:rsidRPr="00FD595C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mix together</w:t>
      </w:r>
      <w:proofErr w:type="gramEnd"/>
      <w:r w:rsidRPr="00FD595C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 xml:space="preserve"> with tongs. Taste to check seasoning.</w:t>
      </w:r>
    </w:p>
    <w:p w14:paraId="19FFA78B" w14:textId="0D477C9C" w:rsidR="001C2B21" w:rsidRPr="00FD595C" w:rsidRDefault="001C2B21" w:rsidP="00FD595C">
      <w:pPr>
        <w:pStyle w:val="ListParagraph"/>
        <w:numPr>
          <w:ilvl w:val="0"/>
          <w:numId w:val="2"/>
        </w:num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FD595C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Divide between serving bowls and top with a little spring onion.</w:t>
      </w:r>
    </w:p>
    <w:p w14:paraId="1CA1F83A" w14:textId="77777777" w:rsidR="001C2B21" w:rsidRPr="00FD595C" w:rsidRDefault="001C2B21" w:rsidP="00AC7092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</w:p>
    <w:p w14:paraId="5EEA5D9D" w14:textId="77777777" w:rsidR="00AC7092" w:rsidRPr="00FD595C" w:rsidRDefault="00AC7092" w:rsidP="00AC7092">
      <w:pPr>
        <w:textAlignment w:val="baseline"/>
        <w:rPr>
          <w:rFonts w:ascii="Segoe UI" w:eastAsia="Times New Roman" w:hAnsi="Segoe UI" w:cs="Segoe UI"/>
          <w:kern w:val="0"/>
          <w:sz w:val="32"/>
          <w:szCs w:val="32"/>
          <w:lang w:eastAsia="en-GB"/>
          <w14:ligatures w14:val="none"/>
        </w:rPr>
      </w:pPr>
      <w:r w:rsidRPr="00FD595C">
        <w:rPr>
          <w:rFonts w:ascii="Calibri" w:eastAsia="Times New Roman" w:hAnsi="Calibri" w:cs="Calibri"/>
          <w:kern w:val="0"/>
          <w:sz w:val="32"/>
          <w:szCs w:val="32"/>
          <w:lang w:eastAsia="en-GB"/>
          <w14:ligatures w14:val="none"/>
        </w:rPr>
        <w:t> </w:t>
      </w:r>
    </w:p>
    <w:p w14:paraId="60163B8E" w14:textId="77777777" w:rsidR="00AB62F3" w:rsidRPr="00FD595C" w:rsidRDefault="00AB62F3">
      <w:pPr>
        <w:rPr>
          <w:sz w:val="32"/>
          <w:szCs w:val="32"/>
        </w:rPr>
      </w:pPr>
    </w:p>
    <w:sectPr w:rsidR="00AB62F3" w:rsidRPr="00FD595C" w:rsidSect="00AC7092">
      <w:headerReference w:type="even" r:id="rId7"/>
      <w:headerReference w:type="default" r:id="rId8"/>
      <w:headerReference w:type="first" r:id="rId9"/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90D58" w14:textId="77777777" w:rsidR="00566742" w:rsidRDefault="00566742" w:rsidP="001C2B21">
      <w:r>
        <w:separator/>
      </w:r>
    </w:p>
  </w:endnote>
  <w:endnote w:type="continuationSeparator" w:id="0">
    <w:p w14:paraId="10A388EA" w14:textId="77777777" w:rsidR="00566742" w:rsidRDefault="00566742" w:rsidP="001C2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3E5EC" w14:textId="77777777" w:rsidR="00566742" w:rsidRDefault="00566742" w:rsidP="001C2B21">
      <w:r>
        <w:separator/>
      </w:r>
    </w:p>
  </w:footnote>
  <w:footnote w:type="continuationSeparator" w:id="0">
    <w:p w14:paraId="5D5FBF05" w14:textId="77777777" w:rsidR="00566742" w:rsidRDefault="00566742" w:rsidP="001C2B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CE3D2" w14:textId="455821FD" w:rsidR="001C2B21" w:rsidRDefault="001C2B2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11CC47E" wp14:editId="566EDBC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985" b="4445"/>
              <wp:wrapNone/>
              <wp:docPr id="181741571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7AA97D" w14:textId="3DC4FBE6" w:rsidR="001C2B21" w:rsidRPr="001C2B21" w:rsidRDefault="001C2B21" w:rsidP="001C2B2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1C2B2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1CC47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" filled="f" stroked="f">
              <v:fill o:detectmouseclick="t"/>
              <v:textbox style="mso-fit-shape-to-text:t" inset="0,15pt,0,0">
                <w:txbxContent>
                  <w:p w14:paraId="357AA97D" w14:textId="3DC4FBE6" w:rsidR="001C2B21" w:rsidRPr="001C2B21" w:rsidRDefault="001C2B21" w:rsidP="001C2B21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1C2B21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75588" w14:textId="559A366E" w:rsidR="001C2B21" w:rsidRDefault="001C2B2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826EFC2" wp14:editId="45EC1A96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985" b="4445"/>
              <wp:wrapNone/>
              <wp:docPr id="192297665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463BA8" w14:textId="366B6623" w:rsidR="001C2B21" w:rsidRPr="001C2B21" w:rsidRDefault="001C2B21" w:rsidP="001C2B2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1C2B2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26EFC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" filled="f" stroked="f">
              <v:fill o:detectmouseclick="t"/>
              <v:textbox style="mso-fit-shape-to-text:t" inset="0,15pt,0,0">
                <w:txbxContent>
                  <w:p w14:paraId="19463BA8" w14:textId="366B6623" w:rsidR="001C2B21" w:rsidRPr="001C2B21" w:rsidRDefault="001C2B21" w:rsidP="001C2B21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1C2B21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217B4" w14:textId="074CDC9A" w:rsidR="001C2B21" w:rsidRDefault="001C2B2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AB7B406" wp14:editId="3A527E6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985" b="4445"/>
              <wp:wrapNone/>
              <wp:docPr id="169856138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569E55" w14:textId="6204F8D2" w:rsidR="001C2B21" w:rsidRPr="001C2B21" w:rsidRDefault="001C2B21" w:rsidP="001C2B2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1C2B2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B7B4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3.4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" filled="f" stroked="f">
              <v:fill o:detectmouseclick="t"/>
              <v:textbox style="mso-fit-shape-to-text:t" inset="0,15pt,0,0">
                <w:txbxContent>
                  <w:p w14:paraId="3C569E55" w14:textId="6204F8D2" w:rsidR="001C2B21" w:rsidRPr="001C2B21" w:rsidRDefault="001C2B21" w:rsidP="001C2B21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1C2B21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3E1D27"/>
    <w:multiLevelType w:val="multilevel"/>
    <w:tmpl w:val="17266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D5654F"/>
    <w:multiLevelType w:val="hybridMultilevel"/>
    <w:tmpl w:val="C5E8FD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938425">
    <w:abstractNumId w:val="0"/>
  </w:num>
  <w:num w:numId="2" w16cid:durableId="152754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78"/>
    <w:rsid w:val="00077EC3"/>
    <w:rsid w:val="00125849"/>
    <w:rsid w:val="001C2B21"/>
    <w:rsid w:val="00282220"/>
    <w:rsid w:val="005340F5"/>
    <w:rsid w:val="00566742"/>
    <w:rsid w:val="006D2078"/>
    <w:rsid w:val="00850BCD"/>
    <w:rsid w:val="00867E46"/>
    <w:rsid w:val="00977A01"/>
    <w:rsid w:val="00AB62F3"/>
    <w:rsid w:val="00AC7092"/>
    <w:rsid w:val="00EA7AE0"/>
    <w:rsid w:val="00F03C2A"/>
    <w:rsid w:val="00FD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8C29A8"/>
  <w15:chartTrackingRefBased/>
  <w15:docId w15:val="{F1337048-B549-E44C-B7A9-A8D5CF1BA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0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0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70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70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70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70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70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70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70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70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7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0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7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0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7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0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7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0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0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70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092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AC709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AC7092"/>
  </w:style>
  <w:style w:type="character" w:customStyle="1" w:styleId="eop">
    <w:name w:val="eop"/>
    <w:basedOn w:val="DefaultParagraphFont"/>
    <w:rsid w:val="00AC7092"/>
  </w:style>
  <w:style w:type="paragraph" w:styleId="Header">
    <w:name w:val="header"/>
    <w:basedOn w:val="Normal"/>
    <w:link w:val="HeaderChar"/>
    <w:uiPriority w:val="99"/>
    <w:unhideWhenUsed/>
    <w:rsid w:val="001C2B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2B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10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3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llyashbrook/Desktop/Recip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Recipe template.dotx</Template>
  <TotalTime>15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Ashbrook</dc:creator>
  <cp:keywords/>
  <dc:description/>
  <cp:lastModifiedBy>ASHBROOK Sally [East Fremantle Primary School]</cp:lastModifiedBy>
  <cp:revision>2</cp:revision>
  <dcterms:created xsi:type="dcterms:W3CDTF">2025-11-19T06:41:00Z</dcterms:created>
  <dcterms:modified xsi:type="dcterms:W3CDTF">2025-11-19T06:56:00Z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653dfd65,6c53901e,729e4b8c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2025-11-19T06:55:06Z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03d08c3d-fda3-4348-b975-4b6ee22705e8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50, 3, 0, 1</vt:lpwstr>
  </property>
</Properties>
</file>