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BAEB" w14:textId="7910D372" w:rsidR="00AC7092" w:rsidRPr="00AC7092" w:rsidRDefault="0000208E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Vegetarian Chilli Beans</w:t>
      </w:r>
    </w:p>
    <w:p w14:paraId="68DAACE0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68EB05CF" w14:textId="1C184B89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00208E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10 </w:t>
      </w:r>
      <w:r w:rsidR="00E834CF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portions</w:t>
      </w:r>
    </w:p>
    <w:p w14:paraId="1FDF4CCD" w14:textId="0C16797C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00208E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SAKGF</w:t>
      </w:r>
    </w:p>
    <w:p w14:paraId="254117EF" w14:textId="42EC860F" w:rsidR="00AC7092" w:rsidRPr="00B2603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1466F6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carrots, fennel, bay leaves</w:t>
      </w:r>
      <w:r w:rsidRPr="00AC7092">
        <w:rPr>
          <w:rFonts w:asciiTheme="majorHAnsi" w:eastAsia="Times New Roman" w:hAnsiTheme="majorHAnsi" w:cs="Calibri"/>
          <w:kern w:val="0"/>
          <w:lang w:eastAsia="en-GB"/>
          <w14:ligatures w14:val="none"/>
        </w:rPr>
        <w:t> </w:t>
      </w:r>
    </w:p>
    <w:p w14:paraId="4D3FF315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AC7092" w14:paraId="68E58F8B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D3C81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78E6EC76" w14:textId="3BB727A1" w:rsidR="00AC7092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288A75B3" w14:textId="2F30BE6D" w:rsidR="001466F6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2BCCAC87" w14:textId="304E570A" w:rsidR="001466F6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Peelers</w:t>
            </w:r>
          </w:p>
          <w:p w14:paraId="5B5E771A" w14:textId="0BD05DA9" w:rsidR="001466F6" w:rsidRDefault="00B2603C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 medium</w:t>
            </w:r>
            <w:r w:rsidR="001466F6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</w:t>
            </w:r>
            <w:r w:rsidR="001466F6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ixing bowls</w:t>
            </w:r>
          </w:p>
          <w:p w14:paraId="1E0CEE31" w14:textId="061C5EAE" w:rsidR="00B2603C" w:rsidRPr="00AC7092" w:rsidRDefault="00B2603C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colander</w:t>
            </w:r>
          </w:p>
          <w:p w14:paraId="106701FA" w14:textId="678F66C1" w:rsidR="00AC7092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small bowl</w:t>
            </w:r>
            <w:r w:rsidR="00B2603C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for spices</w:t>
            </w:r>
          </w:p>
          <w:p w14:paraId="400DEBC0" w14:textId="77777777" w:rsidR="001466F6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14:paraId="4E0A75A2" w14:textId="1AF3CF74" w:rsidR="001466F6" w:rsidRPr="00AC7092" w:rsidRDefault="001466F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FB0FB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353608B9" w14:textId="00A7D966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 xml:space="preserve">2 </w:t>
            </w:r>
            <w:r w:rsidR="00E834CF">
              <w:rPr>
                <w:rFonts w:ascii="Aptos Display" w:hAnsi="Aptos Display"/>
                <w:sz w:val="28"/>
                <w:szCs w:val="28"/>
              </w:rPr>
              <w:t>t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>ablespoons olive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 oil</w:t>
            </w:r>
          </w:p>
          <w:p w14:paraId="74F969BC" w14:textId="3C13DDBE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>2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 medium </w:t>
            </w:r>
            <w:proofErr w:type="gramStart"/>
            <w:r w:rsidR="0000208E" w:rsidRPr="00B2603C">
              <w:rPr>
                <w:rFonts w:ascii="Aptos Display" w:hAnsi="Aptos Display"/>
                <w:sz w:val="28"/>
                <w:szCs w:val="28"/>
              </w:rPr>
              <w:t>onion</w:t>
            </w:r>
            <w:proofErr w:type="gramEnd"/>
            <w:r w:rsidR="0000208E" w:rsidRPr="00B2603C">
              <w:rPr>
                <w:rFonts w:ascii="Aptos Display" w:hAnsi="Aptos Display"/>
                <w:sz w:val="28"/>
                <w:szCs w:val="28"/>
              </w:rPr>
              <w:t>, peeled and finely chopped</w:t>
            </w:r>
          </w:p>
          <w:p w14:paraId="1F5A4AE8" w14:textId="513B8031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>2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 teaspoon garlic paste</w:t>
            </w:r>
          </w:p>
          <w:p w14:paraId="65F878A0" w14:textId="191AF812" w:rsidR="0000208E" w:rsidRPr="00B2603C" w:rsidRDefault="0000208E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 xml:space="preserve">300g </w:t>
            </w:r>
            <w:r w:rsidRPr="00B2603C">
              <w:rPr>
                <w:rFonts w:ascii="Aptos Display" w:hAnsi="Aptos Display"/>
                <w:sz w:val="28"/>
                <w:szCs w:val="28"/>
              </w:rPr>
              <w:t>carrots, finely chopped</w:t>
            </w:r>
          </w:p>
          <w:p w14:paraId="083883DF" w14:textId="29656ACF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>2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 sticks of celery, finely chopped</w:t>
            </w:r>
          </w:p>
          <w:p w14:paraId="7B27AB25" w14:textId="424BD7E6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 xml:space="preserve">1 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red 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>capsicum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, 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>c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>hopped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 xml:space="preserve"> into small dice</w:t>
            </w:r>
          </w:p>
          <w:p w14:paraId="5FCEF3F8" w14:textId="12F6AF81" w:rsidR="0000208E" w:rsidRPr="00B2603C" w:rsidRDefault="0000208E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1 fennel, chopped into small dice</w:t>
            </w:r>
          </w:p>
          <w:p w14:paraId="3EA4C1E1" w14:textId="77777777" w:rsid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2 bay leaves</w:t>
            </w:r>
          </w:p>
          <w:p w14:paraId="606FE8A5" w14:textId="72A67515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 xml:space="preserve">½ 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>teaspoon cayenne pepper</w:t>
            </w:r>
          </w:p>
          <w:p w14:paraId="7B57A34B" w14:textId="76E6ACD3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 xml:space="preserve">1 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 xml:space="preserve">heaped </w:t>
            </w:r>
            <w:r w:rsidR="0000208E" w:rsidRPr="00B2603C">
              <w:rPr>
                <w:rFonts w:ascii="Aptos Display" w:hAnsi="Aptos Display"/>
                <w:sz w:val="28"/>
                <w:szCs w:val="28"/>
              </w:rPr>
              <w:t>teaspoon cumin powder</w:t>
            </w:r>
          </w:p>
          <w:p w14:paraId="7F813865" w14:textId="0A8100C8" w:rsidR="0000208E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 xml:space="preserve">1 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>heaped teaspoon paprika</w:t>
            </w:r>
          </w:p>
          <w:p w14:paraId="516010DB" w14:textId="3269E25B" w:rsidR="001466F6" w:rsidRPr="00B2603C" w:rsidRDefault="00B1159D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>1 t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>easpoon oregano</w:t>
            </w:r>
          </w:p>
          <w:p w14:paraId="5D3DDCCE" w14:textId="26DDFAB6" w:rsidR="001466F6" w:rsidRPr="00B2603C" w:rsidRDefault="00B1159D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proofErr w:type="gramStart"/>
            <w:r>
              <w:rPr>
                <w:rFonts w:ascii="Aptos Display" w:hAnsi="Aptos Display"/>
                <w:sz w:val="28"/>
                <w:szCs w:val="28"/>
              </w:rPr>
              <w:t xml:space="preserve">1 </w:t>
            </w:r>
            <w:r w:rsidR="001466F6" w:rsidRPr="00B2603C">
              <w:rPr>
                <w:rFonts w:ascii="Aptos Display" w:hAnsi="Aptos Display"/>
                <w:sz w:val="28"/>
                <w:szCs w:val="28"/>
              </w:rPr>
              <w:t xml:space="preserve"> teaspoon</w:t>
            </w:r>
            <w:proofErr w:type="gramEnd"/>
            <w:r w:rsidR="001466F6" w:rsidRPr="00B2603C">
              <w:rPr>
                <w:rFonts w:ascii="Aptos Display" w:hAnsi="Aptos Display"/>
                <w:sz w:val="28"/>
                <w:szCs w:val="28"/>
              </w:rPr>
              <w:t xml:space="preserve"> salt</w:t>
            </w:r>
          </w:p>
          <w:p w14:paraId="44AEC463" w14:textId="49040B5C" w:rsidR="001466F6" w:rsidRP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Plenty of freshly ground black pepper</w:t>
            </w:r>
          </w:p>
          <w:p w14:paraId="6E4FE9DA" w14:textId="6080A953" w:rsidR="001466F6" w:rsidRP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2 tins Mexican bean mix, drained and rinsed</w:t>
            </w:r>
          </w:p>
          <w:p w14:paraId="0E2FEA5F" w14:textId="227EAF9D" w:rsidR="001466F6" w:rsidRP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2 tins crushed tomatoes</w:t>
            </w:r>
          </w:p>
          <w:p w14:paraId="06E8DCBF" w14:textId="67B0732D" w:rsidR="001466F6" w:rsidRP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½ cup water</w:t>
            </w:r>
          </w:p>
          <w:p w14:paraId="5974F518" w14:textId="24F16865" w:rsidR="001466F6" w:rsidRPr="00B2603C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>½ teaspoon vegetable stock powder</w:t>
            </w:r>
          </w:p>
          <w:p w14:paraId="0A505A75" w14:textId="3C738BCA" w:rsidR="001466F6" w:rsidRDefault="001466F6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 w:rsidRPr="00B2603C">
              <w:rPr>
                <w:rFonts w:ascii="Aptos Display" w:hAnsi="Aptos Display"/>
                <w:sz w:val="28"/>
                <w:szCs w:val="28"/>
              </w:rPr>
              <w:t xml:space="preserve">1 </w:t>
            </w:r>
            <w:proofErr w:type="gramStart"/>
            <w:r w:rsidRPr="00B2603C">
              <w:rPr>
                <w:rFonts w:ascii="Aptos Display" w:hAnsi="Aptos Display"/>
                <w:sz w:val="28"/>
                <w:szCs w:val="28"/>
              </w:rPr>
              <w:t>tablespoon  sherry</w:t>
            </w:r>
            <w:proofErr w:type="gramEnd"/>
            <w:r w:rsidRPr="00B2603C">
              <w:rPr>
                <w:rFonts w:ascii="Aptos Display" w:hAnsi="Aptos Display"/>
                <w:sz w:val="28"/>
                <w:szCs w:val="28"/>
              </w:rPr>
              <w:t xml:space="preserve"> vinegar</w:t>
            </w:r>
          </w:p>
          <w:p w14:paraId="5168F981" w14:textId="1FAA86A5" w:rsidR="00B2603C" w:rsidRPr="00B2603C" w:rsidRDefault="00B2603C" w:rsidP="0000208E">
            <w:pPr>
              <w:pStyle w:val="p1"/>
              <w:rPr>
                <w:rFonts w:ascii="Aptos Display" w:hAnsi="Aptos Display"/>
                <w:sz w:val="28"/>
                <w:szCs w:val="28"/>
              </w:rPr>
            </w:pPr>
            <w:r>
              <w:rPr>
                <w:rFonts w:ascii="Aptos Display" w:hAnsi="Aptos Display"/>
                <w:sz w:val="28"/>
                <w:szCs w:val="28"/>
              </w:rPr>
              <w:t>Fresh coriander to serve</w:t>
            </w:r>
          </w:p>
          <w:p w14:paraId="46453A97" w14:textId="2BCDB67C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49C0AC6D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7FA39EC5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6FB21F8D" w14:textId="2AD51721" w:rsidR="001466F6" w:rsidRPr="00B2603C" w:rsidRDefault="001466F6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>Prepare all the ingredients based on the instructions in the ingredients list.</w:t>
      </w:r>
    </w:p>
    <w:p w14:paraId="1F715152" w14:textId="40EB6E3C" w:rsidR="001466F6" w:rsidRPr="00B2603C" w:rsidRDefault="001466F6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 xml:space="preserve">Heat the olive oil in the </w:t>
      </w:r>
      <w:r w:rsidRPr="00B2603C">
        <w:rPr>
          <w:rFonts w:asciiTheme="majorHAnsi" w:hAnsiTheme="majorHAnsi"/>
          <w:color w:val="000000" w:themeColor="text1"/>
          <w:sz w:val="28"/>
          <w:szCs w:val="28"/>
        </w:rPr>
        <w:t>saucepan</w:t>
      </w:r>
      <w:r w:rsidRPr="00B2603C">
        <w:rPr>
          <w:rFonts w:asciiTheme="majorHAnsi" w:hAnsiTheme="majorHAnsi"/>
          <w:color w:val="000000" w:themeColor="text1"/>
          <w:sz w:val="28"/>
          <w:szCs w:val="28"/>
        </w:rPr>
        <w:t xml:space="preserve"> on medium–high heat.</w:t>
      </w:r>
      <w:r w:rsidRPr="00B2603C">
        <w:rPr>
          <w:rFonts w:asciiTheme="majorHAnsi" w:hAnsiTheme="majorHAnsi"/>
          <w:color w:val="000000" w:themeColor="text1"/>
          <w:sz w:val="28"/>
          <w:szCs w:val="28"/>
        </w:rPr>
        <w:t xml:space="preserve"> Add the onion and fry until soft.</w:t>
      </w:r>
    </w:p>
    <w:p w14:paraId="77C3A415" w14:textId="22F0BFA0" w:rsidR="001466F6" w:rsidRPr="00B2603C" w:rsidRDefault="001466F6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>Add the chopped vegetables</w:t>
      </w:r>
      <w:r w:rsidRPr="00B2603C">
        <w:rPr>
          <w:rFonts w:asciiTheme="majorHAnsi" w:hAnsiTheme="majorHAnsi"/>
          <w:color w:val="000000" w:themeColor="text1"/>
          <w:sz w:val="28"/>
          <w:szCs w:val="28"/>
        </w:rPr>
        <w:t xml:space="preserve"> and garlic paste and cook for about 3 minutes. </w:t>
      </w:r>
    </w:p>
    <w:p w14:paraId="59497C3F" w14:textId="3AD498CD" w:rsidR="001466F6" w:rsidRPr="00B2603C" w:rsidRDefault="001466F6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>Add bay leaves, herbs, spices, salt and pepper and cook until vegetables are starting to soften.</w:t>
      </w:r>
    </w:p>
    <w:p w14:paraId="0045FF05" w14:textId="412517EC" w:rsidR="001466F6" w:rsidRPr="00B2603C" w:rsidRDefault="001466F6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 xml:space="preserve">Add drained beans, and tinned tomatoes. </w:t>
      </w:r>
      <w:r w:rsidR="00B2603C" w:rsidRPr="00B2603C">
        <w:rPr>
          <w:rFonts w:asciiTheme="majorHAnsi" w:hAnsiTheme="majorHAnsi"/>
          <w:color w:val="000000" w:themeColor="text1"/>
          <w:sz w:val="28"/>
          <w:szCs w:val="28"/>
        </w:rPr>
        <w:t>Stir, then cook for a few minutes.</w:t>
      </w:r>
    </w:p>
    <w:p w14:paraId="53CB7002" w14:textId="01A80538" w:rsidR="00B2603C" w:rsidRDefault="00B2603C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B2603C">
        <w:rPr>
          <w:rFonts w:asciiTheme="majorHAnsi" w:hAnsiTheme="majorHAnsi"/>
          <w:color w:val="000000" w:themeColor="text1"/>
          <w:sz w:val="28"/>
          <w:szCs w:val="28"/>
        </w:rPr>
        <w:t>Add water, stock powder and vinegar, bring to the boil. Turn the heat down and simmer for 20 minutes, stirring occasionally to prevent catching on the bottom</w:t>
      </w:r>
      <w:r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14:paraId="23BD75EB" w14:textId="34811B27" w:rsidR="00B2603C" w:rsidRPr="00B2603C" w:rsidRDefault="00B2603C" w:rsidP="00B2603C">
      <w:pPr>
        <w:pStyle w:val="p1"/>
        <w:numPr>
          <w:ilvl w:val="0"/>
          <w:numId w:val="2"/>
        </w:numPr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>Cool, and then store in the fridge until ready to serve.</w:t>
      </w:r>
    </w:p>
    <w:p w14:paraId="12410265" w14:textId="7DB9046C" w:rsidR="00AB62F3" w:rsidRPr="00B1159D" w:rsidRDefault="00AC7092" w:rsidP="00B1159D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sectPr w:rsidR="00AB62F3" w:rsidRPr="00B1159D" w:rsidSect="00AC7092">
      <w:headerReference w:type="even" r:id="rId7"/>
      <w:headerReference w:type="default" r:id="rId8"/>
      <w:headerReference w:type="first" r:id="rId9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68411" w14:textId="77777777" w:rsidR="0055618D" w:rsidRDefault="0055618D" w:rsidP="00B2603C">
      <w:r>
        <w:separator/>
      </w:r>
    </w:p>
  </w:endnote>
  <w:endnote w:type="continuationSeparator" w:id="0">
    <w:p w14:paraId="328DC0EF" w14:textId="77777777" w:rsidR="0055618D" w:rsidRDefault="0055618D" w:rsidP="00B2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1166" w14:textId="77777777" w:rsidR="0055618D" w:rsidRDefault="0055618D" w:rsidP="00B2603C">
      <w:r>
        <w:separator/>
      </w:r>
    </w:p>
  </w:footnote>
  <w:footnote w:type="continuationSeparator" w:id="0">
    <w:p w14:paraId="67461F6E" w14:textId="77777777" w:rsidR="0055618D" w:rsidRDefault="0055618D" w:rsidP="00B2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3088" w14:textId="13ABCAB7" w:rsidR="00B2603C" w:rsidRDefault="00B260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8C7EA9" wp14:editId="4544DB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7908845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46476" w14:textId="68CEF67B" w:rsidR="00B2603C" w:rsidRPr="00B2603C" w:rsidRDefault="00B2603C" w:rsidP="00B260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26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C7E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66446476" w14:textId="68CEF67B" w:rsidR="00B2603C" w:rsidRPr="00B2603C" w:rsidRDefault="00B2603C" w:rsidP="00B260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2603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C845" w14:textId="451E14B6" w:rsidR="00B2603C" w:rsidRDefault="00B260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0D54AC" wp14:editId="7DF62EF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47929118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6AE05" w14:textId="456EDD71" w:rsidR="00B2603C" w:rsidRPr="00B2603C" w:rsidRDefault="00B2603C" w:rsidP="00B260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26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D54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70A6AE05" w14:textId="456EDD71" w:rsidR="00B2603C" w:rsidRPr="00B2603C" w:rsidRDefault="00B2603C" w:rsidP="00B260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2603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AC9A" w14:textId="6E7F26AB" w:rsidR="00B2603C" w:rsidRDefault="00B260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FB69C1" wp14:editId="5CA3D8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78158744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11EDA" w14:textId="3C897407" w:rsidR="00B2603C" w:rsidRPr="00B2603C" w:rsidRDefault="00B2603C" w:rsidP="00B260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26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B6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68811EDA" w14:textId="3C897407" w:rsidR="00B2603C" w:rsidRPr="00B2603C" w:rsidRDefault="00B2603C" w:rsidP="00B260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2603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77DCD"/>
    <w:multiLevelType w:val="hybridMultilevel"/>
    <w:tmpl w:val="D9343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92892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8E"/>
    <w:rsid w:val="0000208E"/>
    <w:rsid w:val="00077EC3"/>
    <w:rsid w:val="00125849"/>
    <w:rsid w:val="001466F6"/>
    <w:rsid w:val="00282220"/>
    <w:rsid w:val="005340F5"/>
    <w:rsid w:val="0055618D"/>
    <w:rsid w:val="00850BCD"/>
    <w:rsid w:val="00867E46"/>
    <w:rsid w:val="00977A01"/>
    <w:rsid w:val="00AB62F3"/>
    <w:rsid w:val="00AC7092"/>
    <w:rsid w:val="00B1159D"/>
    <w:rsid w:val="00B2603C"/>
    <w:rsid w:val="00E834CF"/>
    <w:rsid w:val="00EA7AE0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1E87F"/>
  <w15:chartTrackingRefBased/>
  <w15:docId w15:val="{042B4BAA-C6A6-9749-AE04-D51FB363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customStyle="1" w:styleId="p1">
    <w:name w:val="p1"/>
    <w:basedOn w:val="Normal"/>
    <w:rsid w:val="0000208E"/>
    <w:rPr>
      <w:rFonts w:ascii="Georgia" w:eastAsia="Times New Roman" w:hAnsi="Georgia" w:cs="Times New Roman"/>
      <w:color w:val="464749"/>
      <w:kern w:val="0"/>
      <w:sz w:val="17"/>
      <w:szCs w:val="17"/>
      <w:lang w:eastAsia="en-GB"/>
      <w14:ligatures w14:val="none"/>
    </w:rPr>
  </w:style>
  <w:style w:type="character" w:customStyle="1" w:styleId="s1">
    <w:name w:val="s1"/>
    <w:basedOn w:val="DefaultParagraphFont"/>
    <w:rsid w:val="001466F6"/>
    <w:rPr>
      <w:color w:val="EC4E1B"/>
    </w:rPr>
  </w:style>
  <w:style w:type="paragraph" w:styleId="Header">
    <w:name w:val="header"/>
    <w:basedOn w:val="Normal"/>
    <w:link w:val="HeaderChar"/>
    <w:uiPriority w:val="99"/>
    <w:unhideWhenUsed/>
    <w:rsid w:val="00B26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29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3</cp:revision>
  <dcterms:created xsi:type="dcterms:W3CDTF">2025-11-19T06:07:00Z</dcterms:created>
  <dcterms:modified xsi:type="dcterms:W3CDTF">2025-11-19T06:39:00Z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2e9613f7,6414db45,582c3131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2025-11-19T06:37:34Z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90bb4ad0-8305-40eb-89ff-ebe6f358d6df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