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E50DDF" w14:paraId="76B2F810" w14:textId="4BE57628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Fried Rice - large serve</w:t>
      </w:r>
    </w:p>
    <w:p w:rsidRPr="00AC7092" w:rsidR="00AC7092" w:rsidP="00AC7092" w:rsidRDefault="00AC7092" w14:paraId="4AE386DB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15B961F1" w14:textId="17DD3B3F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E50DD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any</w:t>
      </w:r>
    </w:p>
    <w:p w:rsidRPr="00AC7092" w:rsidR="00AC7092" w:rsidP="00AC7092" w:rsidRDefault="00AC7092" w14:paraId="07D13380" w14:textId="6EE46B66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E50DD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20 tastes</w:t>
      </w:r>
    </w:p>
    <w:p w:rsidRPr="00AC7092" w:rsidR="00AC7092" w:rsidP="00AC7092" w:rsidRDefault="00AC7092" w14:paraId="52FE3D09" w14:textId="4CE7ACE1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9C6C4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adapted from recipetineats.com.au</w:t>
      </w:r>
    </w:p>
    <w:p w:rsidRPr="007F39C4" w:rsidR="00AC7092" w:rsidP="00AC7092" w:rsidRDefault="00AC7092" w14:paraId="6F1A50EA" w14:textId="09B1038F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34776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onion, spring onion, sweet</w:t>
      </w:r>
      <w:r w:rsidR="005F03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potato leaves, sprouting broccoli leaves</w:t>
      </w:r>
      <w:r w:rsidR="008C5713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, garlic chives</w:t>
      </w:r>
      <w:r w:rsidR="007F39C4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.</w:t>
      </w:r>
    </w:p>
    <w:p w:rsidRPr="00AC7092" w:rsidR="00AC7092" w:rsidP="00AC7092" w:rsidRDefault="00AC7092" w14:paraId="5F9F172B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4334317C" w14:paraId="75634D06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7548B7B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B0728F" w:rsidR="00AC7092" w:rsidP="00AC7092" w:rsidRDefault="00915BDF" w14:paraId="01BBF0CC" w14:textId="60C2E42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Pr="00B0728F" w:rsidR="00915BDF" w:rsidP="00AC7092" w:rsidRDefault="00915BDF" w14:paraId="462E5CF1" w14:textId="205B2DC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Knives/scissors</w:t>
            </w:r>
          </w:p>
          <w:p w:rsidRPr="00B0728F" w:rsidR="008C69EF" w:rsidP="00AC7092" w:rsidRDefault="008C69EF" w14:paraId="2B1AA045" w14:textId="393387C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Pr="00B0728F" w:rsidR="00915BDF" w:rsidP="00AC7092" w:rsidRDefault="00915BDF" w14:paraId="15DEE995" w14:textId="6D37819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Whisk</w:t>
            </w:r>
          </w:p>
          <w:p w:rsidR="00915BDF" w:rsidP="00AC7092" w:rsidRDefault="00374C4E" w14:paraId="56898796" w14:textId="2A53878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medium mi</w:t>
            </w:r>
            <w:r w:rsidRPr="00B0728F" w:rsidR="00915BD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xing bowls</w:t>
            </w:r>
          </w:p>
          <w:p w:rsidRPr="00B0728F" w:rsidR="00374C4E" w:rsidP="00AC7092" w:rsidRDefault="00374C4E" w14:paraId="0DA4C369" w14:textId="441C2EF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small mixing bowls</w:t>
            </w:r>
          </w:p>
          <w:p w:rsidRPr="00B0728F" w:rsidR="008A6660" w:rsidP="00AC7092" w:rsidRDefault="008A6660" w14:paraId="1053E5EE" w14:textId="64B9EBF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 or wooden spoon</w:t>
            </w:r>
          </w:p>
          <w:p w:rsidRPr="00B0728F" w:rsidR="008A6660" w:rsidP="00AC7092" w:rsidRDefault="00B0728F" w14:paraId="223F1526" w14:textId="015CE91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Frying pan or </w:t>
            </w:r>
            <w:r w:rsidR="00374C4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</w:t>
            </w:r>
            <w:r w:rsidRPr="00B0728F" w:rsidR="008A6660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lectric frypan</w:t>
            </w:r>
          </w:p>
          <w:p w:rsidRPr="00B0728F" w:rsidR="00AC7E12" w:rsidP="00AC7092" w:rsidRDefault="008C69EF" w14:paraId="639C1D1E" w14:textId="542FF9B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  <w:r w:rsidRPr="00B0728F" w:rsidR="00AC7E1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erving</w:t>
            </w:r>
            <w:r w:rsidRPr="00B0728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dish</w:t>
            </w:r>
            <w:r w:rsidR="00374C4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es</w:t>
            </w:r>
          </w:p>
          <w:p w:rsidRPr="00AC7092" w:rsidR="008C69EF" w:rsidP="00AC7092" w:rsidRDefault="008C69EF" w14:paraId="6C50A45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AC7092" w:rsidR="00AC7092" w:rsidP="00AC7092" w:rsidRDefault="00AC7092" w14:paraId="2211806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1476BA8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AC7092" w:rsidP="00AC7092" w:rsidRDefault="00DA64C4" w14:paraId="57026B40" w14:textId="1A316B7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</w:t>
            </w:r>
            <w:r w:rsidR="00311573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tablespoons vegetable oil</w:t>
            </w:r>
          </w:p>
          <w:p w:rsidR="00311573" w:rsidP="00AC7092" w:rsidRDefault="00311573" w14:paraId="7E2809F2" w14:textId="390C773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½ small onions</w:t>
            </w:r>
            <w:r w:rsidR="008C69E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finely chopped</w:t>
            </w:r>
          </w:p>
          <w:p w:rsidR="00FD50D6" w:rsidP="00AC7092" w:rsidRDefault="00FD50D6" w14:paraId="5336631B" w14:textId="63D40B9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250g bacon</w:t>
            </w:r>
          </w:p>
          <w:p w:rsidR="00311573" w:rsidP="00AC7092" w:rsidRDefault="00554DD3" w14:paraId="4279C05C" w14:textId="1874DFE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5 cloves garlic</w:t>
            </w:r>
            <w:r w:rsidR="008C69E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finely chopped</w:t>
            </w:r>
          </w:p>
          <w:p w:rsidR="00365ECF" w:rsidP="00AC7092" w:rsidRDefault="00A81A9C" w14:paraId="5C21FA45" w14:textId="34BA94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¾ cup </w:t>
            </w:r>
            <w:r w:rsidR="0029429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frozen peas</w:t>
            </w:r>
          </w:p>
          <w:p w:rsidR="00294296" w:rsidP="00AC7092" w:rsidRDefault="00294296" w14:paraId="153927FB" w14:textId="64D7C08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¾ cup frozen corn</w:t>
            </w:r>
          </w:p>
          <w:p w:rsidR="00294296" w:rsidP="00AC7092" w:rsidRDefault="00EA1F83" w14:paraId="78138489" w14:textId="33E21D8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1 </w:t>
            </w:r>
            <w:r w:rsidR="004B611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red </w:t>
            </w:r>
            <w:r w:rsidR="00B13C24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capsicum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chopped</w:t>
            </w:r>
          </w:p>
          <w:p w:rsidR="00B13C24" w:rsidP="00AC7092" w:rsidRDefault="001528A5" w14:paraId="3A88D223" w14:textId="4412C9C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 cups</w:t>
            </w:r>
            <w:r w:rsidR="00B13C24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seasonal leaves, chopped</w:t>
            </w:r>
          </w:p>
          <w:p w:rsidR="00D328CC" w:rsidP="00AC7092" w:rsidRDefault="00D328CC" w14:paraId="4455D810" w14:textId="1E191CC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6 cups cooked and cooled white rice</w:t>
            </w:r>
          </w:p>
          <w:p w:rsidR="00A22935" w:rsidP="4334317C" w:rsidRDefault="00E0561E" w14:paraId="2A1FD95A" w14:textId="1C80C623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34317C" w:rsidR="6E3F9727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4</w:t>
            </w:r>
            <w:r w:rsidRPr="4334317C" w:rsidR="004208DF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4334317C" w:rsidR="00A22935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eggs</w:t>
            </w:r>
          </w:p>
          <w:p w:rsidR="00CF5128" w:rsidP="00AC7092" w:rsidRDefault="00CF5128" w14:paraId="4420923B" w14:textId="6EB0EA0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 spring onions</w:t>
            </w:r>
          </w:p>
          <w:p w:rsidRPr="002806FD" w:rsidR="002806FD" w:rsidP="00AC7092" w:rsidRDefault="002806FD" w14:paraId="730B0C17" w14:textId="78FF3DB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2806F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Sauce</w:t>
            </w:r>
          </w:p>
          <w:p w:rsidR="00D328CC" w:rsidP="00AC7092" w:rsidRDefault="00D328CC" w14:paraId="4FAB0CBC" w14:textId="7F70CE8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tablespoons Chinese cooking wine</w:t>
            </w:r>
          </w:p>
          <w:p w:rsidR="00D328CC" w:rsidP="00AC7092" w:rsidRDefault="00D328CC" w14:paraId="129AB08E" w14:textId="391ACD7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3 tablespoons </w:t>
            </w:r>
            <w:r w:rsidR="0086028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o</w:t>
            </w:r>
            <w:r w:rsidR="004B611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yst</w:t>
            </w:r>
            <w:r w:rsidR="0086028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er </w:t>
            </w:r>
            <w:r w:rsidR="004B611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sauce </w:t>
            </w:r>
            <w:r w:rsidR="0086028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(or vegetarian alternative)</w:t>
            </w:r>
          </w:p>
          <w:p w:rsidR="00496002" w:rsidP="00AC7092" w:rsidRDefault="00860286" w14:paraId="106729C7" w14:textId="6E37B30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3 tablespoons </w:t>
            </w:r>
            <w:r w:rsidR="0049600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light soy sauce</w:t>
            </w:r>
          </w:p>
          <w:p w:rsidR="00F726D5" w:rsidP="00AC7092" w:rsidRDefault="00F726D5" w14:paraId="1AC354C6" w14:textId="22EC98F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teaspoons sesame oil (optional)</w:t>
            </w:r>
          </w:p>
          <w:p w:rsidR="008C5713" w:rsidP="00AC7092" w:rsidRDefault="008C5713" w14:paraId="07B08814" w14:textId="7510D94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Garlic chives for garnish</w:t>
            </w:r>
          </w:p>
          <w:p w:rsidR="008C5713" w:rsidP="00AC7092" w:rsidRDefault="00757374" w14:paraId="710B8F5E" w14:textId="56AABDC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Fried shallots for garnish</w:t>
            </w:r>
          </w:p>
          <w:p w:rsidRPr="00AC7092" w:rsidR="00554DD3" w:rsidP="00AC7092" w:rsidRDefault="00554DD3" w14:paraId="29DF44E8" w14:textId="224D49F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Pr="00AC7092" w:rsidR="00AC7092" w:rsidP="00AC7092" w:rsidRDefault="00AC7092" w14:paraId="7D8EC9B9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7F39C4" w:rsidP="00AC7092" w:rsidRDefault="00AC7092" w14:paraId="0F67C19A" w14:textId="1F9560D2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="00F305D7" w:rsidP="00AB163B" w:rsidRDefault="00AC7092" w14:paraId="65BC0573" w14:textId="57758EE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 w:rsidRPr="00AC7092">
        <w:rPr>
          <w:rFonts w:ascii="Calibri" w:hAnsi="Calibri" w:cs="Calibri"/>
        </w:rPr>
        <w:t> 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</w:rPr>
        <w:t>Prepare all</w:t>
      </w:r>
      <w:r w:rsidR="00F305D7">
        <w:rPr>
          <w:rStyle w:val="apple-converted-space"/>
          <w:rFonts w:ascii="Calibri" w:hAnsi="Calibri" w:cs="Calibri" w:eastAsiaTheme="majorEastAsia"/>
          <w:sz w:val="28"/>
          <w:szCs w:val="28"/>
        </w:rPr>
        <w:t> 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</w:rPr>
        <w:t>the ingredients before beginning to cook.</w:t>
      </w:r>
      <w:r w:rsidR="00F305D7">
        <w:rPr>
          <w:rStyle w:val="eop"/>
          <w:rFonts w:ascii="Calibri" w:hAnsi="Calibri" w:cs="Calibri" w:eastAsiaTheme="majorEastAsia"/>
          <w:sz w:val="28"/>
          <w:szCs w:val="28"/>
        </w:rPr>
        <w:t> </w:t>
      </w:r>
      <w:r w:rsidR="0090202E">
        <w:rPr>
          <w:rStyle w:val="eop"/>
          <w:rFonts w:ascii="Calibri" w:hAnsi="Calibri" w:cs="Calibri" w:eastAsiaTheme="majorEastAsia"/>
          <w:sz w:val="28"/>
          <w:szCs w:val="28"/>
        </w:rPr>
        <w:t xml:space="preserve">Measure sauce ingredients into a small </w:t>
      </w:r>
      <w:r w:rsidR="00303155">
        <w:rPr>
          <w:rStyle w:val="eop"/>
          <w:rFonts w:ascii="Calibri" w:hAnsi="Calibri" w:cs="Calibri" w:eastAsiaTheme="majorEastAsia"/>
          <w:sz w:val="28"/>
          <w:szCs w:val="28"/>
        </w:rPr>
        <w:t>mixing</w:t>
      </w:r>
      <w:r w:rsidR="0090202E">
        <w:rPr>
          <w:rStyle w:val="eop"/>
          <w:rFonts w:ascii="Calibri" w:hAnsi="Calibri" w:cs="Calibri" w:eastAsiaTheme="majorEastAsia"/>
          <w:sz w:val="28"/>
          <w:szCs w:val="28"/>
        </w:rPr>
        <w:t xml:space="preserve"> bowl and whisk to combine.</w:t>
      </w:r>
      <w:r w:rsidR="00303155">
        <w:rPr>
          <w:rStyle w:val="eop"/>
          <w:rFonts w:ascii="Calibri" w:hAnsi="Calibri" w:cs="Calibri" w:eastAsiaTheme="majorEastAsia"/>
          <w:sz w:val="28"/>
          <w:szCs w:val="28"/>
        </w:rPr>
        <w:t xml:space="preserve"> Break eggs into a medium mixing bowl and whisk.</w:t>
      </w:r>
    </w:p>
    <w:p w:rsidR="00F305D7" w:rsidP="00AB163B" w:rsidRDefault="00F305D7" w14:paraId="7929F513" w14:textId="431F32B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Heat </w:t>
      </w:r>
      <w:r w:rsidR="00DA64C4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3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tbsp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oil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in</w:t>
      </w:r>
      <w:r w:rsidR="006D7641"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 xml:space="preserve"> a stovetop or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electric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proofErr w:type="spellStart"/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frypan</w:t>
      </w:r>
      <w:proofErr w:type="spellEnd"/>
      <w:r w:rsidR="00303155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until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very hot.</w:t>
      </w:r>
      <w:r>
        <w:rPr>
          <w:rStyle w:val="eop"/>
          <w:rFonts w:ascii="Calibri" w:hAnsi="Calibri" w:cs="Calibri" w:eastAsiaTheme="majorEastAsia"/>
          <w:sz w:val="28"/>
          <w:szCs w:val="28"/>
        </w:rPr>
        <w:t> </w:t>
      </w:r>
    </w:p>
    <w:p w:rsidR="00F305D7" w:rsidP="00AB163B" w:rsidRDefault="00F305D7" w14:paraId="59ABD41C" w14:textId="24FC0852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Add onion</w:t>
      </w:r>
      <w:r w:rsidR="00FA4A31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and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bacon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.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Cook until onion is light golden – a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couple of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minutes.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Add </w:t>
      </w:r>
      <w:r w:rsidR="003C68D8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garlic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and cook for a further minute. </w:t>
      </w:r>
      <w:r>
        <w:rPr>
          <w:rStyle w:val="eop"/>
          <w:rFonts w:ascii="Calibri" w:hAnsi="Calibri" w:cs="Calibri" w:eastAsiaTheme="majorEastAsia"/>
          <w:sz w:val="28"/>
          <w:szCs w:val="28"/>
        </w:rPr>
        <w:t> </w:t>
      </w:r>
    </w:p>
    <w:p w:rsidR="00F305D7" w:rsidP="00AB163B" w:rsidRDefault="00F305D7" w14:paraId="2FF519E7" w14:textId="6466CEE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Add </w:t>
      </w:r>
      <w:r w:rsidR="003C68D8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the corn, peas and capsicum and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toss until lightly cooked and warmed through.</w:t>
      </w:r>
      <w:r>
        <w:rPr>
          <w:rStyle w:val="eop"/>
          <w:rFonts w:ascii="Calibri" w:hAnsi="Calibri" w:cs="Calibri" w:eastAsiaTheme="majorEastAsia"/>
          <w:sz w:val="28"/>
          <w:szCs w:val="28"/>
        </w:rPr>
        <w:t> </w:t>
      </w:r>
    </w:p>
    <w:p w:rsidR="00F305D7" w:rsidP="00AB163B" w:rsidRDefault="00F305D7" w14:paraId="68EF83B0" w14:textId="531208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Add rice</w:t>
      </w:r>
      <w:r w:rsidR="001A5E8D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, chopped leaves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and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sauce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ingredients. Cook for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 few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minutes until liquid evaporates.</w:t>
      </w:r>
      <w:r>
        <w:rPr>
          <w:rStyle w:val="eop"/>
          <w:rFonts w:ascii="Calibri" w:hAnsi="Calibri" w:cs="Calibri" w:eastAsiaTheme="majorEastAsia"/>
          <w:sz w:val="28"/>
          <w:szCs w:val="28"/>
        </w:rPr>
        <w:t> </w:t>
      </w:r>
    </w:p>
    <w:p w:rsidR="00F305D7" w:rsidP="00AB163B" w:rsidRDefault="00D25858" w14:paraId="479BEFCC" w14:textId="6B55E9F4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Cook 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egg –</w:t>
      </w:r>
      <w:r w:rsidR="00F305D7"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move rice to the side of the frying pan. Add </w:t>
      </w:r>
      <w:r w:rsidR="001A5E8D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1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tablespoon</w:t>
      </w:r>
      <w:r w:rsidR="00F305D7"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 w:rsidR="00F305D7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oil into the cleared space. Pour in egg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and cook until just set.</w:t>
      </w:r>
      <w:r w:rsidR="00215A6A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Break egg up into pieces.</w:t>
      </w:r>
    </w:p>
    <w:p w:rsidR="00F305D7" w:rsidP="00AB163B" w:rsidRDefault="00F305D7" w14:paraId="444B3E6D" w14:textId="05029CE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Add the spring onion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to the pan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and stir</w:t>
      </w:r>
      <w:r w:rsidR="00AC7E12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the egg</w:t>
      </w:r>
      <w:r>
        <w:rPr>
          <w:rStyle w:val="apple-converted-space"/>
          <w:rFonts w:ascii="Calibri" w:hAnsi="Calibri" w:cs="Calibri" w:eastAsiaTheme="majorEastAsia"/>
          <w:sz w:val="28"/>
          <w:szCs w:val="28"/>
          <w:lang w:val="en-GB"/>
        </w:rPr>
        <w:t> 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and spring onion </w:t>
      </w:r>
      <w:r w:rsidR="00AC7E12"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>through</w:t>
      </w:r>
      <w:r>
        <w:rPr>
          <w:rStyle w:val="normaltextrun"/>
          <w:rFonts w:ascii="Calibri" w:hAnsi="Calibri" w:cs="Calibri" w:eastAsiaTheme="majorEastAsia"/>
          <w:sz w:val="28"/>
          <w:szCs w:val="28"/>
          <w:lang w:val="en-GB"/>
        </w:rPr>
        <w:t xml:space="preserve"> the rice.</w:t>
      </w:r>
      <w:r>
        <w:rPr>
          <w:rStyle w:val="eop"/>
          <w:rFonts w:ascii="Calibri" w:hAnsi="Calibri" w:cs="Calibri" w:eastAsiaTheme="majorEastAsia"/>
          <w:sz w:val="28"/>
          <w:szCs w:val="28"/>
        </w:rPr>
        <w:t> </w:t>
      </w:r>
      <w:r w:rsidR="004B611E">
        <w:rPr>
          <w:rStyle w:val="eop"/>
          <w:rFonts w:ascii="Calibri" w:hAnsi="Calibri" w:cs="Calibri" w:eastAsiaTheme="majorEastAsia"/>
          <w:sz w:val="28"/>
          <w:szCs w:val="28"/>
        </w:rPr>
        <w:t xml:space="preserve"> Divide between serving dishes.</w:t>
      </w:r>
    </w:p>
    <w:p w:rsidR="00AB62F3" w:rsidRDefault="00AB62F3" w14:paraId="5DCC63F4" w14:textId="77777777"/>
    <w:sectPr w:rsidR="00AB62F3" w:rsidSect="00970681">
      <w:headerReference w:type="even" r:id="rId7"/>
      <w:headerReference w:type="first" r:id="rId8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1A27" w:rsidP="000542D2" w:rsidRDefault="00FB1A27" w14:paraId="3B9FBFBA" w14:textId="77777777">
      <w:r>
        <w:separator/>
      </w:r>
    </w:p>
  </w:endnote>
  <w:endnote w:type="continuationSeparator" w:id="0">
    <w:p w:rsidR="00FB1A27" w:rsidP="000542D2" w:rsidRDefault="00FB1A27" w14:paraId="464954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1A27" w:rsidP="000542D2" w:rsidRDefault="00FB1A27" w14:paraId="7192628F" w14:textId="77777777">
      <w:r>
        <w:separator/>
      </w:r>
    </w:p>
  </w:footnote>
  <w:footnote w:type="continuationSeparator" w:id="0">
    <w:p w:rsidR="00FB1A27" w:rsidP="000542D2" w:rsidRDefault="00FB1A27" w14:paraId="6D0F6A7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542D2" w:rsidRDefault="000542D2" w14:paraId="5E0508B1" w14:textId="3497AA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753629" wp14:editId="662A97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0911704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542D2" w:rsidR="000542D2" w:rsidP="000542D2" w:rsidRDefault="000542D2" w14:paraId="1734FB15" w14:textId="66911CB5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542D2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753629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0542D2" w:rsidR="000542D2" w:rsidP="000542D2" w:rsidRDefault="000542D2" w14:paraId="1734FB15" w14:textId="66911CB5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542D2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542D2" w:rsidRDefault="000542D2" w14:paraId="11015E19" w14:textId="03AB82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ABA4B8" wp14:editId="67A752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5252383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542D2" w:rsidR="000542D2" w:rsidP="000542D2" w:rsidRDefault="000542D2" w14:paraId="427CF1F5" w14:textId="4E5B0E8F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542D2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5ABA4B8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0542D2" w:rsidR="000542D2" w:rsidP="000542D2" w:rsidRDefault="000542D2" w14:paraId="427CF1F5" w14:textId="4E5B0E8F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542D2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E20"/>
    <w:multiLevelType w:val="multilevel"/>
    <w:tmpl w:val="59E86C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30C4D"/>
    <w:multiLevelType w:val="multilevel"/>
    <w:tmpl w:val="5322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50DE3"/>
    <w:multiLevelType w:val="multilevel"/>
    <w:tmpl w:val="E63E6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A16EF"/>
    <w:multiLevelType w:val="hybridMultilevel"/>
    <w:tmpl w:val="EC749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3A3"/>
    <w:multiLevelType w:val="multilevel"/>
    <w:tmpl w:val="826E22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A60579"/>
    <w:multiLevelType w:val="multilevel"/>
    <w:tmpl w:val="5E82FE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5B42B7"/>
    <w:multiLevelType w:val="multilevel"/>
    <w:tmpl w:val="670EF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6F3A3C"/>
    <w:multiLevelType w:val="multilevel"/>
    <w:tmpl w:val="B52C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6B0AB5"/>
    <w:multiLevelType w:val="multilevel"/>
    <w:tmpl w:val="0226B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8"/>
  </w:num>
  <w:num w:numId="2" w16cid:durableId="1428428359">
    <w:abstractNumId w:val="7"/>
  </w:num>
  <w:num w:numId="3" w16cid:durableId="1050498053">
    <w:abstractNumId w:val="9"/>
  </w:num>
  <w:num w:numId="4" w16cid:durableId="1559511912">
    <w:abstractNumId w:val="1"/>
  </w:num>
  <w:num w:numId="5" w16cid:durableId="1343782181">
    <w:abstractNumId w:val="6"/>
  </w:num>
  <w:num w:numId="6" w16cid:durableId="1878003599">
    <w:abstractNumId w:val="5"/>
  </w:num>
  <w:num w:numId="7" w16cid:durableId="296498713">
    <w:abstractNumId w:val="2"/>
  </w:num>
  <w:num w:numId="8" w16cid:durableId="303967034">
    <w:abstractNumId w:val="4"/>
  </w:num>
  <w:num w:numId="9" w16cid:durableId="486670742">
    <w:abstractNumId w:val="0"/>
  </w:num>
  <w:num w:numId="10" w16cid:durableId="689330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D2"/>
    <w:rsid w:val="000542D2"/>
    <w:rsid w:val="00077EC3"/>
    <w:rsid w:val="00086495"/>
    <w:rsid w:val="00125849"/>
    <w:rsid w:val="001528A5"/>
    <w:rsid w:val="001A5E8D"/>
    <w:rsid w:val="001C4E4A"/>
    <w:rsid w:val="00215A6A"/>
    <w:rsid w:val="002806FD"/>
    <w:rsid w:val="00282220"/>
    <w:rsid w:val="00294296"/>
    <w:rsid w:val="00303155"/>
    <w:rsid w:val="00311573"/>
    <w:rsid w:val="00347767"/>
    <w:rsid w:val="00365ECF"/>
    <w:rsid w:val="00374C4E"/>
    <w:rsid w:val="0039217A"/>
    <w:rsid w:val="003C68D8"/>
    <w:rsid w:val="004208DF"/>
    <w:rsid w:val="00496002"/>
    <w:rsid w:val="004B611E"/>
    <w:rsid w:val="005340F5"/>
    <w:rsid w:val="00554DD3"/>
    <w:rsid w:val="005F0388"/>
    <w:rsid w:val="00685641"/>
    <w:rsid w:val="006D7641"/>
    <w:rsid w:val="00757374"/>
    <w:rsid w:val="007F39C4"/>
    <w:rsid w:val="00850BCD"/>
    <w:rsid w:val="00860286"/>
    <w:rsid w:val="00867E46"/>
    <w:rsid w:val="008A6660"/>
    <w:rsid w:val="008C5713"/>
    <w:rsid w:val="008C69EF"/>
    <w:rsid w:val="0090202E"/>
    <w:rsid w:val="00915BDF"/>
    <w:rsid w:val="00970681"/>
    <w:rsid w:val="00977A01"/>
    <w:rsid w:val="009C6C49"/>
    <w:rsid w:val="00A22935"/>
    <w:rsid w:val="00A55F79"/>
    <w:rsid w:val="00A732A5"/>
    <w:rsid w:val="00A81A9C"/>
    <w:rsid w:val="00AB163B"/>
    <w:rsid w:val="00AB62F3"/>
    <w:rsid w:val="00AC7092"/>
    <w:rsid w:val="00AC7E12"/>
    <w:rsid w:val="00B0728F"/>
    <w:rsid w:val="00B13C24"/>
    <w:rsid w:val="00B429B2"/>
    <w:rsid w:val="00C6132B"/>
    <w:rsid w:val="00CD519D"/>
    <w:rsid w:val="00CF5128"/>
    <w:rsid w:val="00D25858"/>
    <w:rsid w:val="00D328CC"/>
    <w:rsid w:val="00D81FA6"/>
    <w:rsid w:val="00DA64C4"/>
    <w:rsid w:val="00E0561E"/>
    <w:rsid w:val="00E50DDF"/>
    <w:rsid w:val="00EA1F83"/>
    <w:rsid w:val="00F01E68"/>
    <w:rsid w:val="00F03C2A"/>
    <w:rsid w:val="00F305D7"/>
    <w:rsid w:val="00F726D5"/>
    <w:rsid w:val="00FA4A31"/>
    <w:rsid w:val="00FB1A27"/>
    <w:rsid w:val="00FB1E6F"/>
    <w:rsid w:val="00FD50D6"/>
    <w:rsid w:val="4334317C"/>
    <w:rsid w:val="6E3F9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745A3"/>
  <w15:chartTrackingRefBased/>
  <w15:docId w15:val="{38EAC95E-A8DC-EF43-B091-2F9742B2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0542D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542D2"/>
  </w:style>
  <w:style w:type="character" w:styleId="apple-converted-space" w:customStyle="1">
    <w:name w:val="apple-converted-space"/>
    <w:basedOn w:val="DefaultParagraphFont"/>
    <w:rsid w:val="00F305D7"/>
  </w:style>
  <w:style w:type="paragraph" w:styleId="Footer">
    <w:name w:val="footer"/>
    <w:basedOn w:val="Normal"/>
    <w:link w:val="FooterChar"/>
    <w:uiPriority w:val="99"/>
    <w:unhideWhenUsed/>
    <w:rsid w:val="00AB163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B1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57</revision>
  <lastPrinted>2026-02-26T01:41:00.0000000Z</lastPrinted>
  <dcterms:created xsi:type="dcterms:W3CDTF">2026-02-25T06:37:00.0000000Z</dcterms:created>
  <dcterms:modified xsi:type="dcterms:W3CDTF">2026-03-05T05:23:35.7440402Z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1f4e8042,7ca4ba8f,24cb4709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2026-02-25T06:39:27Z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515eefb7-8c31-4c2c-b7bf-14d06f5ab6f1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