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B54F8" w14:textId="504D07FE" w:rsidR="00AC7092" w:rsidRPr="00AC7092" w:rsidRDefault="00274AA8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Fattoush Salad</w:t>
      </w:r>
    </w:p>
    <w:p w14:paraId="01675762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7490014C" w14:textId="5332D5A1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autumn</w:t>
      </w:r>
    </w:p>
    <w:p w14:paraId="2437A357" w14:textId="7DC3BB1A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32</w:t>
      </w:r>
    </w:p>
    <w:p w14:paraId="6AB63F29" w14:textId="3B68FA5A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adapted from recipetineats.com.au</w:t>
      </w:r>
    </w:p>
    <w:p w14:paraId="1F54164D" w14:textId="565539E1" w:rsid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lettuce, herbs, pomegranate, radish, spring onion</w:t>
      </w:r>
    </w:p>
    <w:p w14:paraId="77E8397F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p w14:paraId="22F2BFD0" w14:textId="5336C4A1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Notes: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if your class requires any gluten free serves, please separate portions before adding croutons.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2A311793" w14:textId="77224241" w:rsidR="00AC7092" w:rsidRPr="00274AA8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Calibri"/>
          <w:kern w:val="0"/>
          <w:lang w:eastAsia="en-GB"/>
          <w14:ligatures w14:val="none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AC7092" w14:paraId="38ADDF78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23CFE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2BCAA6E7" w14:textId="0A20D426" w:rsidR="00AC7092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Baking tray</w:t>
            </w:r>
          </w:p>
          <w:p w14:paraId="0B059EB1" w14:textId="27B8B89E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cups and spoons</w:t>
            </w:r>
          </w:p>
          <w:p w14:paraId="39D2A984" w14:textId="5370B4A4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Salad spinner</w:t>
            </w:r>
          </w:p>
          <w:p w14:paraId="0BDA1550" w14:textId="00AC4E51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14:paraId="1273A49C" w14:textId="73DB17F9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14:paraId="5D86915F" w14:textId="6DA329DD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Scissors</w:t>
            </w:r>
          </w:p>
          <w:p w14:paraId="44CE47E6" w14:textId="362680E7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Large mixing bowl</w:t>
            </w:r>
          </w:p>
          <w:p w14:paraId="06A9940F" w14:textId="35EFAD1C" w:rsidR="00274AA8" w:rsidRDefault="00274AA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Small bowl</w:t>
            </w:r>
          </w:p>
          <w:p w14:paraId="3285623E" w14:textId="508F9205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Serving bowls</w:t>
            </w:r>
          </w:p>
          <w:p w14:paraId="23CE58FF" w14:textId="07CF121C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Tongs</w:t>
            </w:r>
          </w:p>
          <w:p w14:paraId="29FFB833" w14:textId="399A39A6" w:rsidR="00C016F5" w:rsidRDefault="0061063F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Jar with lid</w:t>
            </w:r>
          </w:p>
          <w:p w14:paraId="7429490C" w14:textId="77777777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7133CC81" w14:textId="77777777" w:rsidR="00C016F5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03C7EECB" w14:textId="77777777" w:rsidR="00C016F5" w:rsidRPr="00AC7092" w:rsidRDefault="00C016F5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871C276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DFAD6" w14:textId="77777777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0A8A59A8" w14:textId="77777777" w:rsidR="00A077CB" w:rsidRPr="00C016F5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C016F5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CRISPY PITA BREAD “CROUTONS”</w:t>
            </w:r>
          </w:p>
          <w:p w14:paraId="789E477D" w14:textId="092844E1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2 </w:t>
            </w:r>
            <w:r w:rsidR="00C016F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wraps </w:t>
            </w: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or 1 </w:t>
            </w:r>
            <w:r w:rsidR="00C016F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</w:t>
            </w: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ebanese bread</w:t>
            </w:r>
          </w:p>
          <w:p w14:paraId="6B296EDC" w14:textId="4073C189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tbsp olive oil</w:t>
            </w:r>
          </w:p>
          <w:p w14:paraId="2F8ECFB4" w14:textId="46199AA6" w:rsidR="00A077CB" w:rsidRPr="00A077CB" w:rsidRDefault="00C016F5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Good grind of sea salt</w:t>
            </w:r>
          </w:p>
          <w:p w14:paraId="14C307E2" w14:textId="24FBCB1E" w:rsidR="00A077CB" w:rsidRPr="00C016F5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C016F5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SALAD</w:t>
            </w:r>
          </w:p>
          <w:p w14:paraId="19121443" w14:textId="789AEE78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5 cups </w:t>
            </w:r>
            <w:r w:rsidR="00C016F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</w:t>
            </w: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ettuce</w:t>
            </w:r>
            <w:r w:rsidR="00C016F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</w:t>
            </w: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cut into large bite size pieces</w:t>
            </w:r>
          </w:p>
          <w:p w14:paraId="65A019CA" w14:textId="7FB3A612" w:rsidR="00A077CB" w:rsidRPr="00A077CB" w:rsidRDefault="00274AA8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Lebanese cucumber</w:t>
            </w:r>
            <w:r w:rsid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sliced </w:t>
            </w:r>
          </w:p>
          <w:p w14:paraId="4A0A5737" w14:textId="34094089" w:rsidR="00A077CB" w:rsidRPr="00A077CB" w:rsidRDefault="00C016F5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200g 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cherry tomatoes, halved </w:t>
            </w:r>
          </w:p>
          <w:p w14:paraId="09C0A3FD" w14:textId="5BA72D48" w:rsidR="00A077CB" w:rsidRPr="00A077CB" w:rsidRDefault="00C016F5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2 spring 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onion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s, 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thinly sliced</w:t>
            </w:r>
          </w:p>
          <w:p w14:paraId="70CA26C8" w14:textId="6B396500" w:rsidR="00C016F5" w:rsidRDefault="00C016F5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3 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red </w:t>
            </w:r>
            <w:proofErr w:type="gramStart"/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radish</w:t>
            </w:r>
            <w:proofErr w:type="gramEnd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, </w:t>
            </w:r>
            <w:proofErr w:type="gramStart"/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thinly 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sliced</w:t>
            </w:r>
            <w:proofErr w:type="gramEnd"/>
          </w:p>
          <w:p w14:paraId="7C5E1767" w14:textId="428CFEEE" w:rsidR="00A077CB" w:rsidRPr="00A077CB" w:rsidRDefault="00C016F5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Handful of 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mint leaves</w:t>
            </w: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 l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arge ones torn in half</w:t>
            </w:r>
          </w:p>
          <w:p w14:paraId="40B4C18E" w14:textId="3723BE23" w:rsid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t</w:t>
            </w:r>
            <w:r w:rsidR="00C016F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able</w:t>
            </w: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sp</w:t>
            </w:r>
            <w:r w:rsidR="00C016F5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oon</w:t>
            </w: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roughly chopped parsley</w:t>
            </w:r>
          </w:p>
          <w:p w14:paraId="7963D4D3" w14:textId="35EE222F" w:rsidR="0061063F" w:rsidRPr="00A077CB" w:rsidRDefault="0061063F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½ pomegranate, seeds removed</w:t>
            </w:r>
          </w:p>
          <w:p w14:paraId="2DC3B011" w14:textId="47464382" w:rsidR="00C016F5" w:rsidRPr="00C016F5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C016F5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DRESSING</w:t>
            </w:r>
          </w:p>
          <w:p w14:paraId="45B7F9F2" w14:textId="624936AF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1/4 cup extra virgin olive oil</w:t>
            </w:r>
          </w:p>
          <w:p w14:paraId="3DFC802C" w14:textId="206B1569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tbsp lemon juice</w:t>
            </w:r>
          </w:p>
          <w:p w14:paraId="1ACDE7DC" w14:textId="5A147A9B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tsp pomegranate molasses</w:t>
            </w:r>
          </w:p>
          <w:p w14:paraId="6844AE86" w14:textId="16EBD199" w:rsidR="00A077CB" w:rsidRPr="00A077CB" w:rsidRDefault="00C016F5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</w:t>
            </w:r>
            <w:r w:rsidR="00A077CB"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medium garlic clove, finely grated or crushed using garlic crusher</w:t>
            </w:r>
          </w:p>
          <w:p w14:paraId="2DE82F16" w14:textId="499F7882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 tsp sumac (still worth making without)</w:t>
            </w:r>
          </w:p>
          <w:p w14:paraId="3F6321C1" w14:textId="535F00AD" w:rsidR="00A077CB" w:rsidRPr="00A077CB" w:rsidRDefault="00A077CB" w:rsidP="00A077CB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077CB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1/2 tsp cooking salt / kosher salt</w:t>
            </w:r>
          </w:p>
          <w:p w14:paraId="67CCD901" w14:textId="401E805C" w:rsidR="00AC7092" w:rsidRPr="00AC7092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14:paraId="0162CBD9" w14:textId="77777777" w:rsidR="00AC7092" w:rsidRPr="00AC7092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463301B9" w14:textId="12E6E90B" w:rsidR="00AC7092" w:rsidRDefault="00274AA8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</w:t>
      </w:r>
      <w:r w:rsidR="00AC7092" w:rsidRPr="00AC7092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:</w:t>
      </w:r>
      <w:r w:rsidR="00AC7092"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2AA65992" w14:textId="77777777" w:rsidR="00C016F5" w:rsidRPr="00C016F5" w:rsidRDefault="00C016F5" w:rsidP="00C016F5">
      <w:pPr>
        <w:spacing w:before="240" w:after="120"/>
        <w:outlineLvl w:val="3"/>
        <w:rPr>
          <w:rFonts w:ascii="Raleway" w:eastAsia="Times New Roman" w:hAnsi="Raleway" w:cs="Times New Roman"/>
          <w:b/>
          <w:bCs/>
          <w:caps/>
          <w:color w:val="183354"/>
          <w:spacing w:val="18"/>
          <w:kern w:val="0"/>
          <w:sz w:val="27"/>
          <w:szCs w:val="27"/>
          <w:lang w:eastAsia="en-GB"/>
          <w14:ligatures w14:val="none"/>
        </w:rPr>
      </w:pPr>
      <w:r w:rsidRPr="00C016F5">
        <w:rPr>
          <w:rFonts w:ascii="Raleway" w:eastAsia="Times New Roman" w:hAnsi="Raleway" w:cs="Times New Roman"/>
          <w:b/>
          <w:bCs/>
          <w:caps/>
          <w:color w:val="183354"/>
          <w:spacing w:val="18"/>
          <w:kern w:val="0"/>
          <w:sz w:val="27"/>
          <w:szCs w:val="27"/>
          <w:lang w:eastAsia="en-GB"/>
          <w14:ligatures w14:val="none"/>
        </w:rPr>
        <w:t>CRISPY PITA BREAD “CROUTONS”</w:t>
      </w:r>
    </w:p>
    <w:p w14:paraId="51456ED5" w14:textId="787A1A60" w:rsidR="00C016F5" w:rsidRPr="00274AA8" w:rsidRDefault="00C016F5" w:rsidP="00274AA8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Preheat oven to 200°C </w:t>
      </w:r>
      <w:proofErr w:type="gramStart"/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fan-forced</w:t>
      </w:r>
      <w:proofErr w:type="gramEnd"/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.</w:t>
      </w:r>
    </w:p>
    <w:p w14:paraId="6FB9C482" w14:textId="55A64212" w:rsidR="00C016F5" w:rsidRPr="00274AA8" w:rsidRDefault="00C016F5" w:rsidP="00274AA8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Cut 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wraps 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into 3cm 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squares.</w:t>
      </w:r>
    </w:p>
    <w:p w14:paraId="44B494FB" w14:textId="16818249" w:rsidR="00C016F5" w:rsidRPr="00274AA8" w:rsidRDefault="00C016F5" w:rsidP="00274AA8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Pile on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to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a 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baking 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tray, drizzle with olive oil, toss, then sprinkle with salt and toss again.</w:t>
      </w:r>
    </w:p>
    <w:p w14:paraId="2DD5F166" w14:textId="12FE4351" w:rsidR="00AC7092" w:rsidRPr="00274AA8" w:rsidRDefault="00C016F5" w:rsidP="00274AA8">
      <w:pPr>
        <w:pStyle w:val="ListParagraph"/>
        <w:numPr>
          <w:ilvl w:val="0"/>
          <w:numId w:val="3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Spread 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out evenly 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on the tray. Bake for 5 minutes or until crispy, then cool on the tray before use.</w:t>
      </w:r>
      <w:r w:rsidRPr="00274AA8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</w:p>
    <w:p w14:paraId="43770D0B" w14:textId="41610A6C" w:rsidR="00C016F5" w:rsidRPr="00AC7092" w:rsidRDefault="00C016F5" w:rsidP="00C016F5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</w:p>
    <w:p w14:paraId="391C76C9" w14:textId="77777777" w:rsidR="00274AA8" w:rsidRDefault="00274AA8" w:rsidP="0061063F">
      <w:pPr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</w:pPr>
    </w:p>
    <w:p w14:paraId="5D910097" w14:textId="3F87001F" w:rsidR="0061063F" w:rsidRPr="0061063F" w:rsidRDefault="0061063F" w:rsidP="0061063F">
      <w:pPr>
        <w:textAlignment w:val="baseline"/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</w:pPr>
      <w:r w:rsidRPr="0061063F">
        <w:rPr>
          <w:rFonts w:ascii="Calibri" w:eastAsia="Times New Roman" w:hAnsi="Calibri" w:cs="Calibri"/>
          <w:b/>
          <w:bCs/>
          <w:kern w:val="0"/>
          <w:sz w:val="28"/>
          <w:szCs w:val="28"/>
          <w:lang w:eastAsia="en-GB"/>
          <w14:ligatures w14:val="none"/>
        </w:rPr>
        <w:lastRenderedPageBreak/>
        <w:t>SALAD:</w:t>
      </w:r>
    </w:p>
    <w:p w14:paraId="3E4AB87C" w14:textId="46D0E05E" w:rsidR="0061063F" w:rsidRPr="00274AA8" w:rsidRDefault="00274AA8" w:rsidP="00274AA8">
      <w:pPr>
        <w:pStyle w:val="ListParagraph"/>
        <w:numPr>
          <w:ilvl w:val="0"/>
          <w:numId w:val="4"/>
        </w:numPr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Add dressing ingredients to </w:t>
      </w:r>
      <w:r w:rsidR="0061063F"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a jar until 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shake until </w:t>
      </w:r>
      <w:r w:rsidR="0061063F"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well combined.</w:t>
      </w:r>
    </w:p>
    <w:p w14:paraId="520E638E" w14:textId="77777777" w:rsidR="00274AA8" w:rsidRPr="00274AA8" w:rsidRDefault="0061063F" w:rsidP="00274AA8">
      <w:pPr>
        <w:pStyle w:val="ListParagraph"/>
        <w:numPr>
          <w:ilvl w:val="0"/>
          <w:numId w:val="4"/>
        </w:numPr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Wash and dry lettuce in the salad spinner. </w:t>
      </w:r>
    </w:p>
    <w:p w14:paraId="7407BA05" w14:textId="77777777" w:rsidR="00274AA8" w:rsidRDefault="0061063F" w:rsidP="00274AA8">
      <w:pPr>
        <w:pStyle w:val="ListParagraph"/>
        <w:numPr>
          <w:ilvl w:val="0"/>
          <w:numId w:val="4"/>
        </w:numPr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Slice tomatoes, radish and cucumber (this may be an adult job). Snip spring onion into small pieces. </w:t>
      </w:r>
    </w:p>
    <w:p w14:paraId="4757CADA" w14:textId="24037788" w:rsidR="00BB5099" w:rsidRPr="00274AA8" w:rsidRDefault="00BB5099" w:rsidP="00274AA8">
      <w:pPr>
        <w:pStyle w:val="ListParagraph"/>
        <w:numPr>
          <w:ilvl w:val="0"/>
          <w:numId w:val="4"/>
        </w:numPr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Tear mint and chop parsley.</w:t>
      </w:r>
    </w:p>
    <w:p w14:paraId="26D113A0" w14:textId="0D0E2E02" w:rsidR="0061063F" w:rsidRPr="00274AA8" w:rsidRDefault="0061063F" w:rsidP="00274AA8">
      <w:pPr>
        <w:pStyle w:val="ListParagraph"/>
        <w:numPr>
          <w:ilvl w:val="0"/>
          <w:numId w:val="4"/>
        </w:numPr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Remove </w:t>
      </w:r>
      <w:r w:rsidR="00274AA8"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pomegranate seeds</w:t>
      </w:r>
    </w:p>
    <w:p w14:paraId="53943D85" w14:textId="340D6CF5" w:rsidR="0061063F" w:rsidRPr="00274AA8" w:rsidRDefault="0061063F" w:rsidP="00274AA8">
      <w:pPr>
        <w:pStyle w:val="ListParagraph"/>
        <w:numPr>
          <w:ilvl w:val="0"/>
          <w:numId w:val="4"/>
        </w:numPr>
        <w:textAlignment w:val="baseline"/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Place the Salad ingredients in a large bowl. Drizzle over half the dressing, toss</w:t>
      </w:r>
      <w:r w:rsidR="00BB5099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,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 then add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 most of the crispy pita chips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. Taste and 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drizzle with remaining dressing 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if required 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and toss again.</w:t>
      </w:r>
    </w:p>
    <w:p w14:paraId="039A972C" w14:textId="624DA2D7" w:rsidR="00AC7092" w:rsidRPr="00274AA8" w:rsidRDefault="0061063F" w:rsidP="00274AA8">
      <w:pPr>
        <w:pStyle w:val="ListParagraph"/>
        <w:numPr>
          <w:ilvl w:val="0"/>
          <w:numId w:val="4"/>
        </w:numPr>
        <w:textAlignment w:val="baseline"/>
        <w:rPr>
          <w:rFonts w:ascii="Segoe UI" w:eastAsia="Times New Roman" w:hAnsi="Segoe UI" w:cs="Segoe UI"/>
          <w:kern w:val="0"/>
          <w:sz w:val="28"/>
          <w:szCs w:val="28"/>
          <w:lang w:eastAsia="en-GB"/>
          <w14:ligatures w14:val="none"/>
        </w:rPr>
      </w:pP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Transfer into 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 xml:space="preserve">3 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serving bowl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s</w:t>
      </w:r>
      <w:r w:rsidRPr="00274AA8">
        <w:rPr>
          <w:rFonts w:ascii="Calibri" w:eastAsia="Times New Roman" w:hAnsi="Calibri" w:cs="Calibri"/>
          <w:kern w:val="0"/>
          <w:sz w:val="28"/>
          <w:szCs w:val="28"/>
          <w:lang w:eastAsia="en-GB"/>
          <w14:ligatures w14:val="none"/>
        </w:rPr>
        <w:t>, top with remaining crispy pita and serve immediately.</w:t>
      </w:r>
    </w:p>
    <w:p w14:paraId="5CA6208A" w14:textId="77777777" w:rsidR="00AB62F3" w:rsidRPr="0061063F" w:rsidRDefault="00AB62F3">
      <w:pPr>
        <w:rPr>
          <w:sz w:val="28"/>
          <w:szCs w:val="28"/>
        </w:rPr>
      </w:pPr>
    </w:p>
    <w:sectPr w:rsidR="00AB62F3" w:rsidRPr="0061063F" w:rsidSect="00AC7092">
      <w:headerReference w:type="even" r:id="rId7"/>
      <w:headerReference w:type="first" r:id="rId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3555" w14:textId="77777777" w:rsidR="00910650" w:rsidRDefault="00910650" w:rsidP="002A532E">
      <w:r>
        <w:separator/>
      </w:r>
    </w:p>
  </w:endnote>
  <w:endnote w:type="continuationSeparator" w:id="0">
    <w:p w14:paraId="0CEC51E2" w14:textId="77777777" w:rsidR="00910650" w:rsidRDefault="00910650" w:rsidP="002A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CBED2" w14:textId="77777777" w:rsidR="00910650" w:rsidRDefault="00910650" w:rsidP="002A532E">
      <w:r>
        <w:separator/>
      </w:r>
    </w:p>
  </w:footnote>
  <w:footnote w:type="continuationSeparator" w:id="0">
    <w:p w14:paraId="6574BBB7" w14:textId="77777777" w:rsidR="00910650" w:rsidRDefault="00910650" w:rsidP="002A5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A948" w14:textId="18A4B90D" w:rsidR="002A532E" w:rsidRDefault="002A53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5BF98C" wp14:editId="2CFDB5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27480936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C54B8" w14:textId="4A4AF913" w:rsidR="002A532E" w:rsidRPr="002A532E" w:rsidRDefault="002A532E" w:rsidP="002A532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A532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5BF9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6BFC54B8" w14:textId="4A4AF913" w:rsidR="002A532E" w:rsidRPr="002A532E" w:rsidRDefault="002A532E" w:rsidP="002A532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A532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4C9A" w14:textId="2CEAD823" w:rsidR="002A532E" w:rsidRDefault="002A53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7288C3" wp14:editId="075AE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2542604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62695D" w14:textId="5570D61F" w:rsidR="002A532E" w:rsidRPr="002A532E" w:rsidRDefault="002A532E" w:rsidP="002A532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2A532E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288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3762695D" w14:textId="5570D61F" w:rsidR="002A532E" w:rsidRPr="002A532E" w:rsidRDefault="002A532E" w:rsidP="002A532E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2A532E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62CE"/>
    <w:multiLevelType w:val="hybridMultilevel"/>
    <w:tmpl w:val="9AC87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E54FE"/>
    <w:multiLevelType w:val="hybridMultilevel"/>
    <w:tmpl w:val="B27A8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7059D"/>
    <w:multiLevelType w:val="hybridMultilevel"/>
    <w:tmpl w:val="EA0A26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3"/>
  </w:num>
  <w:num w:numId="2" w16cid:durableId="1050423529">
    <w:abstractNumId w:val="1"/>
  </w:num>
  <w:num w:numId="3" w16cid:durableId="635525586">
    <w:abstractNumId w:val="2"/>
  </w:num>
  <w:num w:numId="4" w16cid:durableId="91674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7CB"/>
    <w:rsid w:val="00077EC3"/>
    <w:rsid w:val="00125849"/>
    <w:rsid w:val="00184AC0"/>
    <w:rsid w:val="00274AA8"/>
    <w:rsid w:val="00282220"/>
    <w:rsid w:val="002A532E"/>
    <w:rsid w:val="00495BC4"/>
    <w:rsid w:val="005340F5"/>
    <w:rsid w:val="0061063F"/>
    <w:rsid w:val="00850BCD"/>
    <w:rsid w:val="00867E46"/>
    <w:rsid w:val="00910650"/>
    <w:rsid w:val="00977A01"/>
    <w:rsid w:val="00A077CB"/>
    <w:rsid w:val="00AB62F3"/>
    <w:rsid w:val="00AC7092"/>
    <w:rsid w:val="00BB5099"/>
    <w:rsid w:val="00C016F5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0B8E2"/>
  <w15:chartTrackingRefBased/>
  <w15:docId w15:val="{736F0816-12C3-1243-B250-74EE4D18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2A53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32E"/>
  </w:style>
  <w:style w:type="paragraph" w:styleId="Footer">
    <w:name w:val="footer"/>
    <w:basedOn w:val="Normal"/>
    <w:link w:val="FooterChar"/>
    <w:uiPriority w:val="99"/>
    <w:unhideWhenUsed/>
    <w:rsid w:val="00495B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30</TotalTime>
  <Pages>2</Pages>
  <Words>356</Words>
  <Characters>1574</Characters>
  <Application>Microsoft Office Word</Application>
  <DocSecurity>0</DocSecurity>
  <Lines>50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3</cp:revision>
  <cp:lastPrinted>2026-04-28T04:03:00Z</cp:lastPrinted>
  <dcterms:created xsi:type="dcterms:W3CDTF">2026-04-28T02:59:00Z</dcterms:created>
  <dcterms:modified xsi:type="dcterms:W3CDTF">2026-04-28T04:04:00Z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f27b4ed,4bfc0c16,7a7258a8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2026-04-28T04:02:36Z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509a1591-5b59-4ed4-943b-2f8bc265d57d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