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85D" w:rsidP="00AC7092" w:rsidRDefault="00A4385D" w14:paraId="0C0C6290" w14:textId="77777777">
      <w:pPr>
        <w:textAlignment w:val="baseline"/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</w:pPr>
    </w:p>
    <w:p w:rsidRPr="00C92B6B" w:rsidR="00AC7092" w:rsidP="00AC7092" w:rsidRDefault="004059B8" w14:paraId="0CD40F47" w14:textId="132EF8D3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C92B6B">
        <w:rPr>
          <w:rFonts w:ascii="Segoe UI" w:hAnsi="Segoe UI" w:eastAsia="Times New Roman" w:cs="Segoe UI"/>
          <w:b/>
          <w:bCs/>
          <w:kern w:val="0"/>
          <w:sz w:val="40"/>
          <w:szCs w:val="40"/>
          <w:lang w:eastAsia="en-GB"/>
          <w14:ligatures w14:val="none"/>
        </w:rPr>
        <w:t>Milo Brownies</w:t>
      </w:r>
    </w:p>
    <w:p w:rsidRPr="00C92B6B" w:rsidR="00AC7092" w:rsidP="00AC7092" w:rsidRDefault="00AC7092" w14:paraId="3E5AC8EC" w14:textId="77777777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C92B6B">
        <w:rPr>
          <w:rFonts w:ascii="Segoe UI" w:hAnsi="Segoe UI" w:eastAsia="Times New Roman" w:cs="Segoe UI"/>
          <w:kern w:val="0"/>
          <w:sz w:val="22"/>
          <w:szCs w:val="22"/>
          <w:lang w:eastAsia="en-GB"/>
          <w14:ligatures w14:val="none"/>
        </w:rPr>
        <w:t>  </w:t>
      </w:r>
    </w:p>
    <w:p w:rsidRPr="00C92B6B" w:rsidR="00AC7092" w:rsidP="00AC7092" w:rsidRDefault="00AC7092" w14:paraId="44CEAFCF" w14:textId="61C66BDB">
      <w:pPr>
        <w:textAlignment w:val="baseline"/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</w:pPr>
      <w:r w:rsidRPr="00C92B6B">
        <w:rPr>
          <w:rFonts w:ascii="Segoe UI" w:hAnsi="Segoe UI" w:eastAsia="Times New Roman" w:cs="Segoe UI"/>
          <w:b/>
          <w:bCs/>
          <w:kern w:val="0"/>
          <w:sz w:val="30"/>
          <w:szCs w:val="30"/>
          <w:lang w:eastAsia="en-GB"/>
          <w14:ligatures w14:val="none"/>
        </w:rPr>
        <w:t>Serves:</w:t>
      </w:r>
      <w:r w:rsidRPr="00C92B6B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  </w:t>
      </w:r>
      <w:r w:rsidRPr="00C92B6B" w:rsidR="00326175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2</w:t>
      </w:r>
      <w:r w:rsidRPr="00C92B6B" w:rsidR="00797E4F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4</w:t>
      </w:r>
      <w:r w:rsidRPr="00C92B6B" w:rsidR="004059B8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 xml:space="preserve"> pieces</w:t>
      </w:r>
    </w:p>
    <w:p w:rsidRPr="00C92B6B" w:rsidR="00AC7092" w:rsidP="00AC7092" w:rsidRDefault="004059B8" w14:paraId="483B7E07" w14:textId="2AE378D3">
      <w:pPr>
        <w:textAlignment w:val="baseline"/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</w:pPr>
      <w:r w:rsidRPr="00C92B6B">
        <w:rPr>
          <w:rFonts w:ascii="Segoe UI" w:hAnsi="Segoe UI" w:eastAsia="Times New Roman" w:cs="Segoe UI"/>
          <w:b/>
          <w:bCs/>
          <w:kern w:val="0"/>
          <w:sz w:val="30"/>
          <w:szCs w:val="30"/>
          <w:lang w:eastAsia="en-GB"/>
          <w14:ligatures w14:val="none"/>
        </w:rPr>
        <w:t>Notes:</w:t>
      </w:r>
      <w:r w:rsidRPr="00C92B6B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 xml:space="preserve"> We are making this recipe for the Fremantle Street Kitchen. If you were making this at home a half quantity </w:t>
      </w:r>
      <w:r w:rsidR="00953109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makes 1 tin of brownies.</w:t>
      </w:r>
    </w:p>
    <w:p w:rsidRPr="00A4385D" w:rsidR="00AC7092" w:rsidP="00AC7092" w:rsidRDefault="00AC7092" w14:paraId="2D5EA69D" w14:textId="77777777">
      <w:pPr>
        <w:textAlignment w:val="baseline"/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4385D" w:rsidR="00AC7092" w:rsidTr="00AC7092" w14:paraId="27CDB1ED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4385D" w:rsidR="00AC7092" w:rsidP="00AC7092" w:rsidRDefault="00AC7092" w14:paraId="232AA73C" w14:textId="7777777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Equipment:</w:t>
            </w: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:rsidRPr="00A4385D" w:rsidR="00AC7092" w:rsidP="00AC7092" w:rsidRDefault="004059B8" w14:paraId="365E663D" w14:textId="772BA15F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Measuring cups and spoons</w:t>
            </w:r>
          </w:p>
          <w:p w:rsidRPr="00A4385D" w:rsidR="004059B8" w:rsidP="00AC7092" w:rsidRDefault="004059B8" w14:paraId="63C6023A" w14:textId="6066E866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Small saucepan</w:t>
            </w:r>
          </w:p>
          <w:p w:rsidRPr="00A4385D" w:rsidR="004059B8" w:rsidP="00AC7092" w:rsidRDefault="004059B8" w14:paraId="740D0C7E" w14:textId="7777777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 xml:space="preserve">Wooden spoon </w:t>
            </w:r>
          </w:p>
          <w:p w:rsidRPr="00A4385D" w:rsidR="004059B8" w:rsidP="00AC7092" w:rsidRDefault="004059B8" w14:paraId="680E10BE" w14:textId="469675B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Large mixing bowl</w:t>
            </w:r>
          </w:p>
          <w:p w:rsidRPr="00A4385D" w:rsidR="004059B8" w:rsidP="00AC7092" w:rsidRDefault="004059B8" w14:paraId="3D6CE32A" w14:textId="13830CE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Whisk</w:t>
            </w:r>
          </w:p>
          <w:p w:rsidRPr="00A4385D" w:rsidR="004059B8" w:rsidP="00AC7092" w:rsidRDefault="004059B8" w14:paraId="3948C8BF" w14:textId="792CB156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Sieve</w:t>
            </w:r>
          </w:p>
          <w:p w:rsidRPr="00A4385D" w:rsidR="004059B8" w:rsidP="00AC7092" w:rsidRDefault="004059B8" w14:paraId="075CB981" w14:textId="1D4860E2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 xml:space="preserve">Spatula </w:t>
            </w:r>
          </w:p>
          <w:p w:rsidRPr="00A4385D" w:rsidR="004059B8" w:rsidP="00AC7092" w:rsidRDefault="004059B8" w14:paraId="0A90C526" w14:textId="62E2C669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 xml:space="preserve">2 x 20cm square baking </w:t>
            </w:r>
            <w:r w:rsidRPr="00A4385D" w:rsidR="00141731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tins</w:t>
            </w:r>
          </w:p>
          <w:p w:rsidRPr="00A4385D" w:rsidR="00E96BAE" w:rsidP="00AC7092" w:rsidRDefault="00E96BAE" w14:paraId="5E8509E6" w14:textId="284CE4E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Scales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A4385D" w:rsidR="00AC7092" w:rsidP="00AC7092" w:rsidRDefault="00AC7092" w14:paraId="30D9B14B" w14:textId="77777777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  <w:r w:rsidRPr="00A4385D">
              <w:rPr>
                <w:rFonts w:ascii="Segoe UI" w:hAnsi="Segoe UI" w:eastAsia="Times New Roman" w:cs="Segoe UI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Ingredients:</w:t>
            </w:r>
            <w:r w:rsidRPr="00A4385D"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:rsidRPr="00A4385D" w:rsidR="004059B8" w:rsidP="004059B8" w:rsidRDefault="004059B8" w14:paraId="19A7B89F" w14:textId="099F02C9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300g butter</w:t>
            </w:r>
          </w:p>
          <w:p w:rsidRPr="00A4385D" w:rsidR="004059B8" w:rsidP="004059B8" w:rsidRDefault="004059B8" w14:paraId="64D6D163" w14:textId="12C094CD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1½ cups caster sugar</w:t>
            </w:r>
          </w:p>
          <w:p w:rsidRPr="00A4385D" w:rsidR="004059B8" w:rsidP="004059B8" w:rsidRDefault="004059B8" w14:paraId="5B1D0080" w14:textId="2391865C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1 cup cocoa</w:t>
            </w:r>
          </w:p>
          <w:p w:rsidRPr="00A4385D" w:rsidR="004059B8" w:rsidP="004059B8" w:rsidRDefault="004059B8" w14:paraId="401C2CAF" w14:textId="0C7A25DD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2 teaspoons vanilla extract</w:t>
            </w:r>
          </w:p>
          <w:p w:rsidRPr="00A4385D" w:rsidR="004059B8" w:rsidP="004059B8" w:rsidRDefault="004059B8" w14:paraId="0BEFD84A" w14:textId="01194083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6 eggs</w:t>
            </w:r>
          </w:p>
          <w:p w:rsidRPr="00A4385D" w:rsidR="004059B8" w:rsidP="004059B8" w:rsidRDefault="004059B8" w14:paraId="79DB9712" w14:textId="4BCD0188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1cup plain flour</w:t>
            </w:r>
          </w:p>
          <w:p w:rsidRPr="00A4385D" w:rsidR="004059B8" w:rsidP="004059B8" w:rsidRDefault="004059B8" w14:paraId="0A97CCB0" w14:textId="216D3EC0">
            <w:pPr>
              <w:rPr>
                <w:rFonts w:ascii="Segoe UI" w:hAnsi="Segoe UI" w:cs="Segoe UI"/>
                <w:sz w:val="30"/>
                <w:szCs w:val="30"/>
              </w:rPr>
            </w:pPr>
            <w:r w:rsidRPr="00A4385D">
              <w:rPr>
                <w:rFonts w:ascii="Segoe UI" w:hAnsi="Segoe UI" w:cs="Segoe UI"/>
                <w:sz w:val="30"/>
                <w:szCs w:val="30"/>
              </w:rPr>
              <w:t>2 cups milo</w:t>
            </w:r>
          </w:p>
          <w:p w:rsidRPr="00A4385D" w:rsidR="004059B8" w:rsidP="004059B8" w:rsidRDefault="00B333C3" w14:paraId="7B7D21E8" w14:textId="7E16BA92">
            <w:pPr>
              <w:rPr>
                <w:rFonts w:ascii="Segoe UI" w:hAnsi="Segoe UI" w:cs="Segoe UI"/>
                <w:sz w:val="30"/>
                <w:szCs w:val="30"/>
              </w:rPr>
            </w:pPr>
            <w:r>
              <w:rPr>
                <w:rFonts w:ascii="Segoe UI" w:hAnsi="Segoe UI" w:cs="Segoe UI"/>
                <w:sz w:val="30"/>
                <w:szCs w:val="30"/>
              </w:rPr>
              <w:t>130g dark chocolate, chopped into small chunks</w:t>
            </w:r>
          </w:p>
          <w:p w:rsidRPr="00A4385D" w:rsidR="00AC7092" w:rsidP="00AC7092" w:rsidRDefault="00AC7092" w14:paraId="2A7363F0" w14:textId="4BCBC540">
            <w:pPr>
              <w:textAlignment w:val="baseline"/>
              <w:rPr>
                <w:rFonts w:ascii="Segoe UI" w:hAnsi="Segoe UI" w:eastAsia="Times New Roman" w:cs="Segoe UI"/>
                <w:kern w:val="0"/>
                <w:sz w:val="30"/>
                <w:szCs w:val="30"/>
                <w:lang w:eastAsia="en-GB"/>
                <w14:ligatures w14:val="none"/>
              </w:rPr>
            </w:pPr>
          </w:p>
        </w:tc>
      </w:tr>
    </w:tbl>
    <w:p w:rsidRPr="00A4385D" w:rsidR="00AC7092" w:rsidP="00AC7092" w:rsidRDefault="00AC7092" w14:paraId="192F8C5E" w14:textId="77777777">
      <w:pPr>
        <w:textAlignment w:val="baseline"/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</w:pPr>
      <w:r w:rsidRPr="00A4385D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  </w:t>
      </w:r>
    </w:p>
    <w:p w:rsidRPr="00A4385D" w:rsidR="004059B8" w:rsidP="00AC7092" w:rsidRDefault="00AC7092" w14:paraId="6C180A5F" w14:textId="0E4DE7AE">
      <w:pPr>
        <w:textAlignment w:val="baseline"/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</w:pPr>
      <w:r w:rsidRPr="00A4385D">
        <w:rPr>
          <w:rFonts w:ascii="Segoe UI" w:hAnsi="Segoe UI" w:eastAsia="Times New Roman" w:cs="Segoe UI"/>
          <w:b/>
          <w:bCs/>
          <w:kern w:val="0"/>
          <w:sz w:val="30"/>
          <w:szCs w:val="30"/>
          <w:lang w:eastAsia="en-GB"/>
          <w14:ligatures w14:val="none"/>
        </w:rPr>
        <w:t>What to do:</w:t>
      </w:r>
      <w:r w:rsidRPr="00A4385D">
        <w:rPr>
          <w:rFonts w:ascii="Segoe UI" w:hAnsi="Segoe UI" w:eastAsia="Times New Roman" w:cs="Segoe UI"/>
          <w:kern w:val="0"/>
          <w:sz w:val="30"/>
          <w:szCs w:val="30"/>
          <w:lang w:eastAsia="en-GB"/>
          <w14:ligatures w14:val="none"/>
        </w:rPr>
        <w:t> </w:t>
      </w:r>
    </w:p>
    <w:p w:rsidRPr="00A4385D" w:rsidR="00492B98" w:rsidP="00EB02AE" w:rsidRDefault="002F7722" w14:paraId="5CCBF23B" w14:textId="2250DCAF">
      <w:pPr>
        <w:pStyle w:val="ListParagraph"/>
        <w:numPr>
          <w:ilvl w:val="0"/>
          <w:numId w:val="4"/>
        </w:numPr>
        <w:textAlignment w:val="baseline"/>
        <w:rPr>
          <w:rStyle w:val="apple-converted-space"/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</w:pP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Preheat </w:t>
      </w:r>
      <w:r w:rsidRPr="00A4385D" w:rsidR="001C24B2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the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 oven to 160</w:t>
      </w:r>
      <w:r w:rsidRPr="00A4385D" w:rsidR="00492B98">
        <w:rPr>
          <w:rFonts w:ascii="Symbol" w:hAnsi="Symbol" w:eastAsia="Symbol" w:cs="Symbol"/>
          <w:sz w:val="30"/>
          <w:szCs w:val="30"/>
          <w:shd w:val="clear" w:color="auto" w:fill="FFFFFF"/>
        </w:rPr>
        <w:t>°</w:t>
      </w:r>
      <w:r w:rsidRPr="00A4385D" w:rsidR="00492B98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C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 (</w:t>
      </w:r>
      <w:r w:rsidRPr="00A4385D" w:rsidR="00437291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eco-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fan) </w:t>
      </w:r>
      <w:r w:rsid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L</w:t>
      </w:r>
      <w:r w:rsidRPr="00A4385D" w:rsidR="00437291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ightly butter then 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line the base and sides of </w:t>
      </w:r>
      <w:r w:rsid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2 x 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20cm square baking tin</w:t>
      </w:r>
      <w:r w:rsid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s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 xml:space="preserve"> with baking paper</w:t>
      </w:r>
      <w:r w:rsidRPr="00A4385D" w:rsidR="00437291">
        <w:rPr>
          <w:rStyle w:val="apple-converted-space"/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  <w:t>.</w:t>
      </w:r>
    </w:p>
    <w:p w:rsidRPr="00A4385D" w:rsidR="00492B98" w:rsidP="00EB02AE" w:rsidRDefault="00492B98" w14:paraId="33282AE9" w14:textId="0FD75957">
      <w:pPr>
        <w:pStyle w:val="ListParagraph"/>
        <w:numPr>
          <w:ilvl w:val="0"/>
          <w:numId w:val="4"/>
        </w:numPr>
        <w:textAlignment w:val="baseline"/>
        <w:rPr>
          <w:rFonts w:ascii="Segoe UI" w:hAnsi="Segoe UI" w:cs="Segoe UI"/>
          <w:color w:val="333333"/>
          <w:spacing w:val="8"/>
          <w:sz w:val="30"/>
          <w:szCs w:val="30"/>
        </w:rPr>
      </w:pP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 xml:space="preserve">In a </w:t>
      </w:r>
      <w:r w:rsidRPr="00A4385D" w:rsidR="00F55B67">
        <w:rPr>
          <w:rFonts w:ascii="Segoe UI" w:hAnsi="Segoe UI" w:cs="Segoe UI"/>
          <w:color w:val="333333"/>
          <w:spacing w:val="8"/>
          <w:sz w:val="30"/>
          <w:szCs w:val="30"/>
        </w:rPr>
        <w:t xml:space="preserve">medium 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>saucepan, melt the butter, cocoa and sugar over a low heat.</w:t>
      </w:r>
      <w:r w:rsidRPr="00A4385D" w:rsidR="003E38CF">
        <w:rPr>
          <w:rFonts w:ascii="Segoe UI" w:hAnsi="Segoe UI" w:cs="Segoe UI"/>
          <w:color w:val="333333"/>
          <w:spacing w:val="8"/>
          <w:sz w:val="30"/>
          <w:szCs w:val="30"/>
        </w:rPr>
        <w:t xml:space="preserve"> Set aside to cool a little.</w:t>
      </w:r>
    </w:p>
    <w:p w:rsidRPr="00A4385D" w:rsidR="00922A11" w:rsidP="00EB02AE" w:rsidRDefault="00352953" w14:paraId="1858ABC7" w14:textId="7CFA39DC">
      <w:pPr>
        <w:pStyle w:val="ListParagraph"/>
        <w:numPr>
          <w:ilvl w:val="0"/>
          <w:numId w:val="4"/>
        </w:numPr>
        <w:textAlignment w:val="baseline"/>
        <w:rPr>
          <w:rFonts w:ascii="Segoe UI" w:hAnsi="Segoe UI" w:cs="Segoe UI"/>
          <w:color w:val="333333"/>
          <w:spacing w:val="8"/>
          <w:sz w:val="30"/>
          <w:szCs w:val="30"/>
        </w:rPr>
      </w:pP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>Whisk eggs and vanilla</w:t>
      </w:r>
      <w:r w:rsidRPr="00A4385D" w:rsidR="00FD3E55">
        <w:rPr>
          <w:rFonts w:ascii="Segoe UI" w:hAnsi="Segoe UI" w:cs="Segoe UI"/>
          <w:color w:val="333333"/>
          <w:spacing w:val="8"/>
          <w:sz w:val="30"/>
          <w:szCs w:val="30"/>
        </w:rPr>
        <w:t xml:space="preserve"> until fluffy.</w:t>
      </w:r>
      <w:r w:rsidRPr="00A4385D" w:rsidR="00EA1F48">
        <w:rPr>
          <w:rFonts w:ascii="Segoe UI" w:hAnsi="Segoe UI" w:cs="Segoe UI"/>
          <w:color w:val="333333"/>
          <w:spacing w:val="8"/>
          <w:sz w:val="30"/>
          <w:szCs w:val="30"/>
        </w:rPr>
        <w:t xml:space="preserve"> Add melted mixture to the eggs and whisk until combined.</w:t>
      </w:r>
    </w:p>
    <w:p w:rsidRPr="00A4385D" w:rsidR="00EA1F48" w:rsidP="00EB02AE" w:rsidRDefault="00EA1F48" w14:paraId="2DA55E77" w14:textId="0A6F1A6E">
      <w:pPr>
        <w:pStyle w:val="ListParagraph"/>
        <w:numPr>
          <w:ilvl w:val="0"/>
          <w:numId w:val="4"/>
        </w:numPr>
        <w:textAlignment w:val="baseline"/>
        <w:rPr>
          <w:rFonts w:ascii="Segoe UI" w:hAnsi="Segoe UI" w:cs="Segoe UI"/>
          <w:color w:val="333333"/>
          <w:spacing w:val="8"/>
          <w:sz w:val="30"/>
          <w:szCs w:val="30"/>
        </w:rPr>
      </w:pP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>Sift flour into the bowl and add the Milo</w:t>
      </w:r>
      <w:r w:rsidR="001633A2">
        <w:rPr>
          <w:rFonts w:ascii="Segoe UI" w:hAnsi="Segoe UI" w:cs="Segoe UI"/>
          <w:color w:val="333333"/>
          <w:spacing w:val="8"/>
          <w:sz w:val="30"/>
          <w:szCs w:val="30"/>
        </w:rPr>
        <w:t xml:space="preserve"> and the chocolate chunks</w:t>
      </w: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>. Using a spatula mix until combined</w:t>
      </w:r>
      <w:r w:rsidRPr="00A4385D" w:rsidR="00797E4F">
        <w:rPr>
          <w:rFonts w:ascii="Segoe UI" w:hAnsi="Segoe UI" w:cs="Segoe UI"/>
          <w:color w:val="333333"/>
          <w:spacing w:val="8"/>
          <w:sz w:val="30"/>
          <w:szCs w:val="30"/>
        </w:rPr>
        <w:t>.</w:t>
      </w:r>
    </w:p>
    <w:p w:rsidRPr="00A4385D" w:rsidR="00797E4F" w:rsidP="00EB02AE" w:rsidRDefault="00797E4F" w14:paraId="056BE69B" w14:textId="77E66378">
      <w:pPr>
        <w:pStyle w:val="ListParagraph"/>
        <w:numPr>
          <w:ilvl w:val="0"/>
          <w:numId w:val="4"/>
        </w:numPr>
        <w:textAlignment w:val="baseline"/>
        <w:rPr>
          <w:rFonts w:ascii="Segoe UI" w:hAnsi="Segoe UI" w:cs="Segoe UI"/>
          <w:color w:val="333333"/>
          <w:spacing w:val="8"/>
          <w:sz w:val="30"/>
          <w:szCs w:val="30"/>
        </w:rPr>
      </w:pPr>
      <w:r w:rsidRPr="00A4385D">
        <w:rPr>
          <w:rFonts w:ascii="Segoe UI" w:hAnsi="Segoe UI" w:cs="Segoe UI"/>
          <w:color w:val="333333"/>
          <w:spacing w:val="8"/>
          <w:sz w:val="30"/>
          <w:szCs w:val="30"/>
        </w:rPr>
        <w:t>Divide brownie mixture</w:t>
      </w:r>
      <w:r w:rsidRPr="00A4385D" w:rsidR="00E96BAE">
        <w:rPr>
          <w:rFonts w:ascii="Segoe UI" w:hAnsi="Segoe UI" w:cs="Segoe UI"/>
          <w:color w:val="333333"/>
          <w:spacing w:val="8"/>
          <w:sz w:val="30"/>
          <w:szCs w:val="30"/>
        </w:rPr>
        <w:t xml:space="preserve"> evenly between the 2 </w:t>
      </w:r>
      <w:r w:rsidRPr="00A4385D" w:rsidR="00141731">
        <w:rPr>
          <w:rFonts w:ascii="Segoe UI" w:hAnsi="Segoe UI" w:cs="Segoe UI"/>
          <w:color w:val="333333"/>
          <w:spacing w:val="8"/>
          <w:sz w:val="30"/>
          <w:szCs w:val="30"/>
        </w:rPr>
        <w:t>baking tins</w:t>
      </w:r>
      <w:r w:rsidRPr="00A4385D" w:rsidR="00725D80">
        <w:rPr>
          <w:rFonts w:ascii="Segoe UI" w:hAnsi="Segoe UI" w:cs="Segoe UI"/>
          <w:color w:val="333333"/>
          <w:spacing w:val="8"/>
          <w:sz w:val="30"/>
          <w:szCs w:val="30"/>
        </w:rPr>
        <w:t xml:space="preserve"> (use the electric</w:t>
      </w:r>
      <w:r w:rsidRPr="00A4385D" w:rsidR="00925E50">
        <w:rPr>
          <w:rFonts w:ascii="Segoe UI" w:hAnsi="Segoe UI" w:cs="Segoe UI"/>
          <w:color w:val="333333"/>
          <w:spacing w:val="8"/>
          <w:sz w:val="30"/>
          <w:szCs w:val="30"/>
        </w:rPr>
        <w:t xml:space="preserve"> scales to help with accuracy).</w:t>
      </w:r>
    </w:p>
    <w:p w:rsidRPr="00A4385D" w:rsidR="0031698B" w:rsidP="00EB02AE" w:rsidRDefault="0031698B" w14:paraId="42E5C93D" w14:textId="053B8A86">
      <w:pPr>
        <w:pStyle w:val="ListParagraph"/>
        <w:numPr>
          <w:ilvl w:val="0"/>
          <w:numId w:val="4"/>
        </w:numPr>
        <w:textAlignment w:val="baseline"/>
        <w:rPr>
          <w:rFonts w:ascii="Segoe UI" w:hAnsi="Segoe UI" w:cs="Segoe UI"/>
          <w:color w:val="333333"/>
          <w:spacing w:val="8"/>
          <w:sz w:val="30"/>
          <w:szCs w:val="30"/>
        </w:rPr>
      </w:pPr>
      <w:r w:rsidRPr="00A4385D" w:rsidR="0031698B">
        <w:rPr>
          <w:rFonts w:ascii="Segoe UI" w:hAnsi="Segoe UI" w:cs="Segoe UI"/>
          <w:color w:val="333333"/>
          <w:spacing w:val="8"/>
          <w:sz w:val="30"/>
          <w:szCs w:val="30"/>
        </w:rPr>
        <w:t>Cook for 25-30 minutes</w:t>
      </w:r>
      <w:r w:rsidRPr="00A4385D" w:rsidR="00AF0F65">
        <w:rPr>
          <w:rFonts w:ascii="Segoe UI" w:hAnsi="Segoe UI" w:cs="Segoe UI"/>
          <w:color w:val="333333"/>
          <w:spacing w:val="8"/>
          <w:sz w:val="30"/>
          <w:szCs w:val="30"/>
        </w:rPr>
        <w:t xml:space="preserve">. Remove from the oven and allow to cool before cutting into </w:t>
      </w:r>
      <w:r w:rsidRPr="00A4385D" w:rsidR="00EB02AE">
        <w:rPr>
          <w:rFonts w:ascii="Segoe UI" w:hAnsi="Segoe UI" w:cs="Segoe UI"/>
          <w:color w:val="333333"/>
          <w:spacing w:val="8"/>
          <w:sz w:val="30"/>
          <w:szCs w:val="30"/>
        </w:rPr>
        <w:t xml:space="preserve">12 pieces per </w:t>
      </w:r>
      <w:r w:rsidRPr="00A4385D" w:rsidR="00EB02AE">
        <w:rPr>
          <w:rFonts w:ascii="Segoe UI" w:hAnsi="Segoe UI" w:cs="Segoe UI"/>
          <w:color w:val="333333"/>
          <w:spacing w:val="8"/>
          <w:sz w:val="30"/>
          <w:szCs w:val="30"/>
        </w:rPr>
        <w:t>tin</w:t>
      </w:r>
      <w:r w:rsidRPr="00A4385D" w:rsidR="17D4EF61">
        <w:rPr>
          <w:rFonts w:ascii="Segoe UI" w:hAnsi="Segoe UI" w:cs="Segoe UI"/>
          <w:color w:val="333333"/>
          <w:spacing w:val="8"/>
          <w:sz w:val="30"/>
          <w:szCs w:val="30"/>
        </w:rPr>
        <w:t>.</w:t>
      </w:r>
    </w:p>
    <w:p w:rsidRPr="00492B98" w:rsidR="00B71433" w:rsidP="00492B98" w:rsidRDefault="00B71433" w14:paraId="5C9DB381" w14:textId="77777777">
      <w:pPr>
        <w:textAlignment w:val="baseline"/>
        <w:rPr>
          <w:rFonts w:ascii="Segoe UI" w:hAnsi="Segoe UI" w:cs="Segoe UI"/>
          <w:color w:val="333333"/>
          <w:spacing w:val="8"/>
          <w:sz w:val="30"/>
          <w:szCs w:val="30"/>
          <w:shd w:val="clear" w:color="auto" w:fill="FFFFFF"/>
        </w:rPr>
      </w:pPr>
    </w:p>
    <w:p w:rsidRPr="00AC7092" w:rsidR="002F7722" w:rsidP="00AC7092" w:rsidRDefault="002F7722" w14:paraId="156C830E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p w:rsidRPr="00AC7092" w:rsidR="00AC7092" w:rsidP="00AC7092" w:rsidRDefault="00AC7092" w14:paraId="73D73F8E" w14:textId="77777777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hAnsi="Calibri" w:eastAsia="Times New Roman" w:cs="Calibri"/>
          <w:kern w:val="0"/>
          <w:lang w:eastAsia="en-GB"/>
          <w14:ligatures w14:val="none"/>
        </w:rPr>
        <w:t> </w:t>
      </w:r>
    </w:p>
    <w:p w:rsidR="00AB62F3" w:rsidRDefault="00AB62F3" w14:paraId="23AE2E16" w14:textId="77777777"/>
    <w:sectPr w:rsidR="00AB62F3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3EF" w:rsidP="004059B8" w:rsidRDefault="007533EF" w14:paraId="289E6E7E" w14:textId="77777777">
      <w:r>
        <w:separator/>
      </w:r>
    </w:p>
  </w:endnote>
  <w:endnote w:type="continuationSeparator" w:id="0">
    <w:p w:rsidR="007533EF" w:rsidP="004059B8" w:rsidRDefault="007533EF" w14:paraId="14647B1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3EF" w:rsidP="004059B8" w:rsidRDefault="007533EF" w14:paraId="1123E725" w14:textId="77777777">
      <w:r>
        <w:separator/>
      </w:r>
    </w:p>
  </w:footnote>
  <w:footnote w:type="continuationSeparator" w:id="0">
    <w:p w:rsidR="007533EF" w:rsidP="004059B8" w:rsidRDefault="007533EF" w14:paraId="76B5B2F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059B8" w:rsidRDefault="004059B8" w14:paraId="51F5364A" w14:textId="6EF29D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83E5A4" wp14:editId="68E2B9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5779311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059B8" w:rsidR="004059B8" w:rsidP="004059B8" w:rsidRDefault="004059B8" w14:paraId="6E2095E2" w14:textId="7322E42D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059B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9B9C031">
            <v:shapetype id="_x0000_t202" coordsize="21600,21600" o:spt="202" path="m,l,21600r21600,l21600,xe" w14:anchorId="6C83E5A4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4059B8" w:rsidR="004059B8" w:rsidP="004059B8" w:rsidRDefault="004059B8" w14:paraId="09E77742" w14:textId="7322E42D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059B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4059B8" w:rsidRDefault="004059B8" w14:paraId="093647BC" w14:textId="2636CE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AE3265" wp14:editId="67F937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7609872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4059B8" w:rsidR="004059B8" w:rsidP="004059B8" w:rsidRDefault="004059B8" w14:paraId="144AAFF6" w14:textId="104D269E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4059B8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36B83D3">
            <v:shapetype id="_x0000_t202" coordsize="21600,21600" o:spt="202" path="m,l,21600r21600,l21600,xe" w14:anchorId="1FAE3265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4059B8" w:rsidR="004059B8" w:rsidP="004059B8" w:rsidRDefault="004059B8" w14:paraId="08CE8BEA" w14:textId="104D269E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4059B8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93005"/>
    <w:multiLevelType w:val="multilevel"/>
    <w:tmpl w:val="DE76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E0A1EC6"/>
    <w:multiLevelType w:val="hybridMultilevel"/>
    <w:tmpl w:val="9DEA8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0959AE"/>
    <w:multiLevelType w:val="multilevel"/>
    <w:tmpl w:val="7B8E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24938425">
    <w:abstractNumId w:val="2"/>
  </w:num>
  <w:num w:numId="2" w16cid:durableId="1968969392">
    <w:abstractNumId w:val="0"/>
  </w:num>
  <w:num w:numId="3" w16cid:durableId="759370854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32161557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57"/>
    <w:rsid w:val="00077EC3"/>
    <w:rsid w:val="000E2E75"/>
    <w:rsid w:val="00125849"/>
    <w:rsid w:val="00141731"/>
    <w:rsid w:val="001633A2"/>
    <w:rsid w:val="0018005E"/>
    <w:rsid w:val="001C24B2"/>
    <w:rsid w:val="00282220"/>
    <w:rsid w:val="002F7722"/>
    <w:rsid w:val="0031698B"/>
    <w:rsid w:val="00322F84"/>
    <w:rsid w:val="00326175"/>
    <w:rsid w:val="00352953"/>
    <w:rsid w:val="003E38CF"/>
    <w:rsid w:val="004059B8"/>
    <w:rsid w:val="00437291"/>
    <w:rsid w:val="00492B98"/>
    <w:rsid w:val="005340F5"/>
    <w:rsid w:val="00706A32"/>
    <w:rsid w:val="00725D80"/>
    <w:rsid w:val="007533EF"/>
    <w:rsid w:val="00797E4F"/>
    <w:rsid w:val="00806657"/>
    <w:rsid w:val="00850BCD"/>
    <w:rsid w:val="00867E46"/>
    <w:rsid w:val="00922A11"/>
    <w:rsid w:val="00925E50"/>
    <w:rsid w:val="00953109"/>
    <w:rsid w:val="00977A01"/>
    <w:rsid w:val="00A4385D"/>
    <w:rsid w:val="00AB62F3"/>
    <w:rsid w:val="00AC7092"/>
    <w:rsid w:val="00AF0F65"/>
    <w:rsid w:val="00B333C3"/>
    <w:rsid w:val="00B71433"/>
    <w:rsid w:val="00B72982"/>
    <w:rsid w:val="00C92B6B"/>
    <w:rsid w:val="00CE3882"/>
    <w:rsid w:val="00E96BAE"/>
    <w:rsid w:val="00EA1F48"/>
    <w:rsid w:val="00EB02AE"/>
    <w:rsid w:val="00F03C2A"/>
    <w:rsid w:val="00F55B67"/>
    <w:rsid w:val="00FD3E55"/>
    <w:rsid w:val="17D4EF61"/>
    <w:rsid w:val="702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DD80D"/>
  <w15:chartTrackingRefBased/>
  <w15:docId w15:val="{04259C2A-6121-A744-88A0-0D143ED6CC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wprm-recipe-ingredient" w:customStyle="1">
    <w:name w:val="wprm-recipe-ingredient"/>
    <w:basedOn w:val="Normal"/>
    <w:rsid w:val="004059B8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sr-only" w:customStyle="1">
    <w:name w:val="sr-only"/>
    <w:basedOn w:val="DefaultParagraphFont"/>
    <w:rsid w:val="004059B8"/>
  </w:style>
  <w:style w:type="character" w:styleId="apple-converted-space" w:customStyle="1">
    <w:name w:val="apple-converted-space"/>
    <w:basedOn w:val="DefaultParagraphFont"/>
    <w:rsid w:val="004059B8"/>
  </w:style>
  <w:style w:type="character" w:styleId="wprm-recipe-ingredient-amount" w:customStyle="1">
    <w:name w:val="wprm-recipe-ingredient-amount"/>
    <w:basedOn w:val="DefaultParagraphFont"/>
    <w:rsid w:val="004059B8"/>
  </w:style>
  <w:style w:type="character" w:styleId="wprm-recipe-ingredient-unit" w:customStyle="1">
    <w:name w:val="wprm-recipe-ingredient-unit"/>
    <w:basedOn w:val="DefaultParagraphFont"/>
    <w:rsid w:val="004059B8"/>
  </w:style>
  <w:style w:type="character" w:styleId="wprm-recipe-ingredient-name" w:customStyle="1">
    <w:name w:val="wprm-recipe-ingredient-name"/>
    <w:basedOn w:val="DefaultParagraphFont"/>
    <w:rsid w:val="004059B8"/>
  </w:style>
  <w:style w:type="character" w:styleId="wprm-recipe-ingredient-notes" w:customStyle="1">
    <w:name w:val="wprm-recipe-ingredient-notes"/>
    <w:basedOn w:val="DefaultParagraphFont"/>
    <w:rsid w:val="004059B8"/>
  </w:style>
  <w:style w:type="paragraph" w:styleId="Header">
    <w:name w:val="header"/>
    <w:basedOn w:val="Normal"/>
    <w:link w:val="HeaderChar"/>
    <w:uiPriority w:val="99"/>
    <w:unhideWhenUsed/>
    <w:rsid w:val="004059B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59B8"/>
  </w:style>
  <w:style w:type="paragraph" w:styleId="Footer">
    <w:name w:val="footer"/>
    <w:basedOn w:val="Normal"/>
    <w:link w:val="FooterChar"/>
    <w:uiPriority w:val="99"/>
    <w:unhideWhenUsed/>
    <w:rsid w:val="00322F8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22F84"/>
  </w:style>
  <w:style w:type="paragraph" w:styleId="wprm-recipe-instruction" w:customStyle="1">
    <w:name w:val="wprm-recipe-instruction"/>
    <w:basedOn w:val="Normal"/>
    <w:rsid w:val="00492B98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31</revision>
  <lastPrinted>2026-03-17T05:44:00.0000000Z</lastPrinted>
  <dcterms:created xsi:type="dcterms:W3CDTF">2026-03-11T01:59:00.0000000Z</dcterms:created>
  <dcterms:modified xsi:type="dcterms:W3CDTF">2026-04-02T03:28:31.0483682Z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1074eea0,2272876d,75b58041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2026-03-17T04:21:15Z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bbc5b89f-dbed-4c54-8dcc-6668d2626f50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