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5ED7" w14:textId="46B1285C" w:rsidR="00387B79" w:rsidRPr="00387B79" w:rsidRDefault="00387B79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Quiche Lorraine</w:t>
      </w:r>
    </w:p>
    <w:p w14:paraId="1FF9BBB1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4AD1F3E6" w14:textId="6263F57C" w:rsidR="00AC7092" w:rsidRPr="007D10F4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b/>
          <w:bCs/>
          <w:kern w:val="0"/>
          <w:sz w:val="30"/>
          <w:szCs w:val="30"/>
          <w:lang w:eastAsia="en-GB"/>
          <w14:ligatures w14:val="none"/>
        </w:rPr>
        <w:t>Serves:</w:t>
      </w: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  </w:t>
      </w:r>
      <w:r w:rsidR="00387B79"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2</w:t>
      </w:r>
      <w:r w:rsidR="007D10F4"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7</w:t>
      </w:r>
      <w:r w:rsidR="00387B79"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 mini </w:t>
      </w:r>
      <w:proofErr w:type="gramStart"/>
      <w:r w:rsidR="00387B79"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quiche</w:t>
      </w:r>
      <w:proofErr w:type="gramEnd"/>
    </w:p>
    <w:p w14:paraId="5E0525E5" w14:textId="7834CF0E" w:rsidR="006C3D13" w:rsidRPr="007D10F4" w:rsidRDefault="00AC7092" w:rsidP="00AC7092">
      <w:pPr>
        <w:textAlignment w:val="baseline"/>
        <w:rPr>
          <w:rFonts w:asciiTheme="majorHAnsi" w:eastAsia="Times New Roman" w:hAnsiTheme="majorHAnsi" w:cs="Calibr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b/>
          <w:bCs/>
          <w:kern w:val="0"/>
          <w:sz w:val="30"/>
          <w:szCs w:val="30"/>
          <w:lang w:eastAsia="en-GB"/>
          <w14:ligatures w14:val="none"/>
        </w:rPr>
        <w:t>Fresh from the garden:</w:t>
      </w: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  </w:t>
      </w:r>
      <w:r w:rsidR="00387B79"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onion, parsley</w:t>
      </w:r>
      <w:r w:rsidRPr="007D10F4">
        <w:rPr>
          <w:rFonts w:asciiTheme="majorHAnsi" w:eastAsia="Times New Roman" w:hAnsiTheme="majorHAnsi" w:cs="Calibri"/>
          <w:kern w:val="0"/>
          <w:sz w:val="30"/>
          <w:szCs w:val="30"/>
          <w:lang w:eastAsia="en-GB"/>
          <w14:ligatures w14:val="none"/>
        </w:rPr>
        <w:t> </w:t>
      </w:r>
    </w:p>
    <w:p w14:paraId="0B86E3A1" w14:textId="472A9CAB" w:rsidR="007D10F4" w:rsidRPr="007D10F4" w:rsidRDefault="007D10F4" w:rsidP="007D10F4">
      <w:p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Calibri"/>
          <w:b/>
          <w:bCs/>
          <w:kern w:val="0"/>
          <w:sz w:val="30"/>
          <w:szCs w:val="30"/>
          <w:lang w:eastAsia="en-GB"/>
          <w14:ligatures w14:val="none"/>
        </w:rPr>
        <w:t xml:space="preserve">Notes: </w:t>
      </w:r>
      <w:r w:rsidRPr="007D10F4">
        <w:rPr>
          <w:rFonts w:asciiTheme="majorHAnsi" w:eastAsia="Times New Roman" w:hAnsiTheme="majorHAnsi" w:cs="Calibri"/>
          <w:kern w:val="0"/>
          <w:sz w:val="30"/>
          <w:szCs w:val="30"/>
          <w:lang w:eastAsia="en-GB"/>
          <w14:ligatures w14:val="none"/>
        </w:rPr>
        <w:t>We are using the Baker’s function setting to cook the quiches.</w:t>
      </w:r>
      <w:r w:rsidRPr="007D10F4">
        <w:rPr>
          <w:rFonts w:asciiTheme="majorHAnsi" w:eastAsia="Times New Roman" w:hAnsiTheme="majorHAnsi" w:cs="Calibri"/>
          <w:b/>
          <w:bCs/>
          <w:kern w:val="0"/>
          <w:sz w:val="30"/>
          <w:szCs w:val="30"/>
          <w:lang w:eastAsia="en-GB"/>
          <w14:ligatures w14:val="none"/>
        </w:rPr>
        <w:t xml:space="preserve"> </w:t>
      </w: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T</w:t>
      </w: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his setting uses an element in the bottom of the oven to cook the pastry </w:t>
      </w: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so there is no need to blind bake the pastry.</w:t>
      </w:r>
    </w:p>
    <w:p w14:paraId="39112645" w14:textId="77777777" w:rsidR="00AC7092" w:rsidRPr="007D10F4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7D10F4" w14:paraId="501AB168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6099E" w14:textId="77777777" w:rsidR="00AC7092" w:rsidRPr="007D10F4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b/>
                <w:bCs/>
                <w:kern w:val="0"/>
                <w:sz w:val="30"/>
                <w:szCs w:val="30"/>
                <w:lang w:eastAsia="en-GB"/>
                <w14:ligatures w14:val="none"/>
              </w:rPr>
              <w:t>Equipment:</w:t>
            </w: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 </w:t>
            </w:r>
          </w:p>
          <w:p w14:paraId="34D2FA37" w14:textId="7263F018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2 patty pan trays</w:t>
            </w:r>
          </w:p>
          <w:p w14:paraId="0E946150" w14:textId="4A089948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8cm circle cookie cutter</w:t>
            </w:r>
          </w:p>
          <w:p w14:paraId="25244D4F" w14:textId="77777777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Tall measuring jug</w:t>
            </w:r>
          </w:p>
          <w:p w14:paraId="36DBE976" w14:textId="6601C84C" w:rsidR="00AC7092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Small measuring jug</w:t>
            </w:r>
            <w:r w:rsidR="00AC7092"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  </w:t>
            </w:r>
          </w:p>
          <w:p w14:paraId="172040F5" w14:textId="4B68C2E8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Measuring spoons</w:t>
            </w:r>
          </w:p>
          <w:p w14:paraId="6DEB2A93" w14:textId="6B00B751" w:rsidR="00387B79" w:rsidRPr="007D10F4" w:rsidRDefault="00387B79" w:rsidP="00387B7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Stick mixer</w:t>
            </w:r>
          </w:p>
          <w:p w14:paraId="1673E2FB" w14:textId="08CA3718" w:rsidR="00387B79" w:rsidRPr="007D10F4" w:rsidRDefault="00387B79" w:rsidP="00387B7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Chopping boards</w:t>
            </w:r>
          </w:p>
          <w:p w14:paraId="14B98593" w14:textId="531ED926" w:rsidR="00387B79" w:rsidRPr="007D10F4" w:rsidRDefault="00387B79" w:rsidP="00387B7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Knives</w:t>
            </w:r>
          </w:p>
          <w:p w14:paraId="23F30165" w14:textId="71A26F80" w:rsidR="006C3D13" w:rsidRPr="007D10F4" w:rsidRDefault="006C3D13" w:rsidP="00387B7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Small frying pan</w:t>
            </w:r>
          </w:p>
          <w:p w14:paraId="32457515" w14:textId="6B3D5AD3" w:rsidR="006C3D13" w:rsidRPr="007D10F4" w:rsidRDefault="006C3D13" w:rsidP="00387B7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Spatula</w:t>
            </w:r>
          </w:p>
          <w:p w14:paraId="58F2558E" w14:textId="151457AA" w:rsidR="00387B79" w:rsidRPr="007D10F4" w:rsidRDefault="006C3D13" w:rsidP="00387B7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Small bowl</w:t>
            </w:r>
          </w:p>
          <w:p w14:paraId="2D981F65" w14:textId="71CD45EE" w:rsidR="00AC7092" w:rsidRPr="007D10F4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94321" w14:textId="77777777" w:rsidR="00AC7092" w:rsidRPr="007D10F4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b/>
                <w:bCs/>
                <w:kern w:val="0"/>
                <w:sz w:val="30"/>
                <w:szCs w:val="30"/>
                <w:lang w:eastAsia="en-GB"/>
                <w14:ligatures w14:val="none"/>
              </w:rPr>
              <w:t>Ingredients:</w:t>
            </w: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 </w:t>
            </w:r>
          </w:p>
          <w:p w14:paraId="279F4772" w14:textId="77777777" w:rsidR="006C3D13" w:rsidRPr="007D10F4" w:rsidRDefault="006C3D13" w:rsidP="006C3D13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Splash olive oil</w:t>
            </w:r>
          </w:p>
          <w:p w14:paraId="2484A25A" w14:textId="77777777" w:rsidR="006C3D13" w:rsidRPr="007D10F4" w:rsidRDefault="006C3D13" w:rsidP="006C3D13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125g bacon, chopped</w:t>
            </w:r>
          </w:p>
          <w:p w14:paraId="2E95104E" w14:textId="7E10E9FC" w:rsidR="006C3D13" w:rsidRPr="007D10F4" w:rsidRDefault="006C3D13" w:rsidP="006C3D13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</w:t>
            </w: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/2</w:t>
            </w: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 xml:space="preserve"> onion, finely chopped</w:t>
            </w:r>
          </w:p>
          <w:p w14:paraId="050897F3" w14:textId="39BDD767" w:rsidR="006C3D13" w:rsidRPr="007D10F4" w:rsidRDefault="006C3D1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Olive oil spray</w:t>
            </w:r>
          </w:p>
          <w:p w14:paraId="754ED09D" w14:textId="77777777" w:rsidR="00AC7092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3 eggs</w:t>
            </w:r>
          </w:p>
          <w:p w14:paraId="3E79A9FB" w14:textId="72404DDD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150ml thickened cream</w:t>
            </w:r>
          </w:p>
          <w:p w14:paraId="4A817084" w14:textId="77777777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Salt and pepper</w:t>
            </w:r>
          </w:p>
          <w:p w14:paraId="210E08A6" w14:textId="77777777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50g grated cheese</w:t>
            </w:r>
          </w:p>
          <w:p w14:paraId="1D6DD09E" w14:textId="0BAEF60D" w:rsidR="006C3D13" w:rsidRPr="007D10F4" w:rsidRDefault="006C3D1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Handful parsley, finely chopped</w:t>
            </w:r>
          </w:p>
          <w:p w14:paraId="5BBA49EC" w14:textId="6B7A868E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3 sheets shortcrust pastry</w:t>
            </w:r>
            <w:r w:rsidR="006C3D13" w:rsidRPr="007D10F4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, defrosted</w:t>
            </w:r>
          </w:p>
          <w:p w14:paraId="58910FDF" w14:textId="3A62081E" w:rsidR="00387B79" w:rsidRPr="007D10F4" w:rsidRDefault="00387B7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</w:p>
        </w:tc>
      </w:tr>
    </w:tbl>
    <w:p w14:paraId="2B14C2FE" w14:textId="77777777" w:rsidR="00AC7092" w:rsidRPr="007D10F4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  </w:t>
      </w:r>
    </w:p>
    <w:p w14:paraId="56894671" w14:textId="77777777" w:rsidR="00AC7092" w:rsidRPr="007D10F4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b/>
          <w:bCs/>
          <w:kern w:val="0"/>
          <w:sz w:val="30"/>
          <w:szCs w:val="30"/>
          <w:lang w:eastAsia="en-GB"/>
          <w14:ligatures w14:val="none"/>
        </w:rPr>
        <w:t>What to do:</w:t>
      </w: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 </w:t>
      </w:r>
    </w:p>
    <w:p w14:paraId="351CA0C8" w14:textId="0ABC099F" w:rsidR="007D10F4" w:rsidRPr="007D10F4" w:rsidRDefault="007D10F4" w:rsidP="007D10F4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Preheat the oven to 180</w:t>
      </w:r>
      <w:r w:rsidRPr="007D10F4">
        <w:rPr>
          <w:sz w:val="30"/>
          <w:szCs w:val="30"/>
          <w:lang w:eastAsia="en-GB"/>
        </w:rPr>
        <w:sym w:font="Symbol" w:char="F0B0"/>
      </w: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C, Baker’s function setting.</w:t>
      </w:r>
    </w:p>
    <w:p w14:paraId="6B60316B" w14:textId="34DEC0C3" w:rsidR="00AC7092" w:rsidRPr="007D10F4" w:rsidRDefault="006C3D13" w:rsidP="007D10F4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Finely chop onion and chop bacon.</w:t>
      </w:r>
    </w:p>
    <w:p w14:paraId="043308A1" w14:textId="29CEB087" w:rsidR="006C3D13" w:rsidRPr="007D10F4" w:rsidRDefault="006C3D13" w:rsidP="007D10F4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Fry bacon over a medium heat for a few minutes in a little olive oil, then add onion and cook until golden. Place into a small bowl and set aside to cool.</w:t>
      </w:r>
    </w:p>
    <w:p w14:paraId="6454C3F0" w14:textId="5F8C3514" w:rsidR="00AC7092" w:rsidRPr="007D10F4" w:rsidRDefault="006C3D13" w:rsidP="007D10F4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Add eggs, cream, grated cheese and a good grind of salt and pepper to a tall measuring jug. Blitz with a stick mixer until combined but not frothy- just a few seconds.</w:t>
      </w:r>
    </w:p>
    <w:p w14:paraId="5B897727" w14:textId="2E26D54A" w:rsidR="006C3D13" w:rsidRPr="007D10F4" w:rsidRDefault="006C3D13" w:rsidP="007D10F4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Spray the patty pans holes with olive oil spray. Use the </w:t>
      </w:r>
      <w:r w:rsidR="007D10F4"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cookie cutters to cut 9 circles from each sheet of pastry. Place the pastry discs into the holes, pushing them into place so that there are no air bubbles underneath.</w:t>
      </w:r>
    </w:p>
    <w:p w14:paraId="5372754B" w14:textId="498E7B52" w:rsidR="007D10F4" w:rsidRPr="007D10F4" w:rsidRDefault="007D10F4" w:rsidP="007D10F4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Put 1 teaspoon of bacon/onion mix into each hole along with a little chopped parsley. Add approximately 15 ml of the egg mix to each hole.  Do not overfill.</w:t>
      </w:r>
    </w:p>
    <w:p w14:paraId="5D3C7458" w14:textId="1FB758AA" w:rsidR="007D10F4" w:rsidRPr="007D10F4" w:rsidRDefault="007D10F4" w:rsidP="007D10F4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Place into the oven on the middle shelf and cook for approximately 15 minutes, until the pastry is golden underneath and the egg is set.</w:t>
      </w:r>
    </w:p>
    <w:p w14:paraId="0D8E4079" w14:textId="17010101" w:rsidR="007D10F4" w:rsidRPr="007D10F4" w:rsidRDefault="007D10F4" w:rsidP="007D10F4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7D10F4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Remove from the oven and cool for a few minutes before serving.</w:t>
      </w:r>
    </w:p>
    <w:p w14:paraId="22EDC7F3" w14:textId="66EC67B9" w:rsidR="00AB62F3" w:rsidRPr="007D10F4" w:rsidRDefault="00AB62F3">
      <w:pPr>
        <w:rPr>
          <w:sz w:val="30"/>
          <w:szCs w:val="30"/>
        </w:rPr>
      </w:pPr>
    </w:p>
    <w:sectPr w:rsidR="00AB62F3" w:rsidRPr="007D10F4" w:rsidSect="00AC7092">
      <w:headerReference w:type="even" r:id="rId7"/>
      <w:headerReference w:type="first" r:id="rId8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D5FF0" w14:textId="77777777" w:rsidR="00E805AE" w:rsidRDefault="00E805AE" w:rsidP="007D2EBF">
      <w:r>
        <w:separator/>
      </w:r>
    </w:p>
  </w:endnote>
  <w:endnote w:type="continuationSeparator" w:id="0">
    <w:p w14:paraId="515A9C27" w14:textId="77777777" w:rsidR="00E805AE" w:rsidRDefault="00E805AE" w:rsidP="007D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3C2EE" w14:textId="77777777" w:rsidR="00E805AE" w:rsidRDefault="00E805AE" w:rsidP="007D2EBF">
      <w:r>
        <w:separator/>
      </w:r>
    </w:p>
  </w:footnote>
  <w:footnote w:type="continuationSeparator" w:id="0">
    <w:p w14:paraId="7F801BD6" w14:textId="77777777" w:rsidR="00E805AE" w:rsidRDefault="00E805AE" w:rsidP="007D2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1624" w14:textId="29D16EC5" w:rsidR="007D2EBF" w:rsidRDefault="007D2E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934811" wp14:editId="747B77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211460836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F628A" w14:textId="672420EC" w:rsidR="007D2EBF" w:rsidRPr="007D2EBF" w:rsidRDefault="007D2EBF" w:rsidP="007D2EB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D2EB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348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 filled="f" stroked="f">
              <v:fill o:detectmouseclick="t"/>
              <v:textbox style="mso-fit-shape-to-text:t" inset="0,15pt,0,0">
                <w:txbxContent>
                  <w:p w14:paraId="576F628A" w14:textId="672420EC" w:rsidR="007D2EBF" w:rsidRPr="007D2EBF" w:rsidRDefault="007D2EBF" w:rsidP="007D2EBF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D2EBF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25E5" w14:textId="620A7E62" w:rsidR="007D2EBF" w:rsidRDefault="007D2E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9F71DF" wp14:editId="16162B9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6324306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A3AEC" w14:textId="18535B1C" w:rsidR="007D2EBF" w:rsidRPr="007D2EBF" w:rsidRDefault="007D2EBF" w:rsidP="007D2EB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D2EB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F71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5B1A3AEC" w14:textId="18535B1C" w:rsidR="007D2EBF" w:rsidRPr="007D2EBF" w:rsidRDefault="007D2EBF" w:rsidP="007D2EBF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D2EBF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606FF"/>
    <w:multiLevelType w:val="hybridMultilevel"/>
    <w:tmpl w:val="327C0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104547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79"/>
    <w:rsid w:val="00077EC3"/>
    <w:rsid w:val="00125849"/>
    <w:rsid w:val="00282220"/>
    <w:rsid w:val="00387B79"/>
    <w:rsid w:val="005340F5"/>
    <w:rsid w:val="006C3D13"/>
    <w:rsid w:val="007D10F4"/>
    <w:rsid w:val="007D2EBF"/>
    <w:rsid w:val="00850BCD"/>
    <w:rsid w:val="00867E46"/>
    <w:rsid w:val="00977A01"/>
    <w:rsid w:val="00AB62F3"/>
    <w:rsid w:val="00AC7092"/>
    <w:rsid w:val="00B43B26"/>
    <w:rsid w:val="00CE3882"/>
    <w:rsid w:val="00E805AE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BB09A"/>
  <w15:chartTrackingRefBased/>
  <w15:docId w15:val="{2D3738C9-E61B-4948-9730-91ADF1C0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7D2E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EBF"/>
  </w:style>
  <w:style w:type="paragraph" w:styleId="Footer">
    <w:name w:val="footer"/>
    <w:basedOn w:val="Normal"/>
    <w:link w:val="FooterChar"/>
    <w:uiPriority w:val="99"/>
    <w:unhideWhenUsed/>
    <w:rsid w:val="00B43B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32</TotalTime>
  <Pages>1</Pages>
  <Words>201</Words>
  <Characters>1495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2</cp:revision>
  <dcterms:created xsi:type="dcterms:W3CDTF">2026-03-26T05:28:00Z</dcterms:created>
  <dcterms:modified xsi:type="dcterms:W3CDTF">2026-03-26T06:01:00Z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25b2205b,7e0a5ce8,1cb0347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2026-03-26T06:00:47Z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fd91cab3-b73d-4833-a34a-476430908932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