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4979DE" w14:paraId="297C84F6" w14:textId="471499A1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Roast Pumpkin Mini Frittatas</w:t>
      </w:r>
    </w:p>
    <w:p w:rsidRPr="00AC7092" w:rsidR="00AC7092" w:rsidP="00AC7092" w:rsidRDefault="00AC7092" w14:paraId="29059C99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57555B25" w14:textId="301470D5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4979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Autumn</w:t>
      </w:r>
    </w:p>
    <w:p w:rsidRPr="00AC7092" w:rsidR="00AC7092" w:rsidP="6253F44B" w:rsidRDefault="00AC7092" w14:paraId="2698E419" w14:textId="67F0D9BB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6253F44B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Serves:</w:t>
      </w:r>
      <w:r w:rsidRPr="6253F44B" w:rsidR="00AC709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  </w:t>
      </w:r>
      <w:r w:rsidRPr="6253F44B" w:rsidR="004979DE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2</w:t>
      </w:r>
      <w:r w:rsidRPr="6253F44B" w:rsidR="3AB85901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4</w:t>
      </w:r>
      <w:r w:rsidRPr="6253F44B" w:rsidR="004979DE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mini frittatas</w:t>
      </w:r>
    </w:p>
    <w:p w:rsidRPr="00AC7092" w:rsidR="00AC7092" w:rsidP="00AC7092" w:rsidRDefault="00AC7092" w14:paraId="2E7775D1" w14:textId="35CF325A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4979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adapted from taste.com.au</w:t>
      </w:r>
    </w:p>
    <w:p w:rsidR="004979DE" w:rsidP="00AC7092" w:rsidRDefault="00AC7092" w14:paraId="35FA201F" w14:textId="74CA544B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  <w:r w:rsidR="004979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pumpkin, Warrigal greens, onion, herbs, saltbush</w:t>
      </w:r>
    </w:p>
    <w:p w:rsidRPr="00AC7092" w:rsidR="00AC7092" w:rsidP="00AC7092" w:rsidRDefault="00AC7092" w14:paraId="0E3BF019" w14:textId="5F435AAA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="004979DE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Pumpkin has been pre-roasted for this recipe</w:t>
      </w:r>
    </w:p>
    <w:p w:rsidRPr="00AC7092" w:rsidR="00AC7092" w:rsidP="00AC7092" w:rsidRDefault="00AC7092" w14:paraId="2C769BAA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Calibri" w:asciiTheme="majorHAnsi" w:hAnsiTheme="majorHAnsi"/>
          <w:kern w:val="0"/>
          <w:lang w:eastAsia="en-GB"/>
          <w14:ligatures w14:val="none"/>
        </w:rPr>
        <w:t> </w:t>
      </w:r>
    </w:p>
    <w:p w:rsidRPr="00AC7092" w:rsidR="00AC7092" w:rsidP="00AC7092" w:rsidRDefault="00AC7092" w14:paraId="5D3EA585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6253F44B" w14:paraId="50B37F49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4760B43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E327A0" w:rsidP="00E327A0" w:rsidRDefault="00E327A0" w14:paraId="6546A0FB" w14:textId="2598B630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  <w:r w:rsidRPr="6597C601">
              <w:rPr>
                <w:rFonts w:eastAsiaTheme="minorEastAsia"/>
                <w:sz w:val="28"/>
                <w:szCs w:val="28"/>
              </w:rPr>
              <w:t xml:space="preserve"> baking tray</w:t>
            </w:r>
          </w:p>
          <w:p w:rsidR="00E327A0" w:rsidP="00E327A0" w:rsidRDefault="00E327A0" w14:paraId="619AAB8D" w14:textId="5583291E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 </w:t>
            </w:r>
            <w:r w:rsidRPr="6597C601">
              <w:rPr>
                <w:rFonts w:eastAsiaTheme="minorEastAsia"/>
                <w:sz w:val="28"/>
                <w:szCs w:val="28"/>
              </w:rPr>
              <w:t>x silicon mini muffin trays</w:t>
            </w:r>
          </w:p>
          <w:p w:rsidR="00E327A0" w:rsidP="00E327A0" w:rsidRDefault="00E327A0" w14:paraId="4DCEB646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Small bowl</w:t>
            </w:r>
          </w:p>
          <w:p w:rsidR="00E327A0" w:rsidP="00E327A0" w:rsidRDefault="00E327A0" w14:paraId="0E3387B4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 xml:space="preserve">Medium </w:t>
            </w:r>
            <w:proofErr w:type="spellStart"/>
            <w:proofErr w:type="gramStart"/>
            <w:r w:rsidRPr="6597C601">
              <w:rPr>
                <w:rFonts w:eastAsiaTheme="minorEastAsia"/>
                <w:sz w:val="28"/>
                <w:szCs w:val="28"/>
              </w:rPr>
              <w:t>non stick</w:t>
            </w:r>
            <w:proofErr w:type="spellEnd"/>
            <w:proofErr w:type="gramEnd"/>
            <w:r w:rsidRPr="6597C601">
              <w:rPr>
                <w:rFonts w:eastAsiaTheme="minorEastAsia"/>
                <w:sz w:val="28"/>
                <w:szCs w:val="28"/>
              </w:rPr>
              <w:t xml:space="preserve"> frypan</w:t>
            </w:r>
          </w:p>
          <w:p w:rsidR="003B0206" w:rsidP="00E327A0" w:rsidRDefault="003B0206" w14:paraId="626FD791" w14:textId="1C8799ED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Wooden spoon</w:t>
            </w:r>
          </w:p>
          <w:p w:rsidR="00E327A0" w:rsidP="00E327A0" w:rsidRDefault="00E327A0" w14:paraId="69E9C9EC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Tall measuring jug</w:t>
            </w:r>
          </w:p>
          <w:p w:rsidR="00E327A0" w:rsidP="00E327A0" w:rsidRDefault="00E327A0" w14:paraId="48F45227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Stick mixer</w:t>
            </w:r>
          </w:p>
          <w:p w:rsidR="00E327A0" w:rsidP="00E327A0" w:rsidRDefault="00E327A0" w14:paraId="60007FD4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Measuring cups and spoons</w:t>
            </w:r>
          </w:p>
          <w:p w:rsidR="00E327A0" w:rsidP="00E327A0" w:rsidRDefault="00E327A0" w14:paraId="19487CDF" w14:textId="65C6D2D6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Chopping boards</w:t>
            </w:r>
          </w:p>
          <w:p w:rsidR="00E327A0" w:rsidP="00E327A0" w:rsidRDefault="00E327A0" w14:paraId="0CEB31FC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Tongs</w:t>
            </w:r>
          </w:p>
          <w:p w:rsidR="00E327A0" w:rsidP="00E327A0" w:rsidRDefault="00E327A0" w14:paraId="35E94226" w14:textId="77777777">
            <w:pPr>
              <w:spacing w:before="60" w:after="60" w:line="240" w:lineRule="atLeast"/>
              <w:rPr>
                <w:rFonts w:eastAsiaTheme="minorEastAsia"/>
                <w:sz w:val="28"/>
                <w:szCs w:val="28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Small spatulas</w:t>
            </w:r>
          </w:p>
          <w:p w:rsidRPr="00AC7092" w:rsidR="00AC7092" w:rsidP="00E327A0" w:rsidRDefault="00E327A0" w14:paraId="4829287F" w14:textId="509B8F1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6597C601">
              <w:rPr>
                <w:rFonts w:eastAsiaTheme="minorEastAsia"/>
                <w:sz w:val="28"/>
                <w:szCs w:val="28"/>
              </w:rPr>
              <w:t>3 serving platters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6E036BF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AC7092" w:rsidP="00AC7092" w:rsidRDefault="004979DE" w14:paraId="742A9E9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250g roasted pu</w:t>
            </w:r>
            <w:r w:rsidR="001543C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mpkin</w:t>
            </w:r>
          </w:p>
          <w:p w:rsidR="001543CD" w:rsidP="6253F44B" w:rsidRDefault="001543CD" w14:paraId="6D354574" w14:textId="359630F7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6253F44B" w:rsidR="7AC228E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½</w:t>
            </w:r>
            <w:r w:rsidRPr="6253F44B" w:rsidR="001543C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onion</w:t>
            </w:r>
            <w:r w:rsidRPr="6253F44B" w:rsidR="00655EC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, finely chopped</w:t>
            </w:r>
          </w:p>
          <w:p w:rsidR="00031F35" w:rsidP="00AC7092" w:rsidRDefault="00031F35" w14:paraId="17B7B1CF" w14:textId="6C16E40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½ tablespoon </w:t>
            </w:r>
            <w:r w:rsidR="00655EC3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o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live oil</w:t>
            </w:r>
          </w:p>
          <w:p w:rsidR="001543CD" w:rsidP="6253F44B" w:rsidRDefault="00E327A0" w14:paraId="4CB75740" w14:textId="1F5D1F06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6253F44B" w:rsidR="00E327A0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 w:rsidRPr="6253F44B" w:rsidR="13511DD3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25</w:t>
            </w:r>
            <w:r w:rsidRPr="6253F44B" w:rsidR="001543C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g Warrigal Greens</w:t>
            </w:r>
            <w:r w:rsidRPr="6253F44B" w:rsidR="00E327A0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, finely chopped</w:t>
            </w:r>
          </w:p>
          <w:p w:rsidR="00031F35" w:rsidP="00AC7092" w:rsidRDefault="00031F35" w14:paraId="6F8E262B" w14:textId="00C6C0B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75g Feta cheese</w:t>
            </w:r>
            <w:r w:rsidR="00E327A0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crumbled</w:t>
            </w:r>
          </w:p>
          <w:p w:rsidR="001543CD" w:rsidP="00AC7092" w:rsidRDefault="001543CD" w14:paraId="39630FB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Butter for greasing muffin holes</w:t>
            </w:r>
          </w:p>
          <w:p w:rsidR="001543CD" w:rsidP="00AC7092" w:rsidRDefault="001543CD" w14:paraId="39C7E5B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7 eggs</w:t>
            </w:r>
          </w:p>
          <w:p w:rsidR="001543CD" w:rsidP="00AC7092" w:rsidRDefault="00031F35" w14:paraId="7AC501D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milk</w:t>
            </w:r>
          </w:p>
          <w:p w:rsidR="00031F35" w:rsidP="00AC7092" w:rsidRDefault="00031F35" w14:paraId="6391CA6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1/3 cup cream</w:t>
            </w:r>
          </w:p>
          <w:p w:rsidR="00031F35" w:rsidP="00AC7092" w:rsidRDefault="00031F35" w14:paraId="2A70DB4D" w14:textId="455C139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tablespoons Parmesan cheese</w:t>
            </w:r>
          </w:p>
          <w:p w:rsidR="00031F35" w:rsidP="00031F35" w:rsidRDefault="00031F35" w14:paraId="79913F2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Salt and pepper</w:t>
            </w:r>
          </w:p>
          <w:p w:rsidR="00031F35" w:rsidP="00031F35" w:rsidRDefault="00031F35" w14:paraId="54316C3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teaspoon ground saltbush</w:t>
            </w:r>
          </w:p>
          <w:p w:rsidRPr="00AC7092" w:rsidR="00031F35" w:rsidP="00AC7092" w:rsidRDefault="00031F35" w14:paraId="14530A01" w14:textId="377C3A1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50g grated Cheddar cheese</w:t>
            </w:r>
          </w:p>
        </w:tc>
      </w:tr>
    </w:tbl>
    <w:p w:rsidRPr="00AC7092" w:rsidR="00AC7092" w:rsidP="00AC7092" w:rsidRDefault="00AC7092" w14:paraId="1126F2D5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1E3E8AA8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="00655EC3" w:rsidP="00655EC3" w:rsidRDefault="00655EC3" w14:paraId="15CF3DEB" w14:textId="77777777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>Preheat the oven to 170°C.</w:t>
      </w:r>
    </w:p>
    <w:p w:rsidR="00655EC3" w:rsidP="00655EC3" w:rsidRDefault="00655EC3" w14:paraId="52A8AD80" w14:textId="7ED1DB08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>Wipe muffin holes with plenty of butter to prevent the</w:t>
      </w:r>
      <w:r>
        <w:rPr>
          <w:rFonts w:eastAsiaTheme="minorEastAsia"/>
          <w:sz w:val="28"/>
          <w:szCs w:val="28"/>
        </w:rPr>
        <w:t xml:space="preserve"> frittatas </w:t>
      </w:r>
      <w:r w:rsidRPr="6597C601">
        <w:rPr>
          <w:rFonts w:eastAsiaTheme="minorEastAsia"/>
          <w:sz w:val="28"/>
          <w:szCs w:val="28"/>
        </w:rPr>
        <w:t>sticking.</w:t>
      </w:r>
    </w:p>
    <w:p w:rsidR="00AC7092" w:rsidP="00655EC3" w:rsidRDefault="00655EC3" w14:paraId="605A0820" w14:textId="52A066F3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00655EC3">
        <w:rPr>
          <w:rFonts w:eastAsiaTheme="minorEastAsia"/>
          <w:sz w:val="28"/>
          <w:szCs w:val="28"/>
        </w:rPr>
        <w:t>C</w:t>
      </w:r>
      <w:r w:rsidRPr="00655EC3">
        <w:rPr>
          <w:rFonts w:eastAsiaTheme="minorEastAsia"/>
          <w:sz w:val="28"/>
          <w:szCs w:val="28"/>
        </w:rPr>
        <w:t xml:space="preserve">ook </w:t>
      </w:r>
      <w:r w:rsidRPr="00655EC3">
        <w:rPr>
          <w:rFonts w:eastAsiaTheme="minorEastAsia"/>
          <w:sz w:val="28"/>
          <w:szCs w:val="28"/>
        </w:rPr>
        <w:t xml:space="preserve">chopped onions </w:t>
      </w:r>
      <w:r w:rsidRPr="00655EC3">
        <w:rPr>
          <w:rFonts w:eastAsiaTheme="minorEastAsia"/>
          <w:sz w:val="28"/>
          <w:szCs w:val="28"/>
        </w:rPr>
        <w:t>i</w:t>
      </w:r>
      <w:r>
        <w:rPr>
          <w:rFonts w:eastAsiaTheme="minorEastAsia"/>
          <w:sz w:val="28"/>
          <w:szCs w:val="28"/>
        </w:rPr>
        <w:t>n the frying pa</w:t>
      </w:r>
      <w:r w:rsidRPr="00655EC3">
        <w:rPr>
          <w:rFonts w:eastAsiaTheme="minorEastAsia"/>
          <w:sz w:val="28"/>
          <w:szCs w:val="28"/>
        </w:rPr>
        <w:t xml:space="preserve">n </w:t>
      </w:r>
      <w:r>
        <w:rPr>
          <w:rFonts w:eastAsiaTheme="minorEastAsia"/>
          <w:sz w:val="28"/>
          <w:szCs w:val="28"/>
        </w:rPr>
        <w:t xml:space="preserve">in </w:t>
      </w:r>
      <w:r w:rsidRPr="00655EC3">
        <w:rPr>
          <w:rFonts w:eastAsiaTheme="minorEastAsia"/>
          <w:sz w:val="28"/>
          <w:szCs w:val="28"/>
        </w:rPr>
        <w:t>a little olive oil until softened</w:t>
      </w:r>
      <w:r w:rsidR="00E327A0">
        <w:rPr>
          <w:rFonts w:eastAsiaTheme="minorEastAsia"/>
          <w:sz w:val="28"/>
          <w:szCs w:val="28"/>
        </w:rPr>
        <w:t>.</w:t>
      </w:r>
    </w:p>
    <w:p w:rsidR="00655EC3" w:rsidP="00655EC3" w:rsidRDefault="00E327A0" w14:paraId="122E4F09" w14:textId="6D18859B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Share roasted pumpkin, fried onions, Warrigal Greens and crumbled feta between the muffin holes.</w:t>
      </w:r>
    </w:p>
    <w:p w:rsidR="00E327A0" w:rsidP="00E327A0" w:rsidRDefault="00E327A0" w14:paraId="6C2236F2" w14:textId="592B4A38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>Break the eggs one at a time into a small bowl, then add to the tall jug. Add milk, cream, parmesan cheese</w:t>
      </w:r>
      <w:r>
        <w:rPr>
          <w:rFonts w:eastAsiaTheme="minorEastAsia"/>
          <w:sz w:val="28"/>
          <w:szCs w:val="28"/>
        </w:rPr>
        <w:t>, saltbush</w:t>
      </w:r>
      <w:r w:rsidRPr="6597C601">
        <w:rPr>
          <w:rFonts w:eastAsiaTheme="minorEastAsia"/>
          <w:sz w:val="28"/>
          <w:szCs w:val="28"/>
        </w:rPr>
        <w:t xml:space="preserve"> and salt and pepper. Mix with the stick mixer until well combined. </w:t>
      </w:r>
    </w:p>
    <w:p w:rsidR="00E327A0" w:rsidP="00E327A0" w:rsidRDefault="00E327A0" w14:paraId="77A2E0D7" w14:textId="77777777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 xml:space="preserve">Pour the egg mixture into each muffin hole. </w:t>
      </w:r>
    </w:p>
    <w:p w:rsidR="00E327A0" w:rsidP="00E327A0" w:rsidRDefault="00E327A0" w14:paraId="55FACAE4" w14:textId="27A96722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>Top each frittata with</w:t>
      </w:r>
      <w:r>
        <w:rPr>
          <w:rFonts w:eastAsiaTheme="minorEastAsia"/>
          <w:sz w:val="28"/>
          <w:szCs w:val="28"/>
        </w:rPr>
        <w:t xml:space="preserve"> </w:t>
      </w:r>
      <w:r w:rsidRPr="6597C601">
        <w:rPr>
          <w:rFonts w:eastAsiaTheme="minorEastAsia"/>
          <w:sz w:val="28"/>
          <w:szCs w:val="28"/>
        </w:rPr>
        <w:t>a sprinkle of grated cheese</w:t>
      </w:r>
      <w:r>
        <w:rPr>
          <w:rFonts w:eastAsiaTheme="minorEastAsia"/>
          <w:sz w:val="28"/>
          <w:szCs w:val="28"/>
        </w:rPr>
        <w:t>.</w:t>
      </w:r>
    </w:p>
    <w:p w:rsidRPr="00E327A0" w:rsidR="00E327A0" w:rsidP="00E327A0" w:rsidRDefault="00E327A0" w14:paraId="7DAE6F47" w14:textId="1E4BCC6D">
      <w:pPr>
        <w:pStyle w:val="ListParagraph"/>
        <w:numPr>
          <w:ilvl w:val="0"/>
          <w:numId w:val="2"/>
        </w:numPr>
        <w:spacing w:after="160" w:line="240" w:lineRule="atLeast"/>
        <w:rPr>
          <w:rFonts w:eastAsiaTheme="minorEastAsia"/>
          <w:sz w:val="28"/>
          <w:szCs w:val="28"/>
        </w:rPr>
      </w:pPr>
      <w:r w:rsidRPr="6597C601">
        <w:rPr>
          <w:rFonts w:eastAsiaTheme="minorEastAsia"/>
          <w:sz w:val="28"/>
          <w:szCs w:val="28"/>
        </w:rPr>
        <w:t>Bake in the oven for around 12-15 minutes, until just set in the middle. Serve warm. </w:t>
      </w:r>
    </w:p>
    <w:p w:rsidRPr="00AC7092" w:rsidR="00AC7092" w:rsidP="00AC7092" w:rsidRDefault="00AC7092" w14:paraId="78F69D32" w14:textId="00F1C81A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en-GB"/>
          <w14:ligatures w14:val="none"/>
        </w:rPr>
      </w:pPr>
    </w:p>
    <w:p w:rsidR="00AB62F3" w:rsidRDefault="00AB62F3" w14:paraId="27F984BF" w14:textId="77777777"/>
    <w:sectPr w:rsidR="00AB62F3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7458" w:rsidP="00E327A0" w:rsidRDefault="00347458" w14:paraId="4F1DF265" w14:textId="77777777">
      <w:r>
        <w:separator/>
      </w:r>
    </w:p>
  </w:endnote>
  <w:endnote w:type="continuationSeparator" w:id="0">
    <w:p w:rsidR="00347458" w:rsidP="00E327A0" w:rsidRDefault="00347458" w14:paraId="64427CA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D10" w:rsidRDefault="00EA2D10" w14:paraId="0C9C18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D10" w:rsidRDefault="00EA2D10" w14:paraId="64CC7CD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D10" w:rsidRDefault="00EA2D10" w14:paraId="43AC951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7458" w:rsidP="00E327A0" w:rsidRDefault="00347458" w14:paraId="3068924D" w14:textId="77777777">
      <w:r>
        <w:separator/>
      </w:r>
    </w:p>
  </w:footnote>
  <w:footnote w:type="continuationSeparator" w:id="0">
    <w:p w:rsidR="00347458" w:rsidP="00E327A0" w:rsidRDefault="00347458" w14:paraId="3149082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327A0" w:rsidRDefault="00E327A0" w14:paraId="5557814C" w14:textId="4B6C2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436565" wp14:editId="2DB91C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3181693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327A0" w:rsidR="00E327A0" w:rsidP="00E327A0" w:rsidRDefault="00E327A0" w14:paraId="2A686353" w14:textId="01B739E1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E327A0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F436565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E327A0" w:rsidR="00E327A0" w:rsidP="00E327A0" w:rsidRDefault="00E327A0" w14:paraId="2A686353" w14:textId="01B739E1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E327A0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27A0" w:rsidRDefault="00E327A0" w14:paraId="6AFEF080" w14:textId="0D1E13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327A0" w:rsidRDefault="00E327A0" w14:paraId="7B77635A" w14:textId="08878E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73C482" wp14:editId="4511CF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8515955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327A0" w:rsidR="00E327A0" w:rsidP="00E327A0" w:rsidRDefault="00E327A0" w14:paraId="2D29475D" w14:textId="23A37767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E327A0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73C482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E327A0" w:rsidR="00E327A0" w:rsidP="00E327A0" w:rsidRDefault="00E327A0" w14:paraId="2D29475D" w14:textId="23A37767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E327A0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05C98"/>
    <w:multiLevelType w:val="hybridMultilevel"/>
    <w:tmpl w:val="DD94147A"/>
    <w:lvl w:ilvl="0" w:tplc="D54C4A64">
      <w:start w:val="1"/>
      <w:numFmt w:val="decimal"/>
      <w:lvlText w:val="%1."/>
      <w:lvlJc w:val="left"/>
      <w:pPr>
        <w:ind w:left="720" w:hanging="360"/>
      </w:pPr>
    </w:lvl>
    <w:lvl w:ilvl="1" w:tplc="2CA64D3A">
      <w:start w:val="1"/>
      <w:numFmt w:val="lowerLetter"/>
      <w:lvlText w:val="%2."/>
      <w:lvlJc w:val="left"/>
      <w:pPr>
        <w:ind w:left="1440" w:hanging="360"/>
      </w:pPr>
    </w:lvl>
    <w:lvl w:ilvl="2" w:tplc="295E7058">
      <w:start w:val="1"/>
      <w:numFmt w:val="lowerRoman"/>
      <w:lvlText w:val="%3."/>
      <w:lvlJc w:val="right"/>
      <w:pPr>
        <w:ind w:left="2160" w:hanging="180"/>
      </w:pPr>
    </w:lvl>
    <w:lvl w:ilvl="3" w:tplc="7D20A6AA">
      <w:start w:val="1"/>
      <w:numFmt w:val="decimal"/>
      <w:lvlText w:val="%4."/>
      <w:lvlJc w:val="left"/>
      <w:pPr>
        <w:ind w:left="2880" w:hanging="360"/>
      </w:pPr>
    </w:lvl>
    <w:lvl w:ilvl="4" w:tplc="6A0CBB8A">
      <w:start w:val="1"/>
      <w:numFmt w:val="lowerLetter"/>
      <w:lvlText w:val="%5."/>
      <w:lvlJc w:val="left"/>
      <w:pPr>
        <w:ind w:left="3600" w:hanging="360"/>
      </w:pPr>
    </w:lvl>
    <w:lvl w:ilvl="5" w:tplc="36407E06">
      <w:start w:val="1"/>
      <w:numFmt w:val="lowerRoman"/>
      <w:lvlText w:val="%6."/>
      <w:lvlJc w:val="right"/>
      <w:pPr>
        <w:ind w:left="4320" w:hanging="180"/>
      </w:pPr>
    </w:lvl>
    <w:lvl w:ilvl="6" w:tplc="3CAA94DA">
      <w:start w:val="1"/>
      <w:numFmt w:val="decimal"/>
      <w:lvlText w:val="%7."/>
      <w:lvlJc w:val="left"/>
      <w:pPr>
        <w:ind w:left="5040" w:hanging="360"/>
      </w:pPr>
    </w:lvl>
    <w:lvl w:ilvl="7" w:tplc="F2D68134">
      <w:start w:val="1"/>
      <w:numFmt w:val="lowerLetter"/>
      <w:lvlText w:val="%8."/>
      <w:lvlJc w:val="left"/>
      <w:pPr>
        <w:ind w:left="5760" w:hanging="360"/>
      </w:pPr>
    </w:lvl>
    <w:lvl w:ilvl="8" w:tplc="3064C6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B4A0D"/>
    <w:multiLevelType w:val="hybridMultilevel"/>
    <w:tmpl w:val="4FBAE262"/>
    <w:lvl w:ilvl="0" w:tplc="5386CFE0">
      <w:start w:val="1"/>
      <w:numFmt w:val="decimal"/>
      <w:lvlText w:val="%1."/>
      <w:lvlJc w:val="left"/>
      <w:pPr>
        <w:ind w:left="720" w:hanging="360"/>
      </w:pPr>
    </w:lvl>
    <w:lvl w:ilvl="1" w:tplc="7A629F1A">
      <w:start w:val="1"/>
      <w:numFmt w:val="lowerLetter"/>
      <w:lvlText w:val="%2."/>
      <w:lvlJc w:val="left"/>
      <w:pPr>
        <w:ind w:left="1440" w:hanging="360"/>
      </w:pPr>
    </w:lvl>
    <w:lvl w:ilvl="2" w:tplc="4B36CF7C">
      <w:start w:val="1"/>
      <w:numFmt w:val="lowerRoman"/>
      <w:lvlText w:val="%3."/>
      <w:lvlJc w:val="right"/>
      <w:pPr>
        <w:ind w:left="2160" w:hanging="180"/>
      </w:pPr>
    </w:lvl>
    <w:lvl w:ilvl="3" w:tplc="53D8D4D0">
      <w:start w:val="1"/>
      <w:numFmt w:val="decimal"/>
      <w:lvlText w:val="%4."/>
      <w:lvlJc w:val="left"/>
      <w:pPr>
        <w:ind w:left="2880" w:hanging="360"/>
      </w:pPr>
    </w:lvl>
    <w:lvl w:ilvl="4" w:tplc="C3D0AFE0">
      <w:start w:val="1"/>
      <w:numFmt w:val="lowerLetter"/>
      <w:lvlText w:val="%5."/>
      <w:lvlJc w:val="left"/>
      <w:pPr>
        <w:ind w:left="3600" w:hanging="360"/>
      </w:pPr>
    </w:lvl>
    <w:lvl w:ilvl="5" w:tplc="C102E08E">
      <w:start w:val="1"/>
      <w:numFmt w:val="lowerRoman"/>
      <w:lvlText w:val="%6."/>
      <w:lvlJc w:val="right"/>
      <w:pPr>
        <w:ind w:left="4320" w:hanging="180"/>
      </w:pPr>
    </w:lvl>
    <w:lvl w:ilvl="6" w:tplc="42E491C8">
      <w:start w:val="1"/>
      <w:numFmt w:val="decimal"/>
      <w:lvlText w:val="%7."/>
      <w:lvlJc w:val="left"/>
      <w:pPr>
        <w:ind w:left="5040" w:hanging="360"/>
      </w:pPr>
    </w:lvl>
    <w:lvl w:ilvl="7" w:tplc="12464AD4">
      <w:start w:val="1"/>
      <w:numFmt w:val="lowerLetter"/>
      <w:lvlText w:val="%8."/>
      <w:lvlJc w:val="left"/>
      <w:pPr>
        <w:ind w:left="5760" w:hanging="360"/>
      </w:pPr>
    </w:lvl>
    <w:lvl w:ilvl="8" w:tplc="257C8F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2"/>
  </w:num>
  <w:num w:numId="2" w16cid:durableId="88620156">
    <w:abstractNumId w:val="1"/>
  </w:num>
  <w:num w:numId="3" w16cid:durableId="142661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DE"/>
    <w:rsid w:val="00031F35"/>
    <w:rsid w:val="00077EC3"/>
    <w:rsid w:val="00125849"/>
    <w:rsid w:val="001543CD"/>
    <w:rsid w:val="00184AC0"/>
    <w:rsid w:val="00282220"/>
    <w:rsid w:val="00347458"/>
    <w:rsid w:val="003B0206"/>
    <w:rsid w:val="004979DE"/>
    <w:rsid w:val="005340F5"/>
    <w:rsid w:val="00655EC3"/>
    <w:rsid w:val="00850BCD"/>
    <w:rsid w:val="00867E46"/>
    <w:rsid w:val="00977A01"/>
    <w:rsid w:val="00AB62F3"/>
    <w:rsid w:val="00AC7092"/>
    <w:rsid w:val="00E327A0"/>
    <w:rsid w:val="00EA2D10"/>
    <w:rsid w:val="00F03C2A"/>
    <w:rsid w:val="13511DD3"/>
    <w:rsid w:val="3AB85901"/>
    <w:rsid w:val="6253F44B"/>
    <w:rsid w:val="7AC2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453287"/>
  <w15:chartTrackingRefBased/>
  <w15:docId w15:val="{36B5AEC4-D20D-7F4F-B8F6-3C605989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E327A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27A0"/>
  </w:style>
  <w:style w:type="paragraph" w:styleId="Footer">
    <w:name w:val="footer"/>
    <w:basedOn w:val="Normal"/>
    <w:link w:val="FooterChar"/>
    <w:uiPriority w:val="99"/>
    <w:unhideWhenUsed/>
    <w:rsid w:val="00EA2D1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A2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4</revision>
  <dcterms:created xsi:type="dcterms:W3CDTF">2026-04-28T01:34:00.0000000Z</dcterms:created>
  <dcterms:modified xsi:type="dcterms:W3CDTF">2026-04-29T04:16:25.1462502Z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32c25137,12f6e124,3b527850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2026-04-28T02:54:16Z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81eb392d-8a2a-41e3-b04a-45ee35fd7a5b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