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BF38A" w14:textId="544BDE7E" w:rsidR="00AC7092" w:rsidRPr="00AC7092" w:rsidRDefault="00036119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Asian Mushroom Ramen Noodles</w:t>
      </w:r>
    </w:p>
    <w:p w14:paraId="05C6CA5E" w14:textId="3A2BDE4E" w:rsidR="00AC7092" w:rsidRPr="00BD3A8B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</w:t>
      </w:r>
      <w:r w:rsidRPr="00C80D83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Serves: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036119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12 tastes</w:t>
      </w:r>
    </w:p>
    <w:p w14:paraId="6E1D9F9E" w14:textId="0A24FDC3" w:rsidR="00AC7092" w:rsidRPr="00C80D83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Recipe source: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  <w:r w:rsidR="00036119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adapted from recipetineats.com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4A33CFA8" w14:textId="74B5E5F3" w:rsidR="00AC7092" w:rsidRPr="00C80D83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Fresh from the garden: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  <w:r w:rsidR="00036119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mushrooms, spring onions, seasonal greens,</w:t>
      </w:r>
      <w:r w:rsidR="00BD3A8B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bok choy </w:t>
      </w:r>
      <w:r w:rsidR="00036119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sweet potato leaves.</w:t>
      </w:r>
    </w:p>
    <w:p w14:paraId="1109C130" w14:textId="6EA6F092" w:rsidR="00AC7092" w:rsidRPr="00C80D83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C80D83" w14:paraId="6A5A5AA8" w14:textId="77777777" w:rsidTr="00AC7092">
        <w:trPr>
          <w:trHeight w:val="2047"/>
        </w:trPr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4515EB" w14:textId="77777777" w:rsidR="00AC7092" w:rsidRPr="00C80D8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Equipment: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35A652D8" w14:textId="77777777" w:rsidR="00095424" w:rsidRPr="00C80D83" w:rsidRDefault="00095424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Small mixing bowl</w:t>
            </w:r>
          </w:p>
          <w:p w14:paraId="04A6A91A" w14:textId="442AC1A7" w:rsidR="00950E0E" w:rsidRPr="00C80D83" w:rsidRDefault="00950E0E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Small spatula</w:t>
            </w:r>
          </w:p>
          <w:p w14:paraId="6AEE2EFC" w14:textId="77777777" w:rsidR="00CA5C49" w:rsidRPr="00C80D83" w:rsidRDefault="00CA5C49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spoons</w:t>
            </w:r>
          </w:p>
          <w:p w14:paraId="51C8174C" w14:textId="6447F5C1" w:rsidR="006D4E8D" w:rsidRPr="00C80D83" w:rsidRDefault="006D4E8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Measuring jug</w:t>
            </w:r>
          </w:p>
          <w:p w14:paraId="551323C4" w14:textId="3EF21C76" w:rsidR="006D4E8D" w:rsidRPr="00C80D83" w:rsidRDefault="006D4E8D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Chopping boards</w:t>
            </w:r>
          </w:p>
          <w:p w14:paraId="096795A2" w14:textId="51BA0FBE" w:rsidR="006D4E8D" w:rsidRPr="00C80D83" w:rsidRDefault="00E40EA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Knives</w:t>
            </w:r>
          </w:p>
          <w:p w14:paraId="3371DE3E" w14:textId="4F110E18" w:rsidR="00E40EA6" w:rsidRPr="00C80D83" w:rsidRDefault="00E40EA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Large saucepan</w:t>
            </w:r>
          </w:p>
          <w:p w14:paraId="27D6FEDD" w14:textId="468BFC12" w:rsidR="00935CA6" w:rsidRPr="00C80D83" w:rsidRDefault="00935CA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spatula</w:t>
            </w:r>
          </w:p>
          <w:p w14:paraId="7F1223FF" w14:textId="77777777" w:rsidR="00E40EA6" w:rsidRPr="00C80D83" w:rsidRDefault="00E40EA6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</w:p>
          <w:p w14:paraId="7B66BD25" w14:textId="408FE26C" w:rsidR="00AC7092" w:rsidRPr="00C80D8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  <w:p w14:paraId="2F734069" w14:textId="77777777" w:rsidR="00AC7092" w:rsidRPr="00C80D8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7ABB4E" w14:textId="77777777" w:rsidR="00AC7092" w:rsidRPr="00C80D83" w:rsidRDefault="00AC7092" w:rsidP="00AC7092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b/>
                <w:bCs/>
                <w:kern w:val="0"/>
                <w:sz w:val="28"/>
                <w:szCs w:val="28"/>
                <w:lang w:eastAsia="en-GB"/>
                <w14:ligatures w14:val="none"/>
              </w:rPr>
              <w:t>Ingredients: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 </w:t>
            </w:r>
          </w:p>
          <w:p w14:paraId="515130D7" w14:textId="270B2602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 packets instant noodles, uncooked</w:t>
            </w:r>
          </w:p>
          <w:p w14:paraId="32CB8ADD" w14:textId="5D47816B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tablespoons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vegetable oil </w:t>
            </w:r>
          </w:p>
          <w:p w14:paraId="459B0332" w14:textId="3513346D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5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00g mushrooms, sliced </w:t>
            </w:r>
          </w:p>
          <w:p w14:paraId="66D676DE" w14:textId="2BBED35E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 garlic cloves, minced</w:t>
            </w:r>
          </w:p>
          <w:p w14:paraId="4C9B1D75" w14:textId="1B3CC58F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 t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ea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oons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sesame oil </w:t>
            </w:r>
          </w:p>
          <w:p w14:paraId="75C5E02D" w14:textId="0C7F22E3" w:rsidR="00036119" w:rsidRPr="00C80D83" w:rsidRDefault="0051457D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4</w:t>
            </w:r>
            <w:r w:rsidR="00036119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="00036119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spring </w:t>
            </w:r>
            <w:r w:rsidR="00036119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onion</w:t>
            </w:r>
            <w:r w:rsidR="00935CA6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</w:t>
            </w:r>
          </w:p>
          <w:p w14:paraId="78DFE38A" w14:textId="0A9A54AE" w:rsidR="00036119" w:rsidRPr="00C80D83" w:rsidRDefault="007375AE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</w:t>
            </w:r>
            <w:r w:rsidR="00036119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cups chopped seasonal greens/sweet potato leaves</w:t>
            </w:r>
            <w:r w:rsidR="00935CA6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/bok choy</w:t>
            </w:r>
          </w:p>
          <w:p w14:paraId="15B9D646" w14:textId="7DEA2B1F" w:rsidR="004C6749" w:rsidRPr="00C80D83" w:rsidRDefault="004C674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100g cooked Edamame beans</w:t>
            </w:r>
            <w:r w:rsidR="007A1CE8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, podded</w:t>
            </w:r>
          </w:p>
          <w:p w14:paraId="433613E9" w14:textId="6A185774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2 cups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</w:t>
            </w:r>
            <w:r w:rsidR="00E22571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boiling 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water, plus more </w:t>
            </w:r>
            <w:r w:rsidR="00CA5C49"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if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needed</w:t>
            </w:r>
          </w:p>
          <w:p w14:paraId="7A6002B3" w14:textId="77777777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SAUCE:</w:t>
            </w:r>
          </w:p>
          <w:p w14:paraId="7107C5FA" w14:textId="4A2CD5CF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1.5 t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a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b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le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sp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oons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dark soy sauce </w:t>
            </w:r>
          </w:p>
          <w:p w14:paraId="5242E973" w14:textId="34D0AB11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1.5 tablespoons Oyster sauce 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(vegetarian if needed)</w:t>
            </w:r>
          </w:p>
          <w:p w14:paraId="147F7A51" w14:textId="77777777" w:rsidR="00036119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3 t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>easpoons</w:t>
            </w: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 Hoisin sauce  </w:t>
            </w:r>
          </w:p>
          <w:p w14:paraId="4670A442" w14:textId="4D0A2F6B" w:rsidR="00AC7092" w:rsidRPr="00C80D83" w:rsidRDefault="00036119" w:rsidP="00036119">
            <w:pPr>
              <w:textAlignment w:val="baseline"/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</w:pPr>
            <w:r w:rsidRPr="00C80D83">
              <w:rPr>
                <w:rFonts w:asciiTheme="majorHAnsi" w:eastAsia="Times New Roman" w:hAnsiTheme="majorHAnsi" w:cs="Times New Roman"/>
                <w:kern w:val="0"/>
                <w:sz w:val="28"/>
                <w:szCs w:val="28"/>
                <w:lang w:eastAsia="en-GB"/>
                <w14:ligatures w14:val="none"/>
              </w:rPr>
              <w:t xml:space="preserve">1.5 tablespoons mirin </w:t>
            </w:r>
          </w:p>
        </w:tc>
      </w:tr>
    </w:tbl>
    <w:p w14:paraId="2754C157" w14:textId="77777777" w:rsidR="00AC7092" w:rsidRPr="00C80D83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 </w:t>
      </w:r>
    </w:p>
    <w:p w14:paraId="7989E611" w14:textId="77777777" w:rsidR="00AC7092" w:rsidRPr="00C80D83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b/>
          <w:bCs/>
          <w:kern w:val="0"/>
          <w:sz w:val="28"/>
          <w:szCs w:val="28"/>
          <w:lang w:eastAsia="en-GB"/>
          <w14:ligatures w14:val="none"/>
        </w:rPr>
        <w:t>What to do: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 </w:t>
      </w:r>
    </w:p>
    <w:p w14:paraId="4BB5A1D7" w14:textId="7095DFBF" w:rsidR="00AF7C28" w:rsidRPr="00C80D83" w:rsidRDefault="00AF7C28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Mix Sauce ingredients in a small bowl.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Set aside.</w:t>
      </w:r>
    </w:p>
    <w:p w14:paraId="120E8A9A" w14:textId="5E88C4B6" w:rsidR="00AF7C28" w:rsidRPr="00C80D83" w:rsidRDefault="00AF7C28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Cut green onion into 5cm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lengths. Separate white/pale green part from green part.</w:t>
      </w:r>
      <w:r w:rsidR="004D348E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Finely chop or crush garlic. Tear or chop mushrooms into bite sized pieces.</w:t>
      </w:r>
    </w:p>
    <w:p w14:paraId="52E7F316" w14:textId="1B854C8F" w:rsidR="00AF7C28" w:rsidRPr="00C80D83" w:rsidRDefault="00AF7C28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Heat oil in a large 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frypan</w:t>
      </w:r>
      <w:r w:rsidR="007A1CE8"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 xml:space="preserve"> </w:t>
      </w: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over high heat. Add mushrooms and cook for 3 minutes.</w:t>
      </w:r>
    </w:p>
    <w:p w14:paraId="2765753A" w14:textId="77777777" w:rsidR="00AF7C28" w:rsidRPr="00C80D83" w:rsidRDefault="00AF7C28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Add the garlic and sesame oil, cook until mushrooms and garlic are golden.</w:t>
      </w:r>
    </w:p>
    <w:p w14:paraId="3A4C149C" w14:textId="7A4EEA90" w:rsidR="00AC7092" w:rsidRPr="00C80D83" w:rsidRDefault="00AF7C28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Segoe UI"/>
          <w:kern w:val="0"/>
          <w:sz w:val="28"/>
          <w:szCs w:val="28"/>
          <w:lang w:eastAsia="en-GB"/>
          <w14:ligatures w14:val="none"/>
        </w:rPr>
        <w:t>Add Sauce, give it a quick stir. Add white part of green onions. Cook 1 minute until mushrooms are caramelised.</w:t>
      </w:r>
    </w:p>
    <w:p w14:paraId="6D417C63" w14:textId="0EF974B1" w:rsidR="0082590D" w:rsidRPr="00C80D83" w:rsidRDefault="0082590D" w:rsidP="00C80D83">
      <w:pPr>
        <w:pStyle w:val="ListParagraph"/>
        <w:numPr>
          <w:ilvl w:val="0"/>
          <w:numId w:val="4"/>
        </w:numPr>
        <w:textAlignment w:val="baseline"/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Push mushrooms to the side to make a big well in the centre.</w:t>
      </w:r>
    </w:p>
    <w:p w14:paraId="4085076D" w14:textId="494B5B51" w:rsidR="004D348E" w:rsidRPr="00C80D83" w:rsidRDefault="0082590D" w:rsidP="00C80D83">
      <w:pPr>
        <w:pStyle w:val="ListParagraph"/>
        <w:numPr>
          <w:ilvl w:val="0"/>
          <w:numId w:val="4"/>
        </w:numPr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Break each noodle cakes in</w:t>
      </w:r>
      <w:r w:rsidR="00575B7E"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 half</w:t>
      </w:r>
      <w:r w:rsidR="00D808B0"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 and add to pan.</w:t>
      </w:r>
      <w:r w:rsidR="00861ECC"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 </w:t>
      </w:r>
      <w:r w:rsidR="007325D0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Add</w:t>
      </w:r>
      <w:r w:rsidR="00861ECC"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 boiling water</w:t>
      </w:r>
      <w:r w:rsidR="007325D0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, </w:t>
      </w:r>
      <w:r w:rsidR="003D7FE8" w:rsidRPr="00C80D83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>seasonal greens</w:t>
      </w:r>
      <w:r w:rsidR="007325D0"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  <w:t xml:space="preserve"> and Edamame beans.</w:t>
      </w:r>
    </w:p>
    <w:p w14:paraId="7D8DD027" w14:textId="77777777" w:rsidR="00C80D83" w:rsidRPr="00C80D83" w:rsidRDefault="00AF4562" w:rsidP="00C80D83">
      <w:pPr>
        <w:pStyle w:val="ListParagraph"/>
        <w:numPr>
          <w:ilvl w:val="0"/>
          <w:numId w:val="4"/>
        </w:numPr>
        <w:rPr>
          <w:rFonts w:asciiTheme="majorHAnsi" w:hAnsiTheme="majorHAnsi"/>
          <w:color w:val="3D3D3D"/>
          <w:sz w:val="28"/>
          <w:szCs w:val="28"/>
        </w:rPr>
      </w:pPr>
      <w:r w:rsidRPr="00C80D83">
        <w:rPr>
          <w:rFonts w:asciiTheme="majorHAnsi" w:hAnsiTheme="majorHAnsi"/>
          <w:color w:val="3D3D3D"/>
          <w:sz w:val="28"/>
          <w:szCs w:val="28"/>
        </w:rPr>
        <w:t xml:space="preserve">Cook </w:t>
      </w:r>
      <w:r w:rsidRPr="00C80D83">
        <w:rPr>
          <w:rFonts w:asciiTheme="majorHAnsi" w:hAnsiTheme="majorHAnsi"/>
          <w:color w:val="3D3D3D"/>
          <w:sz w:val="28"/>
          <w:szCs w:val="28"/>
        </w:rPr>
        <w:t>for 1 minute</w:t>
      </w:r>
      <w:r w:rsidRPr="00C80D83">
        <w:rPr>
          <w:rFonts w:asciiTheme="majorHAnsi" w:hAnsiTheme="majorHAnsi"/>
          <w:color w:val="3D3D3D"/>
          <w:sz w:val="28"/>
          <w:szCs w:val="28"/>
        </w:rPr>
        <w:t xml:space="preserve">, then flip. Cook </w:t>
      </w:r>
      <w:r w:rsidRPr="00C80D83">
        <w:rPr>
          <w:rFonts w:asciiTheme="majorHAnsi" w:hAnsiTheme="majorHAnsi"/>
          <w:color w:val="3D3D3D"/>
          <w:sz w:val="28"/>
          <w:szCs w:val="28"/>
        </w:rPr>
        <w:t>for another minute,</w:t>
      </w:r>
      <w:r w:rsidRPr="00C80D83">
        <w:rPr>
          <w:rFonts w:asciiTheme="majorHAnsi" w:hAnsiTheme="majorHAnsi"/>
          <w:color w:val="3D3D3D"/>
          <w:sz w:val="28"/>
          <w:szCs w:val="28"/>
        </w:rPr>
        <w:t xml:space="preserve"> then break up the noodles.</w:t>
      </w:r>
      <w:r w:rsidRPr="00C80D83">
        <w:rPr>
          <w:rFonts w:asciiTheme="majorHAnsi" w:hAnsiTheme="majorHAnsi"/>
          <w:color w:val="3D3D3D"/>
          <w:sz w:val="28"/>
          <w:szCs w:val="28"/>
        </w:rPr>
        <w:t xml:space="preserve"> </w:t>
      </w:r>
    </w:p>
    <w:p w14:paraId="7C09C591" w14:textId="6C2E81F6" w:rsidR="00575B7E" w:rsidRPr="00BD3A8B" w:rsidRDefault="00AF4562" w:rsidP="00BD3A8B">
      <w:pPr>
        <w:pStyle w:val="ListParagraph"/>
        <w:numPr>
          <w:ilvl w:val="0"/>
          <w:numId w:val="4"/>
        </w:numPr>
        <w:rPr>
          <w:rFonts w:asciiTheme="majorHAnsi" w:eastAsia="Times New Roman" w:hAnsiTheme="majorHAnsi" w:cs="Calibri"/>
          <w:kern w:val="0"/>
          <w:sz w:val="28"/>
          <w:szCs w:val="28"/>
          <w:lang w:eastAsia="en-GB"/>
          <w14:ligatures w14:val="none"/>
        </w:rPr>
      </w:pPr>
      <w:r w:rsidRPr="00C80D83">
        <w:rPr>
          <w:rFonts w:asciiTheme="majorHAnsi" w:hAnsiTheme="majorHAnsi"/>
          <w:color w:val="3D3D3D"/>
          <w:sz w:val="28"/>
          <w:szCs w:val="28"/>
        </w:rPr>
        <w:t xml:space="preserve">Add green part of </w:t>
      </w:r>
      <w:r w:rsidR="00C80D83" w:rsidRPr="00C80D83">
        <w:rPr>
          <w:rFonts w:asciiTheme="majorHAnsi" w:hAnsiTheme="majorHAnsi"/>
          <w:color w:val="3D3D3D"/>
          <w:sz w:val="28"/>
          <w:szCs w:val="28"/>
        </w:rPr>
        <w:t xml:space="preserve">spring </w:t>
      </w:r>
      <w:r w:rsidRPr="00C80D83">
        <w:rPr>
          <w:rFonts w:asciiTheme="majorHAnsi" w:hAnsiTheme="majorHAnsi"/>
          <w:color w:val="3D3D3D"/>
          <w:sz w:val="28"/>
          <w:szCs w:val="28"/>
        </w:rPr>
        <w:t>onions and toss well, adding more water if needed to make it saucy.</w:t>
      </w:r>
      <w:r w:rsidR="00CB54F8" w:rsidRPr="00C80D83">
        <w:rPr>
          <w:rFonts w:asciiTheme="majorHAnsi" w:hAnsiTheme="majorHAnsi"/>
          <w:color w:val="3D3D3D"/>
          <w:sz w:val="28"/>
          <w:szCs w:val="28"/>
        </w:rPr>
        <w:t xml:space="preserve"> </w:t>
      </w:r>
      <w:r w:rsidR="00CB54F8" w:rsidRPr="00C80D83">
        <w:rPr>
          <w:rFonts w:asciiTheme="majorHAnsi" w:hAnsiTheme="majorHAnsi"/>
          <w:color w:val="3D3D3D"/>
          <w:sz w:val="28"/>
          <w:szCs w:val="28"/>
        </w:rPr>
        <w:t xml:space="preserve">Cook a little longer if needed until the noodles </w:t>
      </w:r>
      <w:r w:rsidR="00C80D83" w:rsidRPr="00C80D83">
        <w:rPr>
          <w:rFonts w:asciiTheme="majorHAnsi" w:hAnsiTheme="majorHAnsi"/>
          <w:color w:val="3D3D3D"/>
          <w:sz w:val="28"/>
          <w:szCs w:val="28"/>
        </w:rPr>
        <w:t>a</w:t>
      </w:r>
      <w:r w:rsidR="00CB54F8" w:rsidRPr="00C80D83">
        <w:rPr>
          <w:rFonts w:asciiTheme="majorHAnsi" w:hAnsiTheme="majorHAnsi"/>
          <w:color w:val="3D3D3D"/>
          <w:sz w:val="28"/>
          <w:szCs w:val="28"/>
        </w:rPr>
        <w:t>re tender</w:t>
      </w:r>
      <w:r w:rsidR="00C80D83" w:rsidRPr="00C80D83">
        <w:rPr>
          <w:rFonts w:asciiTheme="majorHAnsi" w:hAnsiTheme="majorHAnsi"/>
          <w:color w:val="3D3D3D"/>
          <w:sz w:val="28"/>
          <w:szCs w:val="28"/>
        </w:rPr>
        <w:t>.</w:t>
      </w:r>
    </w:p>
    <w:sectPr w:rsidR="00575B7E" w:rsidRPr="00BD3A8B" w:rsidSect="00AC7092">
      <w:headerReference w:type="even" r:id="rId7"/>
      <w:headerReference w:type="first" r:id="rId8"/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14337" w14:textId="77777777" w:rsidR="00AE367A" w:rsidRDefault="00AE367A" w:rsidP="00036119">
      <w:r>
        <w:separator/>
      </w:r>
    </w:p>
  </w:endnote>
  <w:endnote w:type="continuationSeparator" w:id="0">
    <w:p w14:paraId="3B5A20CF" w14:textId="77777777" w:rsidR="00AE367A" w:rsidRDefault="00AE367A" w:rsidP="00036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19ED3" w14:textId="77777777" w:rsidR="00AE367A" w:rsidRDefault="00AE367A" w:rsidP="00036119">
      <w:r>
        <w:separator/>
      </w:r>
    </w:p>
  </w:footnote>
  <w:footnote w:type="continuationSeparator" w:id="0">
    <w:p w14:paraId="5510AE65" w14:textId="77777777" w:rsidR="00AE367A" w:rsidRDefault="00AE367A" w:rsidP="00036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2DEF0" w14:textId="52820FE9" w:rsidR="00036119" w:rsidRDefault="000361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A93AC7" wp14:editId="0269E01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25564110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5F9F2" w14:textId="32F2832C" w:rsidR="00036119" w:rsidRPr="00036119" w:rsidRDefault="00036119" w:rsidP="0003611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36119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A93A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" filled="f" stroked="f">
              <v:fill o:detectmouseclick="t"/>
              <v:textbox style="mso-fit-shape-to-text:t" inset="0,15pt,0,0">
                <w:txbxContent>
                  <w:p w14:paraId="1325F9F2" w14:textId="32F2832C" w:rsidR="00036119" w:rsidRPr="00036119" w:rsidRDefault="00036119" w:rsidP="00036119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36119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AE21" w14:textId="5AEE9266" w:rsidR="00036119" w:rsidRDefault="000361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D734BC4" wp14:editId="261C32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0" b="4445"/>
              <wp:wrapNone/>
              <wp:docPr id="127946998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0179D" w14:textId="2466B4AF" w:rsidR="00036119" w:rsidRPr="00036119" w:rsidRDefault="00036119" w:rsidP="0003611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036119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734B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" style="position:absolute;margin-left:0;margin-top:0;width:49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" filled="f" stroked="f">
              <v:fill o:detectmouseclick="t"/>
              <v:textbox style="mso-fit-shape-to-text:t" inset="0,15pt,0,0">
                <w:txbxContent>
                  <w:p w14:paraId="2010179D" w14:textId="2466B4AF" w:rsidR="00036119" w:rsidRPr="00036119" w:rsidRDefault="00036119" w:rsidP="00036119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036119">
                      <w:rPr>
                        <w:rFonts w:ascii="Aptos" w:eastAsia="Aptos" w:hAnsi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3A9"/>
    <w:multiLevelType w:val="hybridMultilevel"/>
    <w:tmpl w:val="BED0D9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7F688C"/>
    <w:multiLevelType w:val="multilevel"/>
    <w:tmpl w:val="306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4938425">
    <w:abstractNumId w:val="1"/>
  </w:num>
  <w:num w:numId="2" w16cid:durableId="240065922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067999402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578586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19"/>
    <w:rsid w:val="00036119"/>
    <w:rsid w:val="00077EC3"/>
    <w:rsid w:val="00095424"/>
    <w:rsid w:val="00125849"/>
    <w:rsid w:val="00184AC0"/>
    <w:rsid w:val="00282220"/>
    <w:rsid w:val="00317818"/>
    <w:rsid w:val="003D7FE8"/>
    <w:rsid w:val="004C6749"/>
    <w:rsid w:val="004D348E"/>
    <w:rsid w:val="0051457D"/>
    <w:rsid w:val="005340F5"/>
    <w:rsid w:val="00575B7E"/>
    <w:rsid w:val="006D4E8D"/>
    <w:rsid w:val="007325D0"/>
    <w:rsid w:val="007375AE"/>
    <w:rsid w:val="007A1CE8"/>
    <w:rsid w:val="0082590D"/>
    <w:rsid w:val="00850BCD"/>
    <w:rsid w:val="00861ECC"/>
    <w:rsid w:val="00867E46"/>
    <w:rsid w:val="00935CA6"/>
    <w:rsid w:val="00950E0E"/>
    <w:rsid w:val="00977A01"/>
    <w:rsid w:val="00AB62F3"/>
    <w:rsid w:val="00AC7092"/>
    <w:rsid w:val="00AE367A"/>
    <w:rsid w:val="00AF4562"/>
    <w:rsid w:val="00AF7C28"/>
    <w:rsid w:val="00B13EFC"/>
    <w:rsid w:val="00BD3A8B"/>
    <w:rsid w:val="00C80D83"/>
    <w:rsid w:val="00CA5C49"/>
    <w:rsid w:val="00CB54F8"/>
    <w:rsid w:val="00D808B0"/>
    <w:rsid w:val="00E22571"/>
    <w:rsid w:val="00E40EA6"/>
    <w:rsid w:val="00F0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D79FE7"/>
  <w15:chartTrackingRefBased/>
  <w15:docId w15:val="{4FACED2C-4DD1-2147-B4F2-83EAC04E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036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119"/>
  </w:style>
  <w:style w:type="paragraph" w:customStyle="1" w:styleId="wprm-recipe-instruction">
    <w:name w:val="wprm-recipe-instruction"/>
    <w:basedOn w:val="Normal"/>
    <w:rsid w:val="00575B7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0D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0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 template.dotx</Template>
  <TotalTime>30</TotalTime>
  <Pages>1</Pages>
  <Words>306</Words>
  <Characters>1355</Characters>
  <Application>Microsoft Office Word</Application>
  <DocSecurity>0</DocSecurity>
  <Lines>43</Lines>
  <Paragraphs>39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26</cp:revision>
  <dcterms:created xsi:type="dcterms:W3CDTF">2026-05-06T07:26:00Z</dcterms:created>
  <dcterms:modified xsi:type="dcterms:W3CDTF">2026-05-12T05:42:00Z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4c43299e,f3cc60d,2076e26c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2026-05-06T07:40:33Z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ec25b71d-5afa-4fc4-bd2f-db4c0078a594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