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A54965" w14:paraId="39DA1B6A" w14:textId="5DC8ACAA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Pandan Coconut Cookies</w:t>
      </w:r>
    </w:p>
    <w:p w:rsidRPr="00AC7092" w:rsidR="00AC7092" w:rsidP="00AC7092" w:rsidRDefault="00AC7092" w14:paraId="7F5A79F6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54965" w:rsidR="00AC7092" w:rsidP="4690DFB0" w:rsidRDefault="00AC7092" w14:paraId="1901CD4D" w14:textId="5FD10F2E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4690DFB0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Serves:</w:t>
      </w:r>
      <w:r w:rsidRPr="4690DFB0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4690DFB0" w:rsidR="00A5496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around 4</w:t>
      </w:r>
      <w:r w:rsidRPr="4690DFB0" w:rsidR="67E4303D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8</w:t>
      </w:r>
      <w:r w:rsidRPr="4690DFB0" w:rsidR="00A5496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cookies</w:t>
      </w:r>
    </w:p>
    <w:p w:rsidRPr="00A54965" w:rsidR="00AC7092" w:rsidP="00AC7092" w:rsidRDefault="00AC7092" w14:paraId="51EDFE02" w14:textId="516CD9CC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A54965" w:rsid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adapted from Some of my Best Friends are Cookies, by Emelia Jackson</w:t>
      </w:r>
      <w:r w:rsidRPr="00A54965" w:rsidR="00A54965">
        <w:rPr>
          <w:rFonts w:eastAsia="Times New Roman" w:cs="Calibri" w:asciiTheme="majorHAnsi" w:hAnsiTheme="majorHAnsi"/>
          <w:kern w:val="0"/>
          <w:sz w:val="32"/>
          <w:szCs w:val="32"/>
          <w:lang w:eastAsia="en-GB"/>
          <w14:ligatures w14:val="none"/>
        </w:rPr>
        <w:t>.</w:t>
      </w:r>
    </w:p>
    <w:p w:rsidRPr="00A54965" w:rsidR="00AC7092" w:rsidP="00AC7092" w:rsidRDefault="00AC7092" w14:paraId="3236782E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54965" w:rsidR="00AC7092" w:rsidTr="4690DFB0" w14:paraId="443ECA6C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54965" w:rsidR="00AC7092" w:rsidP="00AC7092" w:rsidRDefault="00AC7092" w14:paraId="6EAD544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A54965" w:rsidR="00AC7092" w:rsidP="00AC7092" w:rsidRDefault="00A54965" w14:paraId="0A87F4C7" w14:textId="1498064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4 baking trays, baking paper</w:t>
            </w:r>
          </w:p>
          <w:p w:rsidRPr="00A54965" w:rsidR="00A54965" w:rsidP="00AC7092" w:rsidRDefault="00A54965" w14:paraId="08788512" w14:textId="5D56A83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:rsidRPr="00A54965" w:rsidR="00A54965" w:rsidP="00AC7092" w:rsidRDefault="00A54965" w14:paraId="08410361" w14:textId="0058912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Scales</w:t>
            </w:r>
          </w:p>
          <w:p w:rsidRPr="00A54965" w:rsidR="00A54965" w:rsidP="00AC7092" w:rsidRDefault="00A54965" w14:paraId="047ADA94" w14:textId="7CC8DE4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Medium mixing bowl</w:t>
            </w:r>
          </w:p>
          <w:p w:rsidRPr="00A54965" w:rsidR="00A54965" w:rsidP="00AC7092" w:rsidRDefault="00A54965" w14:paraId="51740DAD" w14:textId="6679CB7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mixing bowl</w:t>
            </w:r>
          </w:p>
          <w:p w:rsidRPr="00A54965" w:rsidR="00A54965" w:rsidP="00AC7092" w:rsidRDefault="00A54965" w14:paraId="45F0F20E" w14:textId="1804E4E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Kitchen Aid</w:t>
            </w:r>
          </w:p>
          <w:p w:rsidRPr="00A54965" w:rsidR="00A54965" w:rsidP="00AC7092" w:rsidRDefault="00A54965" w14:paraId="25D0F4D4" w14:textId="548239A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A54965" w:rsidR="00A54965" w:rsidP="00AC7092" w:rsidRDefault="00A54965" w14:paraId="7974A7AD" w14:textId="2DCD7C5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scoops</w:t>
            </w:r>
          </w:p>
          <w:p w:rsidRPr="00A54965" w:rsidR="00AC7092" w:rsidP="00AC7092" w:rsidRDefault="00AC7092" w14:paraId="1CC631D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54965" w:rsidR="00AC7092" w:rsidP="00AC7092" w:rsidRDefault="00AC7092" w14:paraId="7A73AE4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A54965" w:rsidR="00AC7092" w:rsidP="00AC7092" w:rsidRDefault="00A54965" w14:paraId="1D88B982" w14:textId="1CE80EC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140g desiccated coconut</w:t>
            </w:r>
          </w:p>
          <w:p w:rsidRPr="00A54965" w:rsidR="00A54965" w:rsidP="00AC7092" w:rsidRDefault="00A54965" w14:paraId="747498C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400g plain flour</w:t>
            </w:r>
          </w:p>
          <w:p w:rsidRPr="00A54965" w:rsidR="00A54965" w:rsidP="00AC7092" w:rsidRDefault="00A54965" w14:paraId="4798631D" w14:textId="571653A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teaspoon bicarb soda</w:t>
            </w:r>
          </w:p>
          <w:p w:rsidRPr="00A54965" w:rsidR="00A54965" w:rsidP="00AC7092" w:rsidRDefault="00A54965" w14:paraId="0DF4F99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teaspoon baking powder</w:t>
            </w:r>
          </w:p>
          <w:p w:rsidRPr="00A54965" w:rsidR="00A54965" w:rsidP="00AC7092" w:rsidRDefault="00A54965" w14:paraId="761BD08E" w14:textId="73E1130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teaspoon salt</w:t>
            </w:r>
          </w:p>
          <w:p w:rsidRPr="00A54965" w:rsidR="00A54965" w:rsidP="00AC7092" w:rsidRDefault="00A54965" w14:paraId="63468A79" w14:textId="74CCF23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320 g unsalted butter</w:t>
            </w:r>
          </w:p>
          <w:p w:rsidRPr="00A54965" w:rsidR="00A54965" w:rsidP="00AC7092" w:rsidRDefault="00A54965" w14:paraId="58518FDB" w14:textId="6505C9C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260g brown sugar</w:t>
            </w:r>
          </w:p>
          <w:p w:rsidRPr="00A54965" w:rsidR="00A54965" w:rsidP="00AC7092" w:rsidRDefault="00A54965" w14:paraId="5FB6583E" w14:textId="5547C93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200g caster sugar</w:t>
            </w:r>
          </w:p>
          <w:p w:rsidRPr="00A54965" w:rsidR="00A54965" w:rsidP="00AC7092" w:rsidRDefault="00A54965" w14:paraId="5F5762A9" w14:textId="0F9360B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5496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eggs, at room temperature</w:t>
            </w:r>
          </w:p>
          <w:p w:rsidRPr="00A54965" w:rsidR="00A54965" w:rsidP="4690DFB0" w:rsidRDefault="00A54965" w14:textId="5F05FADF" w14:paraId="42F175BE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4690DFB0" w:rsidR="00A5496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2 teaspoons pandan liquid essence</w:t>
            </w:r>
          </w:p>
        </w:tc>
      </w:tr>
    </w:tbl>
    <w:p w:rsidRPr="00A54965" w:rsidR="00AC7092" w:rsidP="00AC7092" w:rsidRDefault="00AC7092" w14:paraId="37E86741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A54965" w:rsidR="00AC7092" w:rsidP="00AC7092" w:rsidRDefault="00AC7092" w14:paraId="69CDF02B" w14:textId="4E23B1F9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A54965" w:rsidR="00A54965" w:rsidP="00A54965" w:rsidRDefault="00A54965" w14:paraId="730D908B" w14:textId="5B7B34FF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Preheat 2 ovens to 180</w:t>
      </w:r>
      <w:r w:rsidRPr="00A54965">
        <w:rPr>
          <w:rFonts w:ascii="Symbol" w:hAnsi="Symbol" w:eastAsia="Symbol" w:cs="Symbol"/>
          <w:sz w:val="32"/>
          <w:szCs w:val="32"/>
          <w:lang w:eastAsia="en-GB"/>
        </w:rPr>
        <w:t>°</w:t>
      </w: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C, eco fan setting. Line 4 baking trays with baking paper.</w:t>
      </w:r>
    </w:p>
    <w:p w:rsidRPr="00A54965" w:rsidR="00A54965" w:rsidP="00A54965" w:rsidRDefault="00A54965" w14:paraId="669B7CBC" w14:textId="760D2610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Spread coconut over 2 of the trays and toast in the oven for 4-5 minutes until lightly golden brown. </w:t>
      </w:r>
      <w:r w:rsidRPr="00A54965">
        <w:rPr>
          <w:rFonts w:eastAsia="Times New Roman" w:cs="Segoe UI" w:asciiTheme="majorHAnsi" w:hAnsiTheme="majorHAnsi"/>
          <w:kern w:val="0"/>
          <w:sz w:val="32"/>
          <w:szCs w:val="32"/>
          <w:u w:val="single"/>
          <w:lang w:eastAsia="en-GB"/>
          <w14:ligatures w14:val="none"/>
        </w:rPr>
        <w:t>Note this step has been done for you.</w:t>
      </w:r>
    </w:p>
    <w:p w:rsidRPr="00A54965" w:rsidR="00AB62F3" w:rsidP="00A54965" w:rsidRDefault="00A54965" w14:paraId="29FD7664" w14:textId="44B60B76">
      <w:pPr>
        <w:pStyle w:val="ListParagraph"/>
        <w:numPr>
          <w:ilvl w:val="0"/>
          <w:numId w:val="2"/>
        </w:numPr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Combine flour, bicarb soda, baking powder and salt in a bowl and whisk. Set aside.</w:t>
      </w:r>
    </w:p>
    <w:p w:rsidRPr="00A54965" w:rsidR="00A54965" w:rsidP="00A54965" w:rsidRDefault="00A54965" w14:paraId="0A1B6C56" w14:textId="33A45485">
      <w:pPr>
        <w:pStyle w:val="ListParagraph"/>
        <w:numPr>
          <w:ilvl w:val="0"/>
          <w:numId w:val="2"/>
        </w:numPr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In the Kitchen Aid, mix the butter, brown sugar, caster sugar, egg and pandan essence until lightly aerated.</w:t>
      </w:r>
    </w:p>
    <w:p w:rsidRPr="00A54965" w:rsidR="00A54965" w:rsidP="00A54965" w:rsidRDefault="00A54965" w14:paraId="5CEF1520" w14:textId="469ADFDD">
      <w:pPr>
        <w:pStyle w:val="ListParagraph"/>
        <w:numPr>
          <w:ilvl w:val="0"/>
          <w:numId w:val="2"/>
        </w:numPr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Add the coconut and flour mixture, and mix until just combined</w:t>
      </w:r>
    </w:p>
    <w:p w:rsidRPr="00A54965" w:rsidR="00A54965" w:rsidP="00A54965" w:rsidRDefault="00A54965" w14:paraId="77716E08" w14:textId="41DBC3F4">
      <w:pPr>
        <w:pStyle w:val="ListParagraph"/>
        <w:numPr>
          <w:ilvl w:val="0"/>
          <w:numId w:val="2"/>
        </w:numPr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5496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Roll into balls of approximately 30g each. Place on the baking tray, allowing room for spreading.</w:t>
      </w:r>
    </w:p>
    <w:p w:rsidRPr="00A54965" w:rsidR="00A54965" w:rsidP="4690DFB0" w:rsidRDefault="00A54965" w14:paraId="42CDA34E" w14:textId="14989E70">
      <w:pPr>
        <w:pStyle w:val="ListParagraph"/>
        <w:numPr>
          <w:ilvl w:val="0"/>
          <w:numId w:val="2"/>
        </w:numPr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4690DFB0" w:rsidR="00A5496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Bake for 1</w:t>
      </w:r>
      <w:r w:rsidRPr="4690DFB0" w:rsidR="473711DA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2-14</w:t>
      </w:r>
      <w:r w:rsidRPr="4690DFB0" w:rsidR="00A5496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minutes until they are caramelised on the edges, but still a little soft in the middle.</w:t>
      </w:r>
    </w:p>
    <w:p w:rsidRPr="00A54965" w:rsidR="00A54965" w:rsidP="4690DFB0" w:rsidRDefault="00A54965" w14:textId="31D4A569" w14:paraId="2D3C5FB9">
      <w:pPr>
        <w:pStyle w:val="ListParagraph"/>
        <w:numPr>
          <w:ilvl w:val="0"/>
          <w:numId w:val="2"/>
        </w:numPr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4690DFB0" w:rsidR="00A5496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Allow cookies to cool on the tray for about 10 minutes before transferring to a wire rack to cool completely.</w:t>
      </w:r>
    </w:p>
    <w:sectPr w:rsidR="00A54965" w:rsidSect="00AC7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B27" w:rsidP="00A54965" w:rsidRDefault="00512B27" w14:paraId="3133C4AC" w14:textId="77777777">
      <w:r>
        <w:separator/>
      </w:r>
    </w:p>
  </w:endnote>
  <w:endnote w:type="continuationSeparator" w:id="0">
    <w:p w:rsidR="00512B27" w:rsidP="00A54965" w:rsidRDefault="00512B27" w14:paraId="47B077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387" w:rsidRDefault="003A6387" w14:paraId="2C1027B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387" w:rsidRDefault="003A6387" w14:paraId="0DAA15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387" w:rsidRDefault="003A6387" w14:paraId="7907F23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B27" w:rsidP="00A54965" w:rsidRDefault="00512B27" w14:paraId="221CAD46" w14:textId="77777777">
      <w:r>
        <w:separator/>
      </w:r>
    </w:p>
  </w:footnote>
  <w:footnote w:type="continuationSeparator" w:id="0">
    <w:p w:rsidR="00512B27" w:rsidP="00A54965" w:rsidRDefault="00512B27" w14:paraId="6D2961B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54965" w:rsidRDefault="00A54965" w14:paraId="7C70B5E5" w14:textId="3384ED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9E0DD1" wp14:editId="7F7117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76372935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54965" w:rsidR="00A54965" w:rsidP="00A54965" w:rsidRDefault="00A54965" w14:paraId="411F9217" w14:textId="73344CD3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A54965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892C73E">
            <v:shapetype id="_x0000_t202" coordsize="21600,21600" o:spt="202" path="m,l,21600r21600,l21600,xe" w14:anchorId="0D9E0DD1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A54965" w:rsidR="00A54965" w:rsidP="00A54965" w:rsidRDefault="00A54965" w14:paraId="08CE8BEA" w14:textId="73344CD3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A54965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965" w:rsidRDefault="00A54965" w14:paraId="747D54F0" w14:textId="0675A2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54965" w:rsidRDefault="00A54965" w14:paraId="3AD96C0F" w14:textId="3412E4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C78628" wp14:editId="33AA1C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1562848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54965" w:rsidR="00A54965" w:rsidP="00A54965" w:rsidRDefault="00A54965" w14:paraId="6C030A0B" w14:textId="4BA53311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A54965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B8D3AD7">
            <v:shapetype id="_x0000_t202" coordsize="21600,21600" o:spt="202" path="m,l,21600r21600,l21600,xe" w14:anchorId="53C78628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A54965" w:rsidR="00A54965" w:rsidP="00A54965" w:rsidRDefault="00A54965" w14:paraId="09E77742" w14:textId="4BA53311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A54965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3A6BBF"/>
    <w:multiLevelType w:val="hybridMultilevel"/>
    <w:tmpl w:val="A558C3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0"/>
  </w:num>
  <w:num w:numId="2" w16cid:durableId="168959873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65"/>
    <w:rsid w:val="00077EC3"/>
    <w:rsid w:val="00125849"/>
    <w:rsid w:val="00184AC0"/>
    <w:rsid w:val="00282220"/>
    <w:rsid w:val="003A6387"/>
    <w:rsid w:val="00512B27"/>
    <w:rsid w:val="005340F5"/>
    <w:rsid w:val="00850BCD"/>
    <w:rsid w:val="00867E46"/>
    <w:rsid w:val="00977A01"/>
    <w:rsid w:val="00A54965"/>
    <w:rsid w:val="00AB62F3"/>
    <w:rsid w:val="00AC7092"/>
    <w:rsid w:val="00F03C2A"/>
    <w:rsid w:val="4690DFB0"/>
    <w:rsid w:val="473711DA"/>
    <w:rsid w:val="67E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A75BAF"/>
  <w15:chartTrackingRefBased/>
  <w15:docId w15:val="{9E8CC681-545D-DC4A-A1AE-81164EB3E3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A5496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54965"/>
  </w:style>
  <w:style w:type="paragraph" w:styleId="Footer">
    <w:name w:val="footer"/>
    <w:basedOn w:val="Normal"/>
    <w:link w:val="FooterChar"/>
    <w:uiPriority w:val="99"/>
    <w:unhideWhenUsed/>
    <w:rsid w:val="003A638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A6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3</revision>
  <lastPrinted>2026-05-12T06:35:00.0000000Z</lastPrinted>
  <dcterms:created xsi:type="dcterms:W3CDTF">2026-05-12T05:44:00.0000000Z</dcterms:created>
  <dcterms:modified xsi:type="dcterms:W3CDTF">2026-05-13T07:06:44.5285638Z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44eb81bd,69205fc9,383d063b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2026-05-12T06:49:39Z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13bbba97-585e-48ef-abdf-6cc8404455c1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