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86A30" w14:textId="3E3323B2" w:rsidR="00AC7092" w:rsidRPr="00AC7092" w:rsidRDefault="008853D4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Sri Lankan Dahl Curry</w:t>
      </w:r>
    </w:p>
    <w:p w14:paraId="7391737C" w14:textId="4AED3A95" w:rsidR="00AC7092" w:rsidRPr="008853D4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2"/>
          <w:szCs w:val="22"/>
          <w:lang w:eastAsia="en-GB"/>
          <w14:ligatures w14:val="none"/>
        </w:rPr>
        <w:t>  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</w:p>
    <w:p w14:paraId="2E0843D3" w14:textId="169CD18F" w:rsidR="00AC7092" w:rsidRPr="008B37B7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8B37B7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Recipe source:</w:t>
      </w:r>
      <w:r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  <w:r w:rsidR="008853D4"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Nige, Feast </w:t>
      </w:r>
      <w:proofErr w:type="gramStart"/>
      <w:r w:rsidR="008853D4"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For</w:t>
      </w:r>
      <w:proofErr w:type="gramEnd"/>
      <w:r w:rsidR="008853D4"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Freedom</w:t>
      </w:r>
      <w:r w:rsidR="00A22859"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(adapted)</w:t>
      </w:r>
    </w:p>
    <w:p w14:paraId="4C9842A3" w14:textId="2EB17CE5" w:rsidR="00AC7092" w:rsidRPr="008B37B7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8B37B7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Fresh from the garden:</w:t>
      </w:r>
      <w:r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  <w:r w:rsidR="008853D4"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curry leaves</w:t>
      </w:r>
    </w:p>
    <w:p w14:paraId="4CBF6CDC" w14:textId="09756E05" w:rsidR="00AC7092" w:rsidRPr="008B37B7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8B37B7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Notes:</w:t>
      </w:r>
      <w:r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</w:t>
      </w:r>
      <w:r w:rsidR="008853D4"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This recipe has been provided by the Asylum Seeker Resource Centre as part of a fundraising program called Feast </w:t>
      </w:r>
      <w:proofErr w:type="gramStart"/>
      <w:r w:rsidR="008853D4"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For</w:t>
      </w:r>
      <w:proofErr w:type="gramEnd"/>
      <w:r w:rsidR="008853D4"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Freedom to assist asylum seekers and celebrate the contribution that refugees make to Australia’s food and culture.</w:t>
      </w:r>
    </w:p>
    <w:p w14:paraId="6ED19B0C" w14:textId="7A40B038" w:rsidR="00AC7092" w:rsidRPr="008B37B7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8B37B7">
        <w:rPr>
          <w:rFonts w:asciiTheme="majorHAnsi" w:eastAsia="Times New Roman" w:hAnsiTheme="majorHAnsi" w:cs="Calibri"/>
          <w:kern w:val="0"/>
          <w:sz w:val="32"/>
          <w:szCs w:val="32"/>
          <w:lang w:eastAsia="en-GB"/>
          <w14:ligatures w14:val="none"/>
        </w:rPr>
        <w:t> 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="00AC7092" w:rsidRPr="008B37B7" w14:paraId="5538B2F8" w14:textId="77777777" w:rsidTr="01B6B2ED">
        <w:trPr>
          <w:trHeight w:val="2047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A3609E0" w14:textId="77777777" w:rsidR="00AC7092" w:rsidRPr="008B37B7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14:paraId="0625D396" w14:textId="39BF9948" w:rsidR="00AC7092" w:rsidRPr="008B37B7" w:rsidRDefault="008B37B7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Chopping boards</w:t>
            </w:r>
          </w:p>
          <w:p w14:paraId="641AE5F1" w14:textId="1BB78ACF" w:rsidR="008B37B7" w:rsidRPr="008B37B7" w:rsidRDefault="008B37B7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Knives</w:t>
            </w:r>
          </w:p>
          <w:p w14:paraId="2F9B65C0" w14:textId="72FD8AD4" w:rsidR="008B37B7" w:rsidRPr="008B37B7" w:rsidRDefault="008B37B7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Measuring cups and spoons</w:t>
            </w:r>
          </w:p>
          <w:p w14:paraId="0C1751B4" w14:textId="626577D6" w:rsidR="008B37B7" w:rsidRPr="008B37B7" w:rsidRDefault="008B37B7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Measuring jug</w:t>
            </w:r>
          </w:p>
          <w:p w14:paraId="1CE9A51E" w14:textId="1D2723EF" w:rsidR="008B37B7" w:rsidRPr="008B37B7" w:rsidRDefault="008B37B7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Large pot</w:t>
            </w:r>
          </w:p>
          <w:p w14:paraId="167158AC" w14:textId="5709CEAD" w:rsidR="008B37B7" w:rsidRPr="008B37B7" w:rsidRDefault="008B37B7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Wooden spoon</w:t>
            </w:r>
          </w:p>
          <w:p w14:paraId="7432C2AF" w14:textId="77777777" w:rsidR="00AC7092" w:rsidRPr="008B37B7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A639F52" w14:textId="77777777" w:rsidR="00AC7092" w:rsidRPr="008B37B7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14:paraId="6011C3FA" w14:textId="20CC9B40" w:rsidR="005B47A4" w:rsidRPr="008B37B7" w:rsidRDefault="005B47A4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4 tablespoons vegetable or coconut oil</w:t>
            </w:r>
          </w:p>
          <w:p w14:paraId="44341B05" w14:textId="1DFD5999" w:rsidR="008853D4" w:rsidRPr="008B37B7" w:rsidRDefault="008853D4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red onion, chopped</w:t>
            </w:r>
          </w:p>
          <w:p w14:paraId="73E62E97" w14:textId="77777777" w:rsidR="008853D4" w:rsidRPr="008B37B7" w:rsidRDefault="00A228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4 teaspoons crushed garlic</w:t>
            </w:r>
          </w:p>
          <w:p w14:paraId="64EB24C2" w14:textId="03609F72" w:rsidR="00A22859" w:rsidRPr="008B37B7" w:rsidRDefault="2F9C3D4C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1B6B2ED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 xml:space="preserve">¾ </w:t>
            </w:r>
            <w:r w:rsidR="00A22859"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teaspoon chilli flakes</w:t>
            </w:r>
          </w:p>
          <w:p w14:paraId="47D07A70" w14:textId="77777777" w:rsidR="00A22859" w:rsidRPr="008B37B7" w:rsidRDefault="00A228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Large handful chopped fresh coriander</w:t>
            </w:r>
          </w:p>
          <w:p w14:paraId="60C3A342" w14:textId="58AE04C0" w:rsidR="005B47A4" w:rsidRPr="008B37B7" w:rsidRDefault="005B47A4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4 cups red lentils</w:t>
            </w:r>
          </w:p>
          <w:p w14:paraId="72CB5466" w14:textId="223D672E" w:rsidR="00A22859" w:rsidRPr="008B37B7" w:rsidRDefault="00A228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 xml:space="preserve">2 litres </w:t>
            </w:r>
            <w:r w:rsidR="39EE485A" w:rsidRPr="01B6B2ED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 xml:space="preserve">boiling </w:t>
            </w: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water</w:t>
            </w:r>
          </w:p>
          <w:p w14:paraId="504E818F" w14:textId="2557C50E" w:rsidR="00A22859" w:rsidRPr="008B37B7" w:rsidRDefault="00A228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cup coconut milk</w:t>
            </w:r>
            <w:r w:rsidR="18FF64B8" w:rsidRPr="01B6B2ED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, plus extra if needed</w:t>
            </w:r>
          </w:p>
          <w:p w14:paraId="635A182D" w14:textId="40093025" w:rsidR="00A22859" w:rsidRPr="008B37B7" w:rsidRDefault="00A228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 xml:space="preserve">1 teaspoon </w:t>
            </w:r>
            <w:r w:rsidR="005B47A4"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turmeric</w:t>
            </w: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 xml:space="preserve"> powder</w:t>
            </w:r>
          </w:p>
          <w:p w14:paraId="2C5CD201" w14:textId="77777777" w:rsidR="00A22859" w:rsidRPr="008B37B7" w:rsidRDefault="00A2285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2 teaspoons vegetable stock powder</w:t>
            </w:r>
          </w:p>
          <w:p w14:paraId="5FB860DC" w14:textId="77777777" w:rsidR="005B47A4" w:rsidRDefault="005B47A4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B37B7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Sprig of curry leaves</w:t>
            </w:r>
          </w:p>
          <w:p w14:paraId="3AE3EE45" w14:textId="626C63AE" w:rsidR="008B37B7" w:rsidRPr="008B37B7" w:rsidRDefault="008B37B7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Salt to taste</w:t>
            </w:r>
          </w:p>
        </w:tc>
      </w:tr>
    </w:tbl>
    <w:p w14:paraId="7B36AF21" w14:textId="77777777" w:rsidR="00AC7092" w:rsidRPr="008B37B7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</w:p>
    <w:p w14:paraId="7BE9796C" w14:textId="77777777" w:rsidR="00AC7092" w:rsidRPr="008B37B7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8B37B7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</w:t>
      </w:r>
    </w:p>
    <w:p w14:paraId="3F63CD98" w14:textId="6CEA6823" w:rsidR="00AB62F3" w:rsidRPr="008B37B7" w:rsidRDefault="005B47A4" w:rsidP="008B37B7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Heat the oil, then add chopped onion and a large pinch of salt and cook until soft.</w:t>
      </w:r>
    </w:p>
    <w:p w14:paraId="5DB4854C" w14:textId="22F12C85" w:rsidR="005B47A4" w:rsidRPr="008B37B7" w:rsidRDefault="005B47A4" w:rsidP="008B37B7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Add garlic, chilli flakes and coriander. Cook for 2 minutes on a low heat.</w:t>
      </w:r>
    </w:p>
    <w:p w14:paraId="242CC816" w14:textId="1B81ABF1" w:rsidR="005B47A4" w:rsidRPr="008B37B7" w:rsidRDefault="005B47A4" w:rsidP="008B37B7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Rinse the lentils and add to the pot along with the turmeric, then stir.  Add boiling water, </w:t>
      </w:r>
      <w:r w:rsidR="05A5B777" w:rsidRPr="01B6B2ED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½ can of </w:t>
      </w:r>
      <w:r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coconut milk, vegetable stock powder and curry leaves.</w:t>
      </w:r>
    </w:p>
    <w:p w14:paraId="6BC1F3AA" w14:textId="57D8EE38" w:rsidR="008B37B7" w:rsidRDefault="008B37B7" w:rsidP="008B37B7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Bring to the boil and c</w:t>
      </w:r>
      <w:r w:rsidR="005B47A4"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ook for 20 minutes, or until soft and fully cooked.</w:t>
      </w:r>
      <w:r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Season with a generous amount of salt, taste.</w:t>
      </w:r>
      <w:r w:rsidR="2A6A5F71" w:rsidRPr="01B6B2ED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Add more </w:t>
      </w:r>
      <w:r w:rsidR="76747D2F" w:rsidRPr="01B6B2ED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coconut milk if needed.</w:t>
      </w:r>
    </w:p>
    <w:p w14:paraId="30B5DCC8" w14:textId="35360AAE" w:rsidR="008B37B7" w:rsidRPr="008B37B7" w:rsidRDefault="008B37B7" w:rsidP="01B6B2ED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Stir regularly to prevent the lentils sticking to the bottom. Add a little more water if necessary.</w:t>
      </w:r>
    </w:p>
    <w:sectPr w:rsidR="008B37B7" w:rsidRPr="008B37B7" w:rsidSect="00AC7092">
      <w:headerReference w:type="even" r:id="rId7"/>
      <w:headerReference w:type="first" r:id="rId8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2F902" w14:textId="77777777" w:rsidR="00D733FC" w:rsidRDefault="00D733FC" w:rsidP="00A73F27">
      <w:r>
        <w:separator/>
      </w:r>
    </w:p>
  </w:endnote>
  <w:endnote w:type="continuationSeparator" w:id="0">
    <w:p w14:paraId="4A9158C3" w14:textId="77777777" w:rsidR="00D733FC" w:rsidRDefault="00D733FC" w:rsidP="00A7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2DEAB" w14:textId="77777777" w:rsidR="00D733FC" w:rsidRDefault="00D733FC" w:rsidP="00A73F27">
      <w:r>
        <w:separator/>
      </w:r>
    </w:p>
  </w:footnote>
  <w:footnote w:type="continuationSeparator" w:id="0">
    <w:p w14:paraId="3BC227E5" w14:textId="77777777" w:rsidR="00D733FC" w:rsidRDefault="00D733FC" w:rsidP="00A73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52A06" w14:textId="32ACB1A6" w:rsidR="00A73F27" w:rsidRDefault="00A73F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62807BF" wp14:editId="6C6920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28947318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6BC8F3" w14:textId="0608C1DC" w:rsidR="00A73F27" w:rsidRPr="00A73F27" w:rsidRDefault="00A73F27" w:rsidP="00A73F2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73F27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2807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 filled="f" stroked="f">
              <v:fill o:detectmouseclick="t"/>
              <v:textbox style="mso-fit-shape-to-text:t" inset="0,15pt,0,0">
                <w:txbxContent>
                  <w:p w14:paraId="146BC8F3" w14:textId="0608C1DC" w:rsidR="00A73F27" w:rsidRPr="00A73F27" w:rsidRDefault="00A73F27" w:rsidP="00A73F27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73F27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14D29" w14:textId="68ED71AC" w:rsidR="00A73F27" w:rsidRDefault="00A73F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2EB6E9" wp14:editId="518EFBD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65374805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10902E" w14:textId="7277E3B0" w:rsidR="00A73F27" w:rsidRPr="00A73F27" w:rsidRDefault="00A73F27" w:rsidP="00A73F2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73F27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EB6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 filled="f" stroked="f">
              <v:fill o:detectmouseclick="t"/>
              <v:textbox style="mso-fit-shape-to-text:t" inset="0,15pt,0,0">
                <w:txbxContent>
                  <w:p w14:paraId="0C10902E" w14:textId="7277E3B0" w:rsidR="00A73F27" w:rsidRPr="00A73F27" w:rsidRDefault="00A73F27" w:rsidP="00A73F27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73F27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3742B"/>
    <w:multiLevelType w:val="hybridMultilevel"/>
    <w:tmpl w:val="DE40FF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185376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D4"/>
    <w:rsid w:val="00032D6A"/>
    <w:rsid w:val="00077EC3"/>
    <w:rsid w:val="000C6391"/>
    <w:rsid w:val="000D1666"/>
    <w:rsid w:val="00125849"/>
    <w:rsid w:val="001369B5"/>
    <w:rsid w:val="00184AC0"/>
    <w:rsid w:val="00211512"/>
    <w:rsid w:val="0023775D"/>
    <w:rsid w:val="00242203"/>
    <w:rsid w:val="00282220"/>
    <w:rsid w:val="002C50CE"/>
    <w:rsid w:val="002E063E"/>
    <w:rsid w:val="00305420"/>
    <w:rsid w:val="00375F51"/>
    <w:rsid w:val="00392195"/>
    <w:rsid w:val="003E66EB"/>
    <w:rsid w:val="00405979"/>
    <w:rsid w:val="00426CFE"/>
    <w:rsid w:val="00430E35"/>
    <w:rsid w:val="00497A2B"/>
    <w:rsid w:val="004A5CD5"/>
    <w:rsid w:val="004E635C"/>
    <w:rsid w:val="00522FDC"/>
    <w:rsid w:val="005340F5"/>
    <w:rsid w:val="00543B11"/>
    <w:rsid w:val="005A32FE"/>
    <w:rsid w:val="005B47A4"/>
    <w:rsid w:val="006E0456"/>
    <w:rsid w:val="007311E8"/>
    <w:rsid w:val="00770804"/>
    <w:rsid w:val="008263FF"/>
    <w:rsid w:val="00850BCD"/>
    <w:rsid w:val="00867E46"/>
    <w:rsid w:val="008853D4"/>
    <w:rsid w:val="008B37B7"/>
    <w:rsid w:val="00970929"/>
    <w:rsid w:val="00973B5D"/>
    <w:rsid w:val="00977A01"/>
    <w:rsid w:val="00A22859"/>
    <w:rsid w:val="00A34A0A"/>
    <w:rsid w:val="00A73F27"/>
    <w:rsid w:val="00AA0770"/>
    <w:rsid w:val="00AA3D67"/>
    <w:rsid w:val="00AB62F3"/>
    <w:rsid w:val="00AC4DA0"/>
    <w:rsid w:val="00AC7092"/>
    <w:rsid w:val="00B8544F"/>
    <w:rsid w:val="00CA2D07"/>
    <w:rsid w:val="00D12D71"/>
    <w:rsid w:val="00D3105E"/>
    <w:rsid w:val="00D733FC"/>
    <w:rsid w:val="00D75555"/>
    <w:rsid w:val="00D8304A"/>
    <w:rsid w:val="00E47857"/>
    <w:rsid w:val="00EC3438"/>
    <w:rsid w:val="00F03C2A"/>
    <w:rsid w:val="00FD76FB"/>
    <w:rsid w:val="01B6B2ED"/>
    <w:rsid w:val="05A5B777"/>
    <w:rsid w:val="18FF64B8"/>
    <w:rsid w:val="2A6A5F71"/>
    <w:rsid w:val="2F9C3D4C"/>
    <w:rsid w:val="33DA1399"/>
    <w:rsid w:val="39EE485A"/>
    <w:rsid w:val="7674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7B6F68"/>
  <w15:chartTrackingRefBased/>
  <w15:docId w15:val="{C4B312C0-CEC4-7C46-B55A-5BA0CEE0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70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C7092"/>
  </w:style>
  <w:style w:type="character" w:customStyle="1" w:styleId="eop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A73F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F27"/>
  </w:style>
  <w:style w:type="paragraph" w:styleId="Footer">
    <w:name w:val="footer"/>
    <w:basedOn w:val="Normal"/>
    <w:link w:val="FooterChar"/>
    <w:uiPriority w:val="99"/>
    <w:unhideWhenUsed/>
    <w:rsid w:val="003E66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Recipe template.dotx</Template>
  <TotalTime>49</TotalTime>
  <Pages>1</Pages>
  <Words>256</Words>
  <Characters>1133</Characters>
  <Application>Microsoft Office Word</Application>
  <DocSecurity>0</DocSecurity>
  <Lines>36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Ashbrook</dc:creator>
  <cp:keywords/>
  <dc:description/>
  <cp:lastModifiedBy>ASHBROOK Sally [East Fremantle Primary School]</cp:lastModifiedBy>
  <cp:revision>16</cp:revision>
  <cp:lastPrinted>2026-04-30T04:10:00Z</cp:lastPrinted>
  <dcterms:created xsi:type="dcterms:W3CDTF">2026-04-30T01:48:00Z</dcterms:created>
  <dcterms:modified xsi:type="dcterms:W3CDTF">2026-05-06T06:09:00Z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26f7675b,114102a5,6d694cfc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2026-04-30T02:29:35Z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20a6d9b5-b250-4f14-840c-0d9c225ee663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