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C7092" w:rsidR="00AC7092" w:rsidP="00AC7092" w:rsidRDefault="00021319" w14:paraId="083F2A59" w14:textId="60BCA036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Yoghurt Flatbread with Garlic Butter</w:t>
      </w:r>
      <w:r w:rsidR="00C14547"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 xml:space="preserve"> </w:t>
      </w:r>
    </w:p>
    <w:p w:rsidRPr="00AC7092" w:rsidR="00AC7092" w:rsidP="00AC7092" w:rsidRDefault="00AC7092" w14:paraId="7A48443D" w14:textId="77777777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2"/>
          <w:szCs w:val="22"/>
          <w:lang w:eastAsia="en-GB"/>
          <w14:ligatures w14:val="none"/>
        </w:rPr>
        <w:t>  </w:t>
      </w:r>
    </w:p>
    <w:p w:rsidRPr="00AC7092" w:rsidR="00AC7092" w:rsidP="00AC7092" w:rsidRDefault="00AC7092" w14:paraId="416EC2EF" w14:textId="32219025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Season: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="00021319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any</w:t>
      </w:r>
    </w:p>
    <w:p w:rsidR="00AC7092" w:rsidP="00AC7092" w:rsidRDefault="00AC7092" w14:paraId="1754AA0A" w14:textId="32C349D4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Serves: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="006D3844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20</w:t>
      </w:r>
    </w:p>
    <w:p w:rsidRPr="00AC7092" w:rsidR="00021319" w:rsidP="00AC7092" w:rsidRDefault="00021319" w14:paraId="5B282E95" w14:textId="1A970A88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021319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Recipe source:</w:t>
      </w:r>
      <w:r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 adapted from cookitrealgood.com</w:t>
      </w:r>
    </w:p>
    <w:p w:rsidRPr="00AC7092" w:rsidR="00AC7092" w:rsidP="00AC7092" w:rsidRDefault="00AC7092" w14:paraId="29EB41BC" w14:textId="4FA57F53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Fresh from the garden: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="00021319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parsley</w:t>
      </w:r>
    </w:p>
    <w:p w:rsidRPr="00AC7092" w:rsidR="00AC7092" w:rsidP="77F237DF" w:rsidRDefault="00AC7092" w14:textId="77777777" w14:paraId="23771698">
      <w:p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18"/>
          <w:szCs w:val="18"/>
          <w:lang w:eastAsia="en-GB"/>
          <w14:ligatures w14:val="none"/>
        </w:rPr>
      </w:pPr>
      <w:r w:rsidRPr="77F237DF" w:rsidR="00AC7092">
        <w:rPr>
          <w:rFonts w:ascii="Aptos Display" w:hAnsi="Aptos Display" w:eastAsia="Times New Roman" w:cs="Calibri" w:asciiTheme="majorAscii" w:hAnsiTheme="majorAscii"/>
          <w:kern w:val="0"/>
          <w:lang w:eastAsia="en-GB"/>
          <w14:ligatures w14:val="none"/>
        </w:rPr>
        <w:t> </w:t>
      </w: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Pr="00AC7092" w:rsidR="00AC7092" w:rsidTr="00AC7092" w14:paraId="5924CF58" w14:textId="77777777">
        <w:trPr>
          <w:trHeight w:val="2047"/>
        </w:trPr>
        <w:tc>
          <w:tcPr>
            <w:tcW w:w="4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AC7092" w:rsidR="00AC7092" w:rsidP="00AC7092" w:rsidRDefault="00AC7092" w14:paraId="2AAA8044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eastAsia="Times New Roman" w:cs="Times New Roman" w:asciiTheme="majorHAnsi" w:hAnsiTheme="majorHAns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Equipment:</w:t>
            </w:r>
            <w:r w:rsidRPr="00AC709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:rsidR="00021319" w:rsidP="00AC7092" w:rsidRDefault="00021319" w14:paraId="6351163A" w14:textId="1B126ABF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Measuring cups and spoons</w:t>
            </w:r>
          </w:p>
          <w:p w:rsidR="00021319" w:rsidP="00AC7092" w:rsidRDefault="00021319" w14:paraId="0D053D96" w14:textId="5C9CCDDE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Large bowl</w:t>
            </w:r>
          </w:p>
          <w:p w:rsidR="00021319" w:rsidP="00AC7092" w:rsidRDefault="00021319" w14:paraId="472BF199" w14:textId="694A285D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Small mixing bowl</w:t>
            </w:r>
          </w:p>
          <w:p w:rsidR="00021319" w:rsidP="00AC7092" w:rsidRDefault="00021319" w14:paraId="436DE9B1" w14:textId="0BF437BB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Spatulas- large and small</w:t>
            </w:r>
          </w:p>
          <w:p w:rsidR="00021319" w:rsidP="00AC7092" w:rsidRDefault="00021319" w14:paraId="56936679" w14:textId="72682204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Garlic crusher</w:t>
            </w:r>
          </w:p>
          <w:p w:rsidR="00021319" w:rsidP="00AC7092" w:rsidRDefault="00021319" w14:paraId="048A9FEC" w14:textId="4715D4C9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Dough scraper</w:t>
            </w:r>
          </w:p>
          <w:p w:rsidR="00021319" w:rsidP="00AC7092" w:rsidRDefault="00021319" w14:paraId="753B6A57" w14:textId="68B4C8FA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Pastry brushes</w:t>
            </w:r>
          </w:p>
          <w:p w:rsidR="00021319" w:rsidP="00AC7092" w:rsidRDefault="00021319" w14:paraId="6D65E8D8" w14:textId="5CBE5ADE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Rolling pins</w:t>
            </w:r>
          </w:p>
          <w:p w:rsidRPr="00AC7092" w:rsidR="00021319" w:rsidP="00AC7092" w:rsidRDefault="00021319" w14:paraId="74673845" w14:textId="6D8ED29C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Frying pans</w:t>
            </w:r>
          </w:p>
          <w:p w:rsidRPr="00AC7092" w:rsidR="00AC7092" w:rsidP="00AC7092" w:rsidRDefault="00021319" w14:paraId="395E8197" w14:textId="5DCD3412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Fish slice/spatula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AC7092" w:rsidR="00AC7092" w:rsidP="00AC7092" w:rsidRDefault="00AC7092" w14:paraId="799E4B8E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eastAsia="Times New Roman" w:cs="Times New Roman" w:asciiTheme="majorHAnsi" w:hAnsiTheme="majorHAns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Ingredients:</w:t>
            </w:r>
            <w:r w:rsidRPr="00AC709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:rsidR="00021319" w:rsidP="00AC7092" w:rsidRDefault="006D3844" w14:paraId="2A281F7C" w14:textId="3C2AED36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3</w:t>
            </w:r>
            <w:r w:rsidR="00021319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 cups self-</w:t>
            </w:r>
            <w:proofErr w:type="spellStart"/>
            <w:r w:rsidR="00021319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raising</w:t>
            </w:r>
            <w:proofErr w:type="spellEnd"/>
            <w:r w:rsidR="00021319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 flour (approx. </w:t>
            </w: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45</w:t>
            </w:r>
            <w:r w:rsidR="00021319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0g)</w:t>
            </w:r>
          </w:p>
          <w:p w:rsidR="00021319" w:rsidP="00AC7092" w:rsidRDefault="006D3844" w14:paraId="32B0688F" w14:textId="4D52B184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2</w:t>
            </w:r>
            <w:r w:rsidR="00021319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 cups Greek yoghurt</w:t>
            </w:r>
          </w:p>
          <w:p w:rsidR="00021319" w:rsidP="00AC7092" w:rsidRDefault="00021319" w14:paraId="2DC20F1F" w14:textId="1DDF266E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 teaspoons salt</w:t>
            </w:r>
          </w:p>
          <w:p w:rsidR="00021319" w:rsidP="00AC7092" w:rsidRDefault="006B54BB" w14:paraId="52DA0C0D" w14:textId="4845B42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5</w:t>
            </w:r>
            <w:r w:rsidR="00021319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0g butter, softened</w:t>
            </w:r>
          </w:p>
          <w:p w:rsidR="00021319" w:rsidP="00AC7092" w:rsidRDefault="006B54BB" w14:paraId="5B80EA5E" w14:textId="69A09875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1 </w:t>
            </w:r>
            <w:r w:rsidR="00021319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cloves garlic</w:t>
            </w:r>
          </w:p>
          <w:p w:rsidR="00AC7092" w:rsidP="00AC7092" w:rsidRDefault="00021319" w14:paraId="6AD9711A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 tablespoon chopped parsley</w:t>
            </w:r>
          </w:p>
          <w:p w:rsidRPr="00AC7092" w:rsidR="00021319" w:rsidP="00AC7092" w:rsidRDefault="00021319" w14:paraId="48C56E49" w14:textId="0A2A23BF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Olive oil</w:t>
            </w:r>
          </w:p>
        </w:tc>
      </w:tr>
    </w:tbl>
    <w:p w:rsidRPr="00AC7092" w:rsidR="00AC7092" w:rsidP="00AC7092" w:rsidRDefault="00AC7092" w14:paraId="7433413A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</w:p>
    <w:p w:rsidRPr="00AC7092" w:rsidR="00AC7092" w:rsidP="00AC7092" w:rsidRDefault="00AC7092" w14:paraId="6D5A3B3D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What to do: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</w:t>
      </w:r>
    </w:p>
    <w:p w:rsidRPr="00AC7092" w:rsidR="00AC7092" w:rsidP="00AC7092" w:rsidRDefault="00AC7092" w14:paraId="399F8607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</w:p>
    <w:p w:rsidRPr="00390E02" w:rsidR="00B67676" w:rsidP="00B67676" w:rsidRDefault="00021319" w14:paraId="2048EE45" w14:textId="354B56DA">
      <w:pPr>
        <w:pStyle w:val="ListParagraph"/>
        <w:numPr>
          <w:ilvl w:val="0"/>
          <w:numId w:val="3"/>
        </w:numPr>
        <w:textAlignment w:val="baseline"/>
        <w:rPr>
          <w:rFonts w:ascii="Segoe UI" w:hAnsi="Segoe UI" w:cs="Segoe UI"/>
          <w:color w:val="303030"/>
          <w:spacing w:val="7"/>
          <w:u w:val="single"/>
          <w:shd w:val="clear" w:color="auto" w:fill="FFFFFF"/>
        </w:rPr>
      </w:pPr>
      <w:r w:rsidRPr="00021319">
        <w:rPr>
          <w:rFonts w:ascii="Segoe UI" w:hAnsi="Segoe UI" w:eastAsia="Times New Roman" w:cs="Segoe UI"/>
          <w:kern w:val="0"/>
          <w:lang w:eastAsia="en-GB"/>
          <w14:ligatures w14:val="none"/>
        </w:rPr>
        <w:t xml:space="preserve">Place yoghurt in a mixing bowl and stir. Add flour </w:t>
      </w:r>
      <w:r>
        <w:rPr>
          <w:rFonts w:ascii="Segoe UI" w:hAnsi="Segoe UI" w:eastAsia="Times New Roman" w:cs="Segoe UI"/>
          <w:kern w:val="0"/>
          <w:lang w:eastAsia="en-GB"/>
          <w14:ligatures w14:val="none"/>
        </w:rPr>
        <w:t>and the salt. U</w:t>
      </w:r>
      <w:r w:rsidRPr="00021319">
        <w:rPr>
          <w:rFonts w:ascii="Segoe UI" w:hAnsi="Segoe UI" w:eastAsia="Times New Roman" w:cs="Segoe UI"/>
          <w:kern w:val="0"/>
          <w:lang w:eastAsia="en-GB"/>
          <w14:ligatures w14:val="none"/>
        </w:rPr>
        <w:t>se the spatula to combine</w:t>
      </w:r>
      <w:r w:rsidR="00B67676">
        <w:rPr>
          <w:rFonts w:ascii="Segoe UI" w:hAnsi="Segoe UI" w:eastAsia="Times New Roman" w:cs="Segoe UI"/>
          <w:kern w:val="0"/>
          <w:lang w:eastAsia="en-GB"/>
          <w14:ligatures w14:val="none"/>
        </w:rPr>
        <w:t>,</w:t>
      </w:r>
      <w:r w:rsidRPr="00021319">
        <w:rPr>
          <w:rFonts w:ascii="Segoe UI" w:hAnsi="Segoe UI" w:eastAsia="Times New Roman" w:cs="Segoe UI"/>
          <w:kern w:val="0"/>
          <w:lang w:eastAsia="en-GB"/>
          <w14:ligatures w14:val="none"/>
        </w:rPr>
        <w:t xml:space="preserve"> until the dough starts to form into a ball.</w:t>
      </w:r>
      <w:r w:rsidR="00B67676">
        <w:rPr>
          <w:rFonts w:ascii="Segoe UI" w:hAnsi="Segoe UI" w:eastAsia="Times New Roman" w:cs="Segoe UI"/>
          <w:kern w:val="0"/>
          <w:lang w:eastAsia="en-GB"/>
          <w14:ligatures w14:val="none"/>
        </w:rPr>
        <w:t xml:space="preserve"> </w:t>
      </w:r>
      <w:r w:rsidRPr="00021319" w:rsidR="00B67676">
        <w:rPr>
          <w:rFonts w:ascii="Segoe UI" w:hAnsi="Segoe UI" w:cs="Segoe UI"/>
          <w:color w:val="303030"/>
          <w:spacing w:val="7"/>
          <w:shd w:val="clear" w:color="auto" w:fill="FFFFFF"/>
        </w:rPr>
        <w:t>If the dough is still too sticky, add some more flour and knead</w:t>
      </w:r>
      <w:r w:rsidR="00B67676">
        <w:rPr>
          <w:rFonts w:ascii="Segoe UI" w:hAnsi="Segoe UI" w:cs="Segoe UI"/>
          <w:color w:val="303030"/>
          <w:spacing w:val="7"/>
          <w:shd w:val="clear" w:color="auto" w:fill="FFFFFF"/>
        </w:rPr>
        <w:t xml:space="preserve"> gently</w:t>
      </w:r>
      <w:r w:rsidR="00B67676">
        <w:rPr>
          <w:rFonts w:ascii="Segoe UI" w:hAnsi="Segoe UI" w:cs="Segoe UI"/>
          <w:color w:val="303030"/>
          <w:spacing w:val="7"/>
          <w:shd w:val="clear" w:color="auto" w:fill="FFFFFF"/>
        </w:rPr>
        <w:t xml:space="preserve"> in the bowl</w:t>
      </w:r>
    </w:p>
    <w:p w:rsidRPr="00B67676" w:rsidR="00390E02" w:rsidP="00B67676" w:rsidRDefault="00021319" w14:paraId="606B4D37" w14:textId="2354EABF">
      <w:pPr>
        <w:pStyle w:val="ListParagraph"/>
        <w:numPr>
          <w:ilvl w:val="0"/>
          <w:numId w:val="3"/>
        </w:numPr>
        <w:textAlignment w:val="baseline"/>
        <w:rPr>
          <w:rFonts w:ascii="Segoe UI" w:hAnsi="Segoe UI" w:eastAsia="Times New Roman" w:cs="Segoe UI"/>
          <w:kern w:val="0"/>
          <w:lang w:eastAsia="en-GB"/>
          <w14:ligatures w14:val="none"/>
        </w:rPr>
      </w:pPr>
      <w:r w:rsidRPr="00B67676">
        <w:rPr>
          <w:rFonts w:ascii="Segoe UI" w:hAnsi="Segoe UI" w:cs="Segoe UI"/>
          <w:color w:val="303030"/>
          <w:spacing w:val="7"/>
          <w:shd w:val="clear" w:color="auto" w:fill="FFFFFF"/>
        </w:rPr>
        <w:t xml:space="preserve">Tip the dough onto a floured benchtop and knead with your hands for a minute or two. </w:t>
      </w:r>
    </w:p>
    <w:p w:rsidRPr="00021319" w:rsidR="00021319" w:rsidP="00021319" w:rsidRDefault="00021319" w14:paraId="26F3A83C" w14:textId="40F2FD56">
      <w:pPr>
        <w:pStyle w:val="ListParagraph"/>
        <w:numPr>
          <w:ilvl w:val="0"/>
          <w:numId w:val="3"/>
        </w:numPr>
        <w:textAlignment w:val="baseline"/>
        <w:rPr>
          <w:rStyle w:val="apple-converted-space"/>
          <w:rFonts w:ascii="Segoe UI" w:hAnsi="Segoe UI" w:cs="Segoe UI"/>
          <w:color w:val="303030"/>
          <w:spacing w:val="7"/>
          <w:u w:val="single"/>
          <w:shd w:val="clear" w:color="auto" w:fill="FFFFFF"/>
        </w:rPr>
      </w:pPr>
      <w:r w:rsidRPr="00021319">
        <w:rPr>
          <w:rFonts w:ascii="Segoe UI" w:hAnsi="Segoe UI" w:cs="Segoe UI"/>
          <w:color w:val="303030"/>
          <w:spacing w:val="7"/>
          <w:shd w:val="clear" w:color="auto" w:fill="FFFFFF"/>
        </w:rPr>
        <w:t>Divide the dough into 4 even p</w:t>
      </w:r>
      <w:r w:rsidR="00390E02">
        <w:rPr>
          <w:rFonts w:ascii="Segoe UI" w:hAnsi="Segoe UI" w:cs="Segoe UI"/>
          <w:color w:val="303030"/>
          <w:spacing w:val="7"/>
          <w:shd w:val="clear" w:color="auto" w:fill="FFFFFF"/>
        </w:rPr>
        <w:t>ieces</w:t>
      </w:r>
      <w:r w:rsidRPr="00021319">
        <w:rPr>
          <w:rFonts w:ascii="Segoe UI" w:hAnsi="Segoe UI" w:cs="Segoe UI"/>
          <w:color w:val="303030"/>
          <w:spacing w:val="7"/>
          <w:shd w:val="clear" w:color="auto" w:fill="FFFFFF"/>
        </w:rPr>
        <w:t>. </w:t>
      </w:r>
      <w:r w:rsidRPr="00021319">
        <w:rPr>
          <w:rStyle w:val="apple-converted-space"/>
          <w:rFonts w:ascii="Segoe UI" w:hAnsi="Segoe UI" w:cs="Segoe UI"/>
          <w:color w:val="303030"/>
          <w:spacing w:val="7"/>
          <w:shd w:val="clear" w:color="auto" w:fill="FFFFFF"/>
        </w:rPr>
        <w:t xml:space="preserve"> </w:t>
      </w:r>
      <w:r w:rsidRPr="00021319">
        <w:rPr>
          <w:rStyle w:val="apple-converted-space"/>
          <w:rFonts w:ascii="Segoe UI" w:hAnsi="Segoe UI" w:cs="Segoe UI"/>
          <w:color w:val="303030"/>
          <w:spacing w:val="7"/>
          <w:u w:val="single"/>
          <w:shd w:val="clear" w:color="auto" w:fill="FFFFFF"/>
        </w:rPr>
        <w:t>Treat the dough gently- try not to over work the dough.</w:t>
      </w:r>
    </w:p>
    <w:p w:rsidRPr="00021319" w:rsidR="00021319" w:rsidP="00021319" w:rsidRDefault="00021319" w14:paraId="562ABD9C" w14:textId="317B5746">
      <w:pPr>
        <w:pStyle w:val="ListParagraph"/>
        <w:numPr>
          <w:ilvl w:val="0"/>
          <w:numId w:val="3"/>
        </w:numPr>
        <w:textAlignment w:val="baseline"/>
        <w:rPr>
          <w:rFonts w:ascii="Segoe UI" w:hAnsi="Segoe UI" w:cs="Segoe UI"/>
          <w:color w:val="303030"/>
          <w:spacing w:val="7"/>
          <w:shd w:val="clear" w:color="auto" w:fill="FFFFFF"/>
        </w:rPr>
      </w:pPr>
      <w:r w:rsidRPr="00021319">
        <w:rPr>
          <w:rFonts w:ascii="Segoe UI" w:hAnsi="Segoe UI" w:cs="Segoe UI"/>
          <w:color w:val="303030"/>
          <w:spacing w:val="7"/>
          <w:shd w:val="clear" w:color="auto" w:fill="FFFFFF"/>
        </w:rPr>
        <w:t xml:space="preserve">Divide each dough ball into </w:t>
      </w:r>
      <w:r w:rsidR="00390E02">
        <w:rPr>
          <w:rFonts w:ascii="Segoe UI" w:hAnsi="Segoe UI" w:cs="Segoe UI"/>
          <w:color w:val="303030"/>
          <w:spacing w:val="7"/>
          <w:shd w:val="clear" w:color="auto" w:fill="FFFFFF"/>
        </w:rPr>
        <w:t>5</w:t>
      </w:r>
      <w:r w:rsidRPr="00021319">
        <w:rPr>
          <w:rFonts w:ascii="Segoe UI" w:hAnsi="Segoe UI" w:cs="Segoe UI"/>
          <w:color w:val="303030"/>
          <w:spacing w:val="7"/>
          <w:shd w:val="clear" w:color="auto" w:fill="FFFFFF"/>
        </w:rPr>
        <w:t xml:space="preserve"> even parts, giving </w:t>
      </w:r>
      <w:r w:rsidR="00390E02">
        <w:rPr>
          <w:rFonts w:ascii="Segoe UI" w:hAnsi="Segoe UI" w:cs="Segoe UI"/>
          <w:color w:val="303030"/>
          <w:spacing w:val="7"/>
          <w:shd w:val="clear" w:color="auto" w:fill="FFFFFF"/>
        </w:rPr>
        <w:t>20</w:t>
      </w:r>
      <w:r w:rsidRPr="00021319">
        <w:rPr>
          <w:rFonts w:ascii="Segoe UI" w:hAnsi="Segoe UI" w:cs="Segoe UI"/>
          <w:color w:val="303030"/>
          <w:spacing w:val="7"/>
          <w:shd w:val="clear" w:color="auto" w:fill="FFFFFF"/>
        </w:rPr>
        <w:t xml:space="preserve"> balls in total. Cover with a clean, damp tea towel. Allow to rest </w:t>
      </w:r>
      <w:r w:rsidR="00B5724B">
        <w:rPr>
          <w:rFonts w:ascii="Segoe UI" w:hAnsi="Segoe UI" w:cs="Segoe UI"/>
          <w:color w:val="303030"/>
          <w:spacing w:val="7"/>
          <w:shd w:val="clear" w:color="auto" w:fill="FFFFFF"/>
        </w:rPr>
        <w:t>for a few minutes</w:t>
      </w:r>
      <w:r w:rsidR="00F12D8A">
        <w:rPr>
          <w:rFonts w:ascii="Segoe UI" w:hAnsi="Segoe UI" w:cs="Segoe UI"/>
          <w:color w:val="303030"/>
          <w:spacing w:val="7"/>
          <w:shd w:val="clear" w:color="auto" w:fill="FFFFFF"/>
        </w:rPr>
        <w:t xml:space="preserve"> </w:t>
      </w:r>
      <w:r w:rsidRPr="00021319">
        <w:rPr>
          <w:rFonts w:ascii="Segoe UI" w:hAnsi="Segoe UI" w:cs="Segoe UI"/>
          <w:color w:val="303030"/>
          <w:spacing w:val="7"/>
          <w:shd w:val="clear" w:color="auto" w:fill="FFFFFF"/>
        </w:rPr>
        <w:t>while you tidy up the bench</w:t>
      </w:r>
    </w:p>
    <w:p w:rsidR="00021319" w:rsidP="00021319" w:rsidRDefault="00021319" w14:paraId="0C5A288E" w14:textId="6CB30425">
      <w:pPr>
        <w:pStyle w:val="ListParagraph"/>
        <w:numPr>
          <w:ilvl w:val="0"/>
          <w:numId w:val="3"/>
        </w:numPr>
        <w:textAlignment w:val="baseline"/>
        <w:rPr>
          <w:rFonts w:ascii="Segoe UI" w:hAnsi="Segoe UI" w:cs="Segoe UI"/>
          <w:color w:val="303030"/>
          <w:spacing w:val="7"/>
          <w:shd w:val="clear" w:color="auto" w:fill="FFFFFF"/>
        </w:rPr>
      </w:pPr>
      <w:r w:rsidRPr="00021319">
        <w:rPr>
          <w:rFonts w:ascii="Segoe UI" w:hAnsi="Segoe UI" w:cs="Segoe UI"/>
          <w:color w:val="303030"/>
          <w:spacing w:val="7"/>
          <w:shd w:val="clear" w:color="auto" w:fill="FFFFFF"/>
        </w:rPr>
        <w:t>Place softened butter, crushed garlic and chopped parsley into a small bowl and mix until combined. Set aside until needed.</w:t>
      </w:r>
      <w:r w:rsidR="00F12D8A">
        <w:rPr>
          <w:rFonts w:ascii="Segoe UI" w:hAnsi="Segoe UI" w:cs="Segoe UI"/>
          <w:color w:val="303030"/>
          <w:spacing w:val="7"/>
          <w:shd w:val="clear" w:color="auto" w:fill="FFFFFF"/>
        </w:rPr>
        <w:t xml:space="preserve"> (NOTE: THIS STEP HAS BEEN DONE FOR YOU</w:t>
      </w:r>
      <w:r w:rsidR="001954E0">
        <w:rPr>
          <w:rFonts w:ascii="Segoe UI" w:hAnsi="Segoe UI" w:cs="Segoe UI"/>
          <w:color w:val="303030"/>
          <w:spacing w:val="7"/>
          <w:shd w:val="clear" w:color="auto" w:fill="FFFFFF"/>
        </w:rPr>
        <w:t>)</w:t>
      </w:r>
    </w:p>
    <w:p w:rsidRPr="00021319" w:rsidR="00021319" w:rsidP="00021319" w:rsidRDefault="00021319" w14:paraId="467E9C25" w14:textId="492E752A">
      <w:pPr>
        <w:pStyle w:val="ListParagraph"/>
        <w:numPr>
          <w:ilvl w:val="0"/>
          <w:numId w:val="3"/>
        </w:numPr>
        <w:textAlignment w:val="baseline"/>
        <w:rPr>
          <w:rFonts w:ascii="Segoe UI" w:hAnsi="Segoe UI" w:cs="Segoe UI"/>
          <w:color w:val="303030"/>
          <w:spacing w:val="7"/>
          <w:shd w:val="clear" w:color="auto" w:fill="FFFFFF"/>
        </w:rPr>
      </w:pPr>
      <w:r w:rsidRPr="00021319">
        <w:rPr>
          <w:rFonts w:ascii="Segoe UI" w:hAnsi="Segoe UI" w:cs="Segoe UI"/>
          <w:color w:val="303030"/>
          <w:spacing w:val="7"/>
          <w:shd w:val="clear" w:color="auto" w:fill="FFFFFF"/>
        </w:rPr>
        <w:t>Brush the benchtop with a little olive oil and use a rolling pin to roll dough balls out into small circles</w:t>
      </w:r>
      <w:r>
        <w:rPr>
          <w:rFonts w:ascii="Segoe UI" w:hAnsi="Segoe UI" w:cs="Segoe UI"/>
          <w:color w:val="303030"/>
          <w:spacing w:val="7"/>
          <w:shd w:val="clear" w:color="auto" w:fill="FFFFFF"/>
        </w:rPr>
        <w:t>, approximately ½ cm thick</w:t>
      </w:r>
      <w:r w:rsidRPr="00021319">
        <w:rPr>
          <w:rFonts w:ascii="Segoe UI" w:hAnsi="Segoe UI" w:cs="Segoe UI"/>
          <w:color w:val="303030"/>
          <w:spacing w:val="7"/>
          <w:shd w:val="clear" w:color="auto" w:fill="FFFFFF"/>
        </w:rPr>
        <w:t>.</w:t>
      </w:r>
      <w:r>
        <w:rPr>
          <w:rFonts w:ascii="Segoe UI" w:hAnsi="Segoe UI" w:cs="Segoe UI"/>
          <w:color w:val="303030"/>
          <w:spacing w:val="7"/>
          <w:shd w:val="clear" w:color="auto" w:fill="FFFFFF"/>
        </w:rPr>
        <w:t xml:space="preserve"> Flip the dough over to ensure both sides are oiled.</w:t>
      </w:r>
      <w:r w:rsidR="00CF018C">
        <w:rPr>
          <w:rFonts w:ascii="Segoe UI" w:hAnsi="Segoe UI" w:cs="Segoe UI"/>
          <w:color w:val="303030"/>
          <w:spacing w:val="7"/>
          <w:shd w:val="clear" w:color="auto" w:fill="FFFFFF"/>
        </w:rPr>
        <w:t xml:space="preserve"> </w:t>
      </w:r>
      <w:r w:rsidR="001954E0">
        <w:rPr>
          <w:rFonts w:ascii="Segoe UI" w:hAnsi="Segoe UI" w:cs="Segoe UI"/>
          <w:color w:val="303030"/>
          <w:spacing w:val="7"/>
          <w:shd w:val="clear" w:color="auto" w:fill="FFFFFF"/>
        </w:rPr>
        <w:t>Keep the bench, you</w:t>
      </w:r>
      <w:r w:rsidR="00CF018C">
        <w:rPr>
          <w:rFonts w:ascii="Segoe UI" w:hAnsi="Segoe UI" w:cs="Segoe UI"/>
          <w:color w:val="303030"/>
          <w:spacing w:val="7"/>
          <w:shd w:val="clear" w:color="auto" w:fill="FFFFFF"/>
        </w:rPr>
        <w:t>r</w:t>
      </w:r>
      <w:r w:rsidR="001954E0">
        <w:rPr>
          <w:rFonts w:ascii="Segoe UI" w:hAnsi="Segoe UI" w:cs="Segoe UI"/>
          <w:color w:val="303030"/>
          <w:spacing w:val="7"/>
          <w:shd w:val="clear" w:color="auto" w:fill="FFFFFF"/>
        </w:rPr>
        <w:t xml:space="preserve"> hands and the rolling pin</w:t>
      </w:r>
      <w:r w:rsidR="00CF018C">
        <w:rPr>
          <w:rFonts w:ascii="Segoe UI" w:hAnsi="Segoe UI" w:cs="Segoe UI"/>
          <w:color w:val="303030"/>
          <w:spacing w:val="7"/>
          <w:shd w:val="clear" w:color="auto" w:fill="FFFFFF"/>
        </w:rPr>
        <w:t>s oiled to prevent the dough sticking.</w:t>
      </w:r>
    </w:p>
    <w:p w:rsidRPr="00021319" w:rsidR="00021319" w:rsidP="00021319" w:rsidRDefault="00021319" w14:paraId="7A7C73F3" w14:textId="40D85A80">
      <w:pPr>
        <w:pStyle w:val="ListParagraph"/>
        <w:numPr>
          <w:ilvl w:val="0"/>
          <w:numId w:val="3"/>
        </w:numPr>
        <w:textAlignment w:val="baseline"/>
        <w:rPr>
          <w:rFonts w:ascii="Segoe UI" w:hAnsi="Segoe UI" w:cs="Segoe UI"/>
          <w:color w:val="303030"/>
          <w:spacing w:val="7"/>
          <w:shd w:val="clear" w:color="auto" w:fill="FFFFFF"/>
        </w:rPr>
      </w:pPr>
      <w:r w:rsidRPr="00021319">
        <w:rPr>
          <w:rFonts w:ascii="Segoe UI" w:hAnsi="Segoe UI" w:cs="Segoe UI"/>
          <w:color w:val="303030"/>
          <w:spacing w:val="7"/>
          <w:shd w:val="clear" w:color="auto" w:fill="FFFFFF"/>
        </w:rPr>
        <w:t xml:space="preserve">Heat 2 frying pans on medium heat.  Once the pans are hot, add a </w:t>
      </w:r>
      <w:r w:rsidR="00434156">
        <w:rPr>
          <w:rFonts w:ascii="Segoe UI" w:hAnsi="Segoe UI" w:cs="Segoe UI"/>
          <w:color w:val="303030"/>
          <w:spacing w:val="7"/>
          <w:shd w:val="clear" w:color="auto" w:fill="FFFFFF"/>
        </w:rPr>
        <w:t xml:space="preserve">few </w:t>
      </w:r>
      <w:r w:rsidRPr="00021319">
        <w:rPr>
          <w:rFonts w:ascii="Segoe UI" w:hAnsi="Segoe UI" w:cs="Segoe UI"/>
          <w:color w:val="303030"/>
          <w:spacing w:val="7"/>
          <w:shd w:val="clear" w:color="auto" w:fill="FFFFFF"/>
        </w:rPr>
        <w:t>flatbread</w:t>
      </w:r>
      <w:r w:rsidR="00434156">
        <w:rPr>
          <w:rFonts w:ascii="Segoe UI" w:hAnsi="Segoe UI" w:cs="Segoe UI"/>
          <w:color w:val="303030"/>
          <w:spacing w:val="7"/>
          <w:shd w:val="clear" w:color="auto" w:fill="FFFFFF"/>
        </w:rPr>
        <w:t>s to each pan</w:t>
      </w:r>
      <w:r w:rsidR="00674318">
        <w:rPr>
          <w:rFonts w:ascii="Segoe UI" w:hAnsi="Segoe UI" w:cs="Segoe UI"/>
          <w:color w:val="303030"/>
          <w:spacing w:val="7"/>
          <w:shd w:val="clear" w:color="auto" w:fill="FFFFFF"/>
        </w:rPr>
        <w:t>.</w:t>
      </w:r>
      <w:r w:rsidRPr="00021319">
        <w:rPr>
          <w:rFonts w:ascii="Segoe UI" w:hAnsi="Segoe UI" w:cs="Segoe UI"/>
          <w:color w:val="303030"/>
          <w:spacing w:val="7"/>
          <w:shd w:val="clear" w:color="auto" w:fill="FFFFFF"/>
        </w:rPr>
        <w:t xml:space="preserve"> </w:t>
      </w:r>
      <w:r w:rsidR="00674318">
        <w:rPr>
          <w:rFonts w:ascii="Segoe UI" w:hAnsi="Segoe UI" w:cs="Segoe UI"/>
          <w:color w:val="303030"/>
          <w:spacing w:val="7"/>
          <w:shd w:val="clear" w:color="auto" w:fill="FFFFFF"/>
        </w:rPr>
        <w:t>Co</w:t>
      </w:r>
      <w:r w:rsidRPr="00021319">
        <w:rPr>
          <w:rFonts w:ascii="Segoe UI" w:hAnsi="Segoe UI" w:cs="Segoe UI"/>
          <w:color w:val="303030"/>
          <w:spacing w:val="7"/>
          <w:shd w:val="clear" w:color="auto" w:fill="FFFFFF"/>
        </w:rPr>
        <w:t xml:space="preserve">ok each side for 20-30 seconds, until cooked through and covered in brown spots.  Repeat with the remaining flatbread.  </w:t>
      </w:r>
    </w:p>
    <w:p w:rsidRPr="00021319" w:rsidR="00021319" w:rsidP="00021319" w:rsidRDefault="00021319" w14:paraId="0659CE1A" w14:textId="35D8F954">
      <w:pPr>
        <w:pStyle w:val="ListParagraph"/>
        <w:numPr>
          <w:ilvl w:val="0"/>
          <w:numId w:val="3"/>
        </w:numPr>
        <w:textAlignment w:val="baseline"/>
        <w:rPr>
          <w:rFonts w:ascii="Segoe UI" w:hAnsi="Segoe UI" w:cs="Segoe UI"/>
          <w:color w:val="303030"/>
          <w:spacing w:val="7"/>
          <w:shd w:val="clear" w:color="auto" w:fill="FFFFFF"/>
        </w:rPr>
      </w:pPr>
      <w:r w:rsidRPr="00021319">
        <w:rPr>
          <w:rFonts w:ascii="Segoe UI" w:hAnsi="Segoe UI" w:cs="Segoe UI"/>
          <w:color w:val="303030"/>
          <w:spacing w:val="7"/>
          <w:shd w:val="clear" w:color="auto" w:fill="FFFFFF"/>
        </w:rPr>
        <w:t>Brush each bread with a little of the garlic butter just before serving.</w:t>
      </w:r>
    </w:p>
    <w:p w:rsidRPr="00021319" w:rsidR="00021319" w:rsidP="00021319" w:rsidRDefault="00021319" w14:paraId="7AC7FBB7" w14:textId="77777777">
      <w:pPr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en-GB"/>
          <w14:ligatures w14:val="none"/>
        </w:rPr>
      </w:pPr>
    </w:p>
    <w:sectPr w:rsidRPr="00021319" w:rsidR="00021319" w:rsidSect="00AC7092">
      <w:headerReference w:type="even" r:id="rId7"/>
      <w:headerReference w:type="first" r:id="rId8"/>
      <w:pgSz w:w="11906" w:h="16838" w:orient="portrait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2044" w:rsidP="00021319" w:rsidRDefault="001B2044" w14:paraId="486A0E27" w14:textId="77777777">
      <w:r>
        <w:separator/>
      </w:r>
    </w:p>
  </w:endnote>
  <w:endnote w:type="continuationSeparator" w:id="0">
    <w:p w:rsidR="001B2044" w:rsidP="00021319" w:rsidRDefault="001B2044" w14:paraId="4ED39DE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2044" w:rsidP="00021319" w:rsidRDefault="001B2044" w14:paraId="059ADE2F" w14:textId="77777777">
      <w:r>
        <w:separator/>
      </w:r>
    </w:p>
  </w:footnote>
  <w:footnote w:type="continuationSeparator" w:id="0">
    <w:p w:rsidR="001B2044" w:rsidP="00021319" w:rsidRDefault="001B2044" w14:paraId="3B8DA31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021319" w:rsidRDefault="00021319" w14:paraId="1F5E86F4" w14:textId="38120DA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A28B7F" wp14:editId="66B8A30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14872545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021319" w:rsidR="00021319" w:rsidP="00021319" w:rsidRDefault="00021319" w14:paraId="59AF3538" w14:textId="31999DD4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021319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7A28B7F">
              <v:stroke joinstyle="miter"/>
              <v:path gradientshapeok="t" o:connecttype="rect"/>
            </v:shapetype>
            <v:shape id="Text Box 2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">
              <v:fill o:detectmouseclick="t"/>
              <v:textbox style="mso-fit-shape-to-text:t" inset="0,15pt,0,0">
                <w:txbxContent>
                  <w:p w:rsidRPr="00021319" w:rsidR="00021319" w:rsidP="00021319" w:rsidRDefault="00021319" w14:paraId="59AF3538" w14:textId="31999DD4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021319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021319" w:rsidRDefault="00021319" w14:paraId="1AA01A7C" w14:textId="728ADA5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E6DD19" wp14:editId="567CA47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144399391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021319" w:rsidR="00021319" w:rsidP="00021319" w:rsidRDefault="00021319" w14:paraId="4582883D" w14:textId="3BB1597D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021319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3E6DD19">
              <v:stroke joinstyle="miter"/>
              <v:path gradientshapeok="t" o:connecttype="rect"/>
            </v:shapetype>
            <v:shape id="Text Box 1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8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">
              <v:fill o:detectmouseclick="t"/>
              <v:textbox style="mso-fit-shape-to-text:t" inset="0,15pt,0,0">
                <w:txbxContent>
                  <w:p w:rsidRPr="00021319" w:rsidR="00021319" w:rsidP="00021319" w:rsidRDefault="00021319" w14:paraId="4582883D" w14:textId="3BB1597D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021319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A4A3B"/>
    <w:multiLevelType w:val="hybridMultilevel"/>
    <w:tmpl w:val="18E694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C0C92"/>
    <w:multiLevelType w:val="multilevel"/>
    <w:tmpl w:val="BFA0D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2"/>
  </w:num>
  <w:num w:numId="2" w16cid:durableId="1399405759">
    <w:abstractNumId w:val="1"/>
  </w:num>
  <w:num w:numId="3" w16cid:durableId="6757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319"/>
    <w:rsid w:val="00021319"/>
    <w:rsid w:val="00077EC3"/>
    <w:rsid w:val="00086A75"/>
    <w:rsid w:val="00125849"/>
    <w:rsid w:val="00184AC0"/>
    <w:rsid w:val="001954E0"/>
    <w:rsid w:val="001B2044"/>
    <w:rsid w:val="00282220"/>
    <w:rsid w:val="00390E02"/>
    <w:rsid w:val="00434156"/>
    <w:rsid w:val="005340F5"/>
    <w:rsid w:val="005408A8"/>
    <w:rsid w:val="0059069A"/>
    <w:rsid w:val="00674318"/>
    <w:rsid w:val="00680F81"/>
    <w:rsid w:val="006B54BB"/>
    <w:rsid w:val="006D3844"/>
    <w:rsid w:val="00850BCD"/>
    <w:rsid w:val="00867E46"/>
    <w:rsid w:val="00977A01"/>
    <w:rsid w:val="00AB62F3"/>
    <w:rsid w:val="00AC7092"/>
    <w:rsid w:val="00B5724B"/>
    <w:rsid w:val="00B67676"/>
    <w:rsid w:val="00C14547"/>
    <w:rsid w:val="00CF018C"/>
    <w:rsid w:val="00F03C2A"/>
    <w:rsid w:val="00F12D8A"/>
    <w:rsid w:val="77F2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B40DA2"/>
  <w15:chartTrackingRefBased/>
  <w15:docId w15:val="{EE82F676-C59A-6744-9D69-D2A1CEBF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  <w:style w:type="character" w:styleId="apple-converted-space" w:customStyle="1">
    <w:name w:val="apple-converted-space"/>
    <w:basedOn w:val="DefaultParagraphFont"/>
    <w:rsid w:val="00021319"/>
  </w:style>
  <w:style w:type="paragraph" w:styleId="Header">
    <w:name w:val="header"/>
    <w:basedOn w:val="Normal"/>
    <w:link w:val="HeaderChar"/>
    <w:uiPriority w:val="99"/>
    <w:unhideWhenUsed/>
    <w:rsid w:val="00021319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21319"/>
  </w:style>
  <w:style w:type="paragraph" w:styleId="Footer">
    <w:name w:val="footer"/>
    <w:basedOn w:val="Normal"/>
    <w:link w:val="FooterChar"/>
    <w:uiPriority w:val="99"/>
    <w:unhideWhenUsed/>
    <w:rsid w:val="0059069A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90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16</revision>
  <dcterms:created xsi:type="dcterms:W3CDTF">2026-05-05T00:11:00.0000000Z</dcterms:created>
  <dcterms:modified xsi:type="dcterms:W3CDTF">2026-05-13T07:07:51.4157954Z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5611993c,8dd5eca,4738a2e4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2026-05-05T00:53:31Z</vt:lpwstr>
  </property>
  <property fmtid="{D5CDD505-2E9C-101B-9397-08002B2CF9AE}" pid="7" name="MSIP_Label_1ab51697-d8d5-4b00-af1f-cc3ba473113c_Method">
    <vt:lpwstr>Privileged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1447d041-a484-4762-9a4a-739a878c4bb6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50, 0, 1, 1</vt:lpwstr>
  </property>
</Properties>
</file>