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C7092" w:rsidR="00AC7092" w:rsidP="00AC7092" w:rsidRDefault="00C77E07" w14:paraId="653A9BA3" w14:textId="040FAFF6">
      <w:pPr>
        <w:textAlignment w:val="baseline"/>
        <w:rPr>
          <w:rFonts w:eastAsia="Times New Roman" w:cs="Segoe UI" w:asciiTheme="majorHAnsi" w:hAnsiTheme="majorHAnsi"/>
          <w:kern w:val="0"/>
          <w:sz w:val="18"/>
          <w:szCs w:val="18"/>
          <w:lang w:eastAsia="en-GB"/>
          <w14:ligatures w14:val="none"/>
        </w:rPr>
      </w:pPr>
      <w:r>
        <w:rPr>
          <w:rFonts w:eastAsia="Times New Roman" w:cs="Segoe UI" w:asciiTheme="majorHAnsi" w:hAnsiTheme="majorHAnsi"/>
          <w:b/>
          <w:bCs/>
          <w:kern w:val="0"/>
          <w:sz w:val="40"/>
          <w:szCs w:val="40"/>
          <w:lang w:eastAsia="en-GB"/>
          <w14:ligatures w14:val="none"/>
        </w:rPr>
        <w:t>Lemon and Ricotta Muffins</w:t>
      </w:r>
    </w:p>
    <w:p w:rsidRPr="00AC7092" w:rsidR="00AC7092" w:rsidP="00AC7092" w:rsidRDefault="00AC7092" w14:paraId="1471B501" w14:textId="77777777">
      <w:pPr>
        <w:textAlignment w:val="baseline"/>
        <w:rPr>
          <w:rFonts w:eastAsia="Times New Roman" w:cs="Segoe UI" w:asciiTheme="majorHAnsi" w:hAnsiTheme="majorHAnsi"/>
          <w:kern w:val="0"/>
          <w:sz w:val="18"/>
          <w:szCs w:val="1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kern w:val="0"/>
          <w:sz w:val="22"/>
          <w:szCs w:val="22"/>
          <w:lang w:eastAsia="en-GB"/>
          <w14:ligatures w14:val="none"/>
        </w:rPr>
        <w:t>  </w:t>
      </w:r>
    </w:p>
    <w:p w:rsidRPr="00C77E07" w:rsidR="00AC7092" w:rsidP="00AC7092" w:rsidRDefault="00AC7092" w14:paraId="69399358" w14:textId="52040D09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C77E07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Season:</w:t>
      </w:r>
      <w:r w:rsidRPr="00C77E07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 </w:t>
      </w:r>
      <w:r w:rsidRPr="00C77E07" w:rsidR="00C77E07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winter</w:t>
      </w:r>
    </w:p>
    <w:p w:rsidRPr="00C77E07" w:rsidR="00AC7092" w:rsidP="00AC7092" w:rsidRDefault="00AC7092" w14:paraId="21477D9E" w14:textId="4C38DAD2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C77E07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Serves:</w:t>
      </w:r>
      <w:r w:rsidRPr="00C77E07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 </w:t>
      </w:r>
      <w:r w:rsidRPr="00C77E07" w:rsidR="00C77E07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24 mini muffins</w:t>
      </w:r>
    </w:p>
    <w:p w:rsidRPr="00C77E07" w:rsidR="00AC7092" w:rsidP="00AC7092" w:rsidRDefault="00AC7092" w14:paraId="0D341854" w14:textId="072A28A5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C77E07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Recipe source:</w:t>
      </w:r>
      <w:r w:rsidRPr="00C77E07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 </w:t>
      </w:r>
      <w:r w:rsidRPr="00C77E07" w:rsidR="00C77E07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adapted from taste.com.au</w:t>
      </w:r>
    </w:p>
    <w:p w:rsidRPr="00C77E07" w:rsidR="00AC7092" w:rsidP="1216A67B" w:rsidRDefault="00AC7092" w14:textId="79088892" w14:paraId="03D71D69">
      <w:pPr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</w:pPr>
      <w:r w:rsidRPr="1216A67B" w:rsidR="00AC7092">
        <w:rPr>
          <w:rFonts w:ascii="Aptos Display" w:hAnsi="Aptos Display" w:eastAsia="Times New Roman" w:cs="Segoe UI" w:asciiTheme="majorAscii" w:hAnsiTheme="majorAscii"/>
          <w:b w:val="1"/>
          <w:bCs w:val="1"/>
          <w:kern w:val="0"/>
          <w:sz w:val="32"/>
          <w:szCs w:val="32"/>
          <w:lang w:eastAsia="en-GB"/>
          <w14:ligatures w14:val="none"/>
        </w:rPr>
        <w:t>Fresh from the garden:</w:t>
      </w:r>
      <w:r w:rsidRPr="1216A67B" w:rsidR="00AC7092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  </w:t>
      </w:r>
      <w:r w:rsidRPr="1216A67B" w:rsidR="00C77E07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lemons</w:t>
      </w:r>
    </w:p>
    <w:tbl>
      <w:tblPr>
        <w:tblW w:w="934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5103"/>
      </w:tblGrid>
      <w:tr w:rsidRPr="00C77E07" w:rsidR="00AC7092" w:rsidTr="1216A67B" w14:paraId="4A04030E" w14:textId="77777777">
        <w:trPr>
          <w:trHeight w:val="5520"/>
        </w:trPr>
        <w:tc>
          <w:tcPr>
            <w:tcW w:w="42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C77E07" w:rsidR="00AC7092" w:rsidP="00AC7092" w:rsidRDefault="00AC7092" w14:paraId="6E8FF5B2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C77E07">
              <w:rPr>
                <w:rFonts w:eastAsia="Times New Roman" w:cs="Times New Roman" w:asciiTheme="majorHAnsi" w:hAnsiTheme="majorHAnsi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Equipment:</w:t>
            </w:r>
            <w:r w:rsidRPr="00C77E07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  <w:p w:rsidRPr="00C77E07" w:rsidR="0011266E" w:rsidP="00AC7092" w:rsidRDefault="0011266E" w14:paraId="7ABAE2BC" w14:textId="4DC2F9F1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C77E07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Chopping board</w:t>
            </w:r>
          </w:p>
          <w:p w:rsidRPr="00C77E07" w:rsidR="0011266E" w:rsidP="00AC7092" w:rsidRDefault="0011266E" w14:paraId="5A91546C" w14:textId="3581FBCA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C77E07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Knives</w:t>
            </w:r>
          </w:p>
          <w:p w:rsidRPr="00C77E07" w:rsidR="0011266E" w:rsidP="00AC7092" w:rsidRDefault="0011266E" w14:paraId="0D724729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C77E07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Baking tray</w:t>
            </w:r>
          </w:p>
          <w:p w:rsidRPr="00C77E07" w:rsidR="0011266E" w:rsidP="00AC7092" w:rsidRDefault="0011266E" w14:paraId="49CC30E1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C77E07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2 x mini muffin trays</w:t>
            </w:r>
          </w:p>
          <w:p w:rsidRPr="00C77E07" w:rsidR="0011266E" w:rsidP="00AC7092" w:rsidRDefault="0011266E" w14:paraId="6FF1801A" w14:textId="18DD9F34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C77E07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Kitchen Aid mixer</w:t>
            </w:r>
          </w:p>
          <w:p w:rsidRPr="00C77E07" w:rsidR="0011266E" w:rsidP="00AC7092" w:rsidRDefault="0011266E" w14:paraId="578685E5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C77E07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Measuring cups and spoons</w:t>
            </w:r>
          </w:p>
          <w:p w:rsidRPr="00C77E07" w:rsidR="0011266E" w:rsidP="00AC7092" w:rsidRDefault="0011266E" w14:paraId="1D5FD1EC" w14:textId="18F608D1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C77E07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Small mixing bowl</w:t>
            </w:r>
          </w:p>
          <w:p w:rsidRPr="00C77E07" w:rsidR="0011266E" w:rsidP="00AC7092" w:rsidRDefault="0011266E" w14:paraId="2B358D90" w14:textId="2DA12826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C77E07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Sieve</w:t>
            </w:r>
          </w:p>
          <w:p w:rsidRPr="00C77E07" w:rsidR="0011266E" w:rsidP="00AC7092" w:rsidRDefault="0011266E" w14:paraId="7ADB1CDF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C77E07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Ice cream scoops</w:t>
            </w:r>
          </w:p>
          <w:p w:rsidRPr="00C77E07" w:rsidR="00AC7092" w:rsidP="00AC7092" w:rsidRDefault="0011266E" w14:paraId="23D1A27B" w14:textId="6C5AFACB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C77E07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Large metal spoon</w:t>
            </w:r>
            <w:r w:rsidRPr="00C77E07" w:rsidR="00AC7092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  </w:t>
            </w:r>
          </w:p>
          <w:p w:rsidRPr="00C77E07" w:rsidR="0011266E" w:rsidP="00AC7092" w:rsidRDefault="0011266E" w14:paraId="2EA8B2BC" w14:textId="39369971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C77E07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Spatula</w:t>
            </w:r>
          </w:p>
          <w:p w:rsidRPr="00C77E07" w:rsidR="00AC7092" w:rsidP="1216A67B" w:rsidRDefault="0011266E" w14:paraId="3C53030E" w14:textId="11168492">
            <w:pPr>
              <w:textAlignment w:val="baseline"/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</w:pPr>
            <w:r w:rsidRPr="1216A67B" w:rsidR="0011266E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>Small sieve</w:t>
            </w:r>
          </w:p>
        </w:tc>
        <w:tc>
          <w:tcPr>
            <w:tcW w:w="510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C77E07" w:rsidR="00AC7092" w:rsidP="00AC7092" w:rsidRDefault="00AC7092" w14:paraId="57A8F6AB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C77E07">
              <w:rPr>
                <w:rFonts w:eastAsia="Times New Roman" w:cs="Times New Roman" w:asciiTheme="majorHAnsi" w:hAnsiTheme="majorHAnsi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Ingredients:</w:t>
            </w:r>
            <w:r w:rsidRPr="00C77E07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  <w:p w:rsidRPr="00C77E07" w:rsidR="006153B4" w:rsidP="006153B4" w:rsidRDefault="006153B4" w14:paraId="4D7BE83F" w14:textId="70C0F6B4">
            <w:pPr>
              <w:rPr>
                <w:sz w:val="32"/>
                <w:szCs w:val="32"/>
              </w:rPr>
            </w:pPr>
            <w:r w:rsidRPr="00C77E07">
              <w:rPr>
                <w:sz w:val="32"/>
                <w:szCs w:val="32"/>
              </w:rPr>
              <w:t>125g unsalted</w:t>
            </w:r>
            <w:r w:rsidRPr="00C77E07">
              <w:rPr>
                <w:sz w:val="32"/>
                <w:szCs w:val="32"/>
              </w:rPr>
              <w:t xml:space="preserve"> butter, </w:t>
            </w:r>
            <w:r w:rsidRPr="00C77E07">
              <w:rPr>
                <w:sz w:val="32"/>
                <w:szCs w:val="32"/>
              </w:rPr>
              <w:t>at room temperature, chopped</w:t>
            </w:r>
          </w:p>
          <w:p w:rsidRPr="00C77E07" w:rsidR="006153B4" w:rsidP="006153B4" w:rsidRDefault="006153B4" w14:paraId="25899D98" w14:textId="77777777">
            <w:pPr>
              <w:rPr>
                <w:sz w:val="32"/>
                <w:szCs w:val="32"/>
              </w:rPr>
            </w:pPr>
            <w:r w:rsidRPr="00C77E07">
              <w:rPr>
                <w:sz w:val="32"/>
                <w:szCs w:val="32"/>
              </w:rPr>
              <w:t>3/4 cup caster sugar</w:t>
            </w:r>
          </w:p>
          <w:p w:rsidRPr="00C77E07" w:rsidR="006153B4" w:rsidP="006153B4" w:rsidRDefault="006153B4" w14:paraId="2B6F887E" w14:textId="77777777">
            <w:pPr>
              <w:rPr>
                <w:sz w:val="32"/>
                <w:szCs w:val="32"/>
              </w:rPr>
            </w:pPr>
            <w:r w:rsidRPr="00C77E07">
              <w:rPr>
                <w:sz w:val="32"/>
                <w:szCs w:val="32"/>
              </w:rPr>
              <w:t>1 tablespoon lemon rind, finely chopped</w:t>
            </w:r>
          </w:p>
          <w:p w:rsidRPr="00C77E07" w:rsidR="006153B4" w:rsidP="006153B4" w:rsidRDefault="006153B4" w14:paraId="70D40D0E" w14:textId="77777777">
            <w:pPr>
              <w:rPr>
                <w:sz w:val="32"/>
                <w:szCs w:val="32"/>
              </w:rPr>
            </w:pPr>
            <w:r w:rsidRPr="00C77E07">
              <w:rPr>
                <w:sz w:val="32"/>
                <w:szCs w:val="32"/>
              </w:rPr>
              <w:t xml:space="preserve">250g fresh ricotta </w:t>
            </w:r>
          </w:p>
          <w:p w:rsidRPr="00C77E07" w:rsidR="006153B4" w:rsidP="006153B4" w:rsidRDefault="006153B4" w14:paraId="1205D6A3" w14:textId="77777777">
            <w:pPr>
              <w:rPr>
                <w:sz w:val="32"/>
                <w:szCs w:val="32"/>
              </w:rPr>
            </w:pPr>
            <w:r w:rsidRPr="00C77E07">
              <w:rPr>
                <w:sz w:val="32"/>
                <w:szCs w:val="32"/>
              </w:rPr>
              <w:t>3 eggs</w:t>
            </w:r>
          </w:p>
          <w:p w:rsidRPr="00C77E07" w:rsidR="006153B4" w:rsidP="006153B4" w:rsidRDefault="006153B4" w14:paraId="0507EB22" w14:textId="77777777">
            <w:pPr>
              <w:rPr>
                <w:sz w:val="32"/>
                <w:szCs w:val="32"/>
              </w:rPr>
            </w:pPr>
            <w:r w:rsidRPr="00C77E07">
              <w:rPr>
                <w:sz w:val="32"/>
                <w:szCs w:val="32"/>
              </w:rPr>
              <w:t>1 cup self-</w:t>
            </w:r>
            <w:proofErr w:type="spellStart"/>
            <w:r w:rsidRPr="00C77E07">
              <w:rPr>
                <w:sz w:val="32"/>
                <w:szCs w:val="32"/>
              </w:rPr>
              <w:t>raising</w:t>
            </w:r>
            <w:proofErr w:type="spellEnd"/>
            <w:r w:rsidRPr="00C77E07">
              <w:rPr>
                <w:sz w:val="32"/>
                <w:szCs w:val="32"/>
              </w:rPr>
              <w:t xml:space="preserve"> flour</w:t>
            </w:r>
          </w:p>
          <w:p w:rsidRPr="00C77E07" w:rsidR="006153B4" w:rsidP="006153B4" w:rsidRDefault="006153B4" w14:paraId="1BD42882" w14:textId="3D589153">
            <w:pPr>
              <w:rPr>
                <w:sz w:val="32"/>
                <w:szCs w:val="32"/>
              </w:rPr>
            </w:pPr>
            <w:r w:rsidRPr="00C77E07">
              <w:rPr>
                <w:sz w:val="32"/>
                <w:szCs w:val="32"/>
              </w:rPr>
              <w:t xml:space="preserve">1/4 cup </w:t>
            </w:r>
            <w:r w:rsidRPr="00C77E07" w:rsidR="0011266E">
              <w:rPr>
                <w:sz w:val="32"/>
                <w:szCs w:val="32"/>
              </w:rPr>
              <w:t>f</w:t>
            </w:r>
            <w:r w:rsidRPr="00C77E07">
              <w:rPr>
                <w:sz w:val="32"/>
                <w:szCs w:val="32"/>
              </w:rPr>
              <w:t>resh lemon juice</w:t>
            </w:r>
          </w:p>
          <w:p w:rsidRPr="00C77E07" w:rsidR="006153B4" w:rsidP="006153B4" w:rsidRDefault="006153B4" w14:paraId="3522BCB3" w14:textId="77777777">
            <w:pPr>
              <w:rPr>
                <w:sz w:val="32"/>
                <w:szCs w:val="32"/>
              </w:rPr>
            </w:pPr>
            <w:r w:rsidRPr="00C77E07">
              <w:rPr>
                <w:sz w:val="32"/>
                <w:szCs w:val="32"/>
              </w:rPr>
              <w:t>1/4 cup lemon curd, plus extra to serve</w:t>
            </w:r>
          </w:p>
          <w:p w:rsidRPr="00C77E07" w:rsidR="006153B4" w:rsidP="006153B4" w:rsidRDefault="006153B4" w14:paraId="10ADDEB8" w14:textId="77777777">
            <w:pPr>
              <w:rPr>
                <w:sz w:val="32"/>
                <w:szCs w:val="32"/>
              </w:rPr>
            </w:pPr>
            <w:r w:rsidRPr="00C77E07">
              <w:rPr>
                <w:sz w:val="32"/>
                <w:szCs w:val="32"/>
              </w:rPr>
              <w:t>Icing sugar for dusting</w:t>
            </w:r>
          </w:p>
          <w:p w:rsidRPr="00C77E07" w:rsidR="00AC7092" w:rsidP="00AC7092" w:rsidRDefault="00AC7092" w14:paraId="080BDC03" w14:textId="5BF5C26B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</w:tbl>
    <w:p w:rsidRPr="00C77E07" w:rsidR="00AC7092" w:rsidP="00AC7092" w:rsidRDefault="00AC7092" w14:paraId="16F6111F" w14:textId="77777777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C77E07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 </w:t>
      </w:r>
    </w:p>
    <w:p w:rsidRPr="00C77E07" w:rsidR="006153B4" w:rsidP="00AC7092" w:rsidRDefault="00AC7092" w14:paraId="221D03DC" w14:textId="77777777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C77E07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What to do:</w:t>
      </w:r>
      <w:r w:rsidRPr="00C77E07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</w:t>
      </w:r>
    </w:p>
    <w:p w:rsidRPr="00C77E07" w:rsidR="00AC7092" w:rsidP="0011266E" w:rsidRDefault="006153B4" w14:paraId="65910675" w14:textId="3E2A7CA4">
      <w:pPr>
        <w:pStyle w:val="ListParagraph"/>
        <w:numPr>
          <w:ilvl w:val="0"/>
          <w:numId w:val="2"/>
        </w:numPr>
        <w:textAlignment w:val="baseline"/>
        <w:rPr>
          <w:rFonts w:ascii="Calibri" w:hAnsi="Calibri" w:eastAsia="Times New Roman" w:cs="Calibri"/>
          <w:kern w:val="0"/>
          <w:sz w:val="32"/>
          <w:szCs w:val="32"/>
          <w:lang w:eastAsia="en-GB"/>
          <w14:ligatures w14:val="none"/>
        </w:rPr>
      </w:pPr>
      <w:r w:rsidRPr="00C77E07">
        <w:rPr>
          <w:rFonts w:ascii="Calibri" w:hAnsi="Calibri" w:eastAsia="Times New Roman" w:cs="Calibri"/>
          <w:kern w:val="0"/>
          <w:sz w:val="32"/>
          <w:szCs w:val="32"/>
          <w:lang w:eastAsia="en-GB"/>
          <w14:ligatures w14:val="none"/>
        </w:rPr>
        <w:t>Preheat the oven to 150</w:t>
      </w:r>
      <w:r w:rsidRPr="00C77E07">
        <w:rPr>
          <w:rFonts w:ascii="Symbol" w:hAnsi="Symbol" w:eastAsia="Symbol" w:cs="Symbol"/>
          <w:sz w:val="32"/>
          <w:szCs w:val="32"/>
          <w:lang w:eastAsia="en-GB"/>
        </w:rPr>
        <w:t>°</w:t>
      </w:r>
      <w:r w:rsidRPr="00C77E07">
        <w:rPr>
          <w:rFonts w:ascii="Calibri" w:hAnsi="Calibri" w:eastAsia="Times New Roman" w:cs="Calibri"/>
          <w:kern w:val="0"/>
          <w:sz w:val="32"/>
          <w:szCs w:val="32"/>
          <w:lang w:eastAsia="en-GB"/>
          <w14:ligatures w14:val="none"/>
        </w:rPr>
        <w:t>C, eco fan setting. Grease mini muffin holes with a little butter.</w:t>
      </w:r>
    </w:p>
    <w:p w:rsidRPr="00C77E07" w:rsidR="006153B4" w:rsidP="0011266E" w:rsidRDefault="006153B4" w14:paraId="5144641E" w14:textId="77777777">
      <w:pPr>
        <w:pStyle w:val="ListParagraph"/>
        <w:numPr>
          <w:ilvl w:val="0"/>
          <w:numId w:val="2"/>
        </w:numPr>
        <w:textAlignment w:val="baseline"/>
        <w:rPr>
          <w:rFonts w:ascii="Calibri" w:hAnsi="Calibri" w:cs="Calibri"/>
          <w:color w:val="202223"/>
          <w:sz w:val="32"/>
          <w:szCs w:val="32"/>
          <w:shd w:val="clear" w:color="auto" w:fill="FFFFFF"/>
        </w:rPr>
      </w:pPr>
      <w:r w:rsidRPr="00C77E07">
        <w:rPr>
          <w:rFonts w:ascii="Calibri" w:hAnsi="Calibri" w:cs="Calibri"/>
          <w:color w:val="202223"/>
          <w:sz w:val="32"/>
          <w:szCs w:val="32"/>
          <w:shd w:val="clear" w:color="auto" w:fill="FFFFFF"/>
        </w:rPr>
        <w:t xml:space="preserve">Use </w:t>
      </w:r>
      <w:r w:rsidRPr="00C77E07">
        <w:rPr>
          <w:rFonts w:ascii="Calibri" w:hAnsi="Calibri" w:cs="Calibri"/>
          <w:color w:val="202223"/>
          <w:sz w:val="32"/>
          <w:szCs w:val="32"/>
          <w:shd w:val="clear" w:color="auto" w:fill="FFFFFF"/>
        </w:rPr>
        <w:t>Kitchen Aid mixer</w:t>
      </w:r>
      <w:r w:rsidRPr="00C77E07">
        <w:rPr>
          <w:rFonts w:ascii="Calibri" w:hAnsi="Calibri" w:cs="Calibri"/>
          <w:color w:val="202223"/>
          <w:sz w:val="32"/>
          <w:szCs w:val="32"/>
          <w:shd w:val="clear" w:color="auto" w:fill="FFFFFF"/>
        </w:rPr>
        <w:t xml:space="preserve"> to beat the</w:t>
      </w:r>
      <w:r w:rsidRPr="00C77E07">
        <w:rPr>
          <w:rStyle w:val="apple-converted-space"/>
          <w:rFonts w:ascii="Calibri" w:hAnsi="Calibri" w:cs="Calibri"/>
          <w:color w:val="202223"/>
          <w:sz w:val="32"/>
          <w:szCs w:val="32"/>
          <w:shd w:val="clear" w:color="auto" w:fill="FFFFFF"/>
        </w:rPr>
        <w:t> </w:t>
      </w:r>
      <w:r w:rsidRPr="00C77E07">
        <w:rPr>
          <w:rStyle w:val="no-op"/>
          <w:rFonts w:ascii="Calibri" w:hAnsi="Calibri" w:cs="Calibri"/>
          <w:color w:val="202223"/>
          <w:sz w:val="32"/>
          <w:szCs w:val="32"/>
        </w:rPr>
        <w:t>butter</w:t>
      </w:r>
      <w:r w:rsidRPr="00C77E07">
        <w:rPr>
          <w:rFonts w:ascii="Calibri" w:hAnsi="Calibri" w:cs="Calibri"/>
          <w:color w:val="202223"/>
          <w:sz w:val="32"/>
          <w:szCs w:val="32"/>
          <w:shd w:val="clear" w:color="auto" w:fill="FFFFFF"/>
        </w:rPr>
        <w:t>,</w:t>
      </w:r>
      <w:r w:rsidRPr="00C77E07">
        <w:rPr>
          <w:rStyle w:val="apple-converted-space"/>
          <w:rFonts w:ascii="Calibri" w:hAnsi="Calibri" w:cs="Calibri"/>
          <w:color w:val="202223"/>
          <w:sz w:val="32"/>
          <w:szCs w:val="32"/>
          <w:shd w:val="clear" w:color="auto" w:fill="FFFFFF"/>
        </w:rPr>
        <w:t> </w:t>
      </w:r>
      <w:r w:rsidRPr="00C77E07">
        <w:rPr>
          <w:rStyle w:val="no-op"/>
          <w:rFonts w:ascii="Calibri" w:hAnsi="Calibri" w:cs="Calibri"/>
          <w:color w:val="202223"/>
          <w:sz w:val="32"/>
          <w:szCs w:val="32"/>
        </w:rPr>
        <w:t>sugar</w:t>
      </w:r>
      <w:r w:rsidRPr="00C77E07">
        <w:rPr>
          <w:rStyle w:val="apple-converted-space"/>
          <w:rFonts w:ascii="Calibri" w:hAnsi="Calibri" w:cs="Calibri"/>
          <w:color w:val="202223"/>
          <w:sz w:val="32"/>
          <w:szCs w:val="32"/>
          <w:shd w:val="clear" w:color="auto" w:fill="FFFFFF"/>
        </w:rPr>
        <w:t> </w:t>
      </w:r>
      <w:r w:rsidRPr="00C77E07">
        <w:rPr>
          <w:rFonts w:ascii="Calibri" w:hAnsi="Calibri" w:cs="Calibri"/>
          <w:color w:val="202223"/>
          <w:sz w:val="32"/>
          <w:szCs w:val="32"/>
          <w:shd w:val="clear" w:color="auto" w:fill="FFFFFF"/>
        </w:rPr>
        <w:t>and</w:t>
      </w:r>
      <w:r w:rsidRPr="00C77E07">
        <w:rPr>
          <w:rStyle w:val="apple-converted-space"/>
          <w:rFonts w:ascii="Calibri" w:hAnsi="Calibri" w:cs="Calibri"/>
          <w:color w:val="202223"/>
          <w:sz w:val="32"/>
          <w:szCs w:val="32"/>
          <w:shd w:val="clear" w:color="auto" w:fill="FFFFFF"/>
        </w:rPr>
        <w:t> </w:t>
      </w:r>
      <w:r w:rsidRPr="00C77E07">
        <w:rPr>
          <w:rStyle w:val="no-op"/>
          <w:rFonts w:ascii="Calibri" w:hAnsi="Calibri" w:cs="Calibri"/>
          <w:color w:val="202223"/>
          <w:sz w:val="32"/>
          <w:szCs w:val="32"/>
        </w:rPr>
        <w:t>lemon rind</w:t>
      </w:r>
      <w:r w:rsidRPr="00C77E07">
        <w:rPr>
          <w:rStyle w:val="apple-converted-space"/>
          <w:rFonts w:ascii="Calibri" w:hAnsi="Calibri" w:cs="Calibri"/>
          <w:color w:val="202223"/>
          <w:sz w:val="32"/>
          <w:szCs w:val="32"/>
          <w:shd w:val="clear" w:color="auto" w:fill="FFFFFF"/>
        </w:rPr>
        <w:t> </w:t>
      </w:r>
      <w:r w:rsidRPr="00C77E07">
        <w:rPr>
          <w:rFonts w:ascii="Calibri" w:hAnsi="Calibri" w:cs="Calibri"/>
          <w:color w:val="202223"/>
          <w:sz w:val="32"/>
          <w:szCs w:val="32"/>
          <w:shd w:val="clear" w:color="auto" w:fill="FFFFFF"/>
        </w:rPr>
        <w:t xml:space="preserve">until pale and creamy. </w:t>
      </w:r>
    </w:p>
    <w:p w:rsidRPr="00C77E07" w:rsidR="006153B4" w:rsidP="0011266E" w:rsidRDefault="006153B4" w14:paraId="6EF7FEB4" w14:textId="77777777">
      <w:pPr>
        <w:pStyle w:val="ListParagraph"/>
        <w:numPr>
          <w:ilvl w:val="0"/>
          <w:numId w:val="2"/>
        </w:numPr>
        <w:textAlignment w:val="baseline"/>
        <w:rPr>
          <w:rFonts w:ascii="Calibri" w:hAnsi="Calibri" w:cs="Calibri"/>
          <w:color w:val="202223"/>
          <w:sz w:val="32"/>
          <w:szCs w:val="32"/>
          <w:shd w:val="clear" w:color="auto" w:fill="FFFFFF"/>
        </w:rPr>
      </w:pPr>
      <w:r w:rsidRPr="00C77E07">
        <w:rPr>
          <w:rFonts w:ascii="Calibri" w:hAnsi="Calibri" w:cs="Calibri"/>
          <w:color w:val="202223"/>
          <w:sz w:val="32"/>
          <w:szCs w:val="32"/>
          <w:shd w:val="clear" w:color="auto" w:fill="FFFFFF"/>
        </w:rPr>
        <w:t>Add the</w:t>
      </w:r>
      <w:r w:rsidRPr="00C77E07">
        <w:rPr>
          <w:rStyle w:val="apple-converted-space"/>
          <w:rFonts w:ascii="Calibri" w:hAnsi="Calibri" w:cs="Calibri"/>
          <w:color w:val="202223"/>
          <w:sz w:val="32"/>
          <w:szCs w:val="32"/>
          <w:shd w:val="clear" w:color="auto" w:fill="FFFFFF"/>
        </w:rPr>
        <w:t> </w:t>
      </w:r>
      <w:r w:rsidRPr="00C77E07">
        <w:rPr>
          <w:rStyle w:val="no-op"/>
          <w:rFonts w:ascii="Calibri" w:hAnsi="Calibri" w:cs="Calibri"/>
          <w:color w:val="202223"/>
          <w:sz w:val="32"/>
          <w:szCs w:val="32"/>
        </w:rPr>
        <w:t>ricotta</w:t>
      </w:r>
      <w:r w:rsidRPr="00C77E07">
        <w:rPr>
          <w:rStyle w:val="apple-converted-space"/>
          <w:rFonts w:ascii="Calibri" w:hAnsi="Calibri" w:cs="Calibri"/>
          <w:color w:val="202223"/>
          <w:sz w:val="32"/>
          <w:szCs w:val="32"/>
          <w:shd w:val="clear" w:color="auto" w:fill="FFFFFF"/>
        </w:rPr>
        <w:t> </w:t>
      </w:r>
      <w:r w:rsidRPr="00C77E07">
        <w:rPr>
          <w:rFonts w:ascii="Calibri" w:hAnsi="Calibri" w:cs="Calibri"/>
          <w:color w:val="202223"/>
          <w:sz w:val="32"/>
          <w:szCs w:val="32"/>
          <w:shd w:val="clear" w:color="auto" w:fill="FFFFFF"/>
        </w:rPr>
        <w:t xml:space="preserve">and beat until just combined. </w:t>
      </w:r>
    </w:p>
    <w:p w:rsidRPr="00C77E07" w:rsidR="006153B4" w:rsidP="0011266E" w:rsidRDefault="00C77E07" w14:paraId="3489098A" w14:textId="1436AE8F">
      <w:pPr>
        <w:pStyle w:val="ListParagraph"/>
        <w:numPr>
          <w:ilvl w:val="0"/>
          <w:numId w:val="2"/>
        </w:numPr>
        <w:textAlignment w:val="baseline"/>
        <w:rPr>
          <w:rFonts w:ascii="Calibri" w:hAnsi="Calibri" w:eastAsia="Times New Roman" w:cs="Calibri"/>
          <w:kern w:val="0"/>
          <w:sz w:val="32"/>
          <w:szCs w:val="32"/>
          <w:lang w:eastAsia="en-GB"/>
          <w14:ligatures w14:val="none"/>
        </w:rPr>
      </w:pPr>
      <w:r w:rsidRPr="00C77E07">
        <w:rPr>
          <w:rFonts w:ascii="Calibri" w:hAnsi="Calibri" w:cs="Calibri"/>
          <w:color w:val="202223"/>
          <w:sz w:val="32"/>
          <w:szCs w:val="32"/>
          <w:shd w:val="clear" w:color="auto" w:fill="FFFFFF"/>
        </w:rPr>
        <w:t>A</w:t>
      </w:r>
      <w:r w:rsidRPr="00C77E07" w:rsidR="006153B4">
        <w:rPr>
          <w:rFonts w:ascii="Calibri" w:hAnsi="Calibri" w:cs="Calibri"/>
          <w:color w:val="202223"/>
          <w:sz w:val="32"/>
          <w:szCs w:val="32"/>
          <w:shd w:val="clear" w:color="auto" w:fill="FFFFFF"/>
        </w:rPr>
        <w:t>dd the</w:t>
      </w:r>
      <w:r w:rsidRPr="00C77E07" w:rsidR="006153B4">
        <w:rPr>
          <w:rStyle w:val="apple-converted-space"/>
          <w:rFonts w:ascii="Calibri" w:hAnsi="Calibri" w:cs="Calibri"/>
          <w:color w:val="202223"/>
          <w:sz w:val="32"/>
          <w:szCs w:val="32"/>
          <w:shd w:val="clear" w:color="auto" w:fill="FFFFFF"/>
        </w:rPr>
        <w:t> </w:t>
      </w:r>
      <w:r w:rsidRPr="00C77E07" w:rsidR="006153B4">
        <w:rPr>
          <w:rStyle w:val="no-op"/>
          <w:rFonts w:ascii="Calibri" w:hAnsi="Calibri" w:cs="Calibri"/>
          <w:color w:val="202223"/>
          <w:sz w:val="32"/>
          <w:szCs w:val="32"/>
        </w:rPr>
        <w:t>eggs</w:t>
      </w:r>
      <w:r w:rsidRPr="00C77E07">
        <w:rPr>
          <w:rStyle w:val="no-op"/>
          <w:rFonts w:ascii="Calibri" w:hAnsi="Calibri" w:cs="Calibri"/>
          <w:color w:val="202223"/>
          <w:sz w:val="32"/>
          <w:szCs w:val="32"/>
        </w:rPr>
        <w:t xml:space="preserve"> one at a time</w:t>
      </w:r>
      <w:r w:rsidRPr="00C77E07" w:rsidR="006153B4">
        <w:rPr>
          <w:rFonts w:ascii="Calibri" w:hAnsi="Calibri" w:cs="Calibri"/>
          <w:color w:val="202223"/>
          <w:sz w:val="32"/>
          <w:szCs w:val="32"/>
          <w:shd w:val="clear" w:color="auto" w:fill="FFFFFF"/>
        </w:rPr>
        <w:t>, beating well after each addition.</w:t>
      </w:r>
    </w:p>
    <w:p w:rsidRPr="00C77E07" w:rsidR="006153B4" w:rsidP="0011266E" w:rsidRDefault="0011266E" w14:paraId="0B2F6464" w14:textId="24F09260">
      <w:pPr>
        <w:pStyle w:val="ListParagraph"/>
        <w:numPr>
          <w:ilvl w:val="0"/>
          <w:numId w:val="2"/>
        </w:numPr>
        <w:textAlignment w:val="baseline"/>
        <w:rPr>
          <w:rFonts w:ascii="Calibri" w:hAnsi="Calibri" w:cs="Calibri"/>
          <w:color w:val="202223"/>
          <w:sz w:val="32"/>
          <w:szCs w:val="32"/>
          <w:shd w:val="clear" w:color="auto" w:fill="FFFFFF"/>
        </w:rPr>
      </w:pPr>
      <w:r w:rsidRPr="00C77E07">
        <w:rPr>
          <w:rFonts w:ascii="Calibri" w:hAnsi="Calibri" w:cs="Calibri"/>
          <w:color w:val="202223"/>
          <w:sz w:val="32"/>
          <w:szCs w:val="32"/>
          <w:shd w:val="clear" w:color="auto" w:fill="FFFFFF"/>
        </w:rPr>
        <w:t xml:space="preserve">Sift flour into a mixing bowl then </w:t>
      </w:r>
      <w:r w:rsidRPr="00C77E07">
        <w:rPr>
          <w:rFonts w:ascii="Calibri" w:hAnsi="Calibri" w:cs="Calibri"/>
          <w:color w:val="202223"/>
          <w:sz w:val="32"/>
          <w:szCs w:val="32"/>
          <w:shd w:val="clear" w:color="auto" w:fill="FFFFFF"/>
        </w:rPr>
        <w:t>u</w:t>
      </w:r>
      <w:r w:rsidRPr="00C77E07" w:rsidR="006153B4">
        <w:rPr>
          <w:rFonts w:ascii="Calibri" w:hAnsi="Calibri" w:cs="Calibri"/>
          <w:color w:val="202223"/>
          <w:sz w:val="32"/>
          <w:szCs w:val="32"/>
          <w:shd w:val="clear" w:color="auto" w:fill="FFFFFF"/>
        </w:rPr>
        <w:t>se a large metal spoon to fold the</w:t>
      </w:r>
      <w:r w:rsidRPr="00C77E07" w:rsidR="006153B4">
        <w:rPr>
          <w:rStyle w:val="apple-converted-space"/>
          <w:rFonts w:ascii="Calibri" w:hAnsi="Calibri" w:cs="Calibri"/>
          <w:color w:val="202223"/>
          <w:sz w:val="32"/>
          <w:szCs w:val="32"/>
          <w:shd w:val="clear" w:color="auto" w:fill="FFFFFF"/>
        </w:rPr>
        <w:t> </w:t>
      </w:r>
      <w:r w:rsidRPr="00C77E07" w:rsidR="006153B4">
        <w:rPr>
          <w:rStyle w:val="no-op"/>
          <w:rFonts w:ascii="Calibri" w:hAnsi="Calibri" w:cs="Calibri"/>
          <w:color w:val="202223"/>
          <w:sz w:val="32"/>
          <w:szCs w:val="32"/>
        </w:rPr>
        <w:t>flour</w:t>
      </w:r>
      <w:r w:rsidRPr="00C77E07" w:rsidR="006153B4">
        <w:rPr>
          <w:rStyle w:val="no-op"/>
          <w:rFonts w:ascii="Calibri" w:hAnsi="Calibri" w:cs="Calibri"/>
          <w:color w:val="202223"/>
          <w:sz w:val="32"/>
          <w:szCs w:val="32"/>
        </w:rPr>
        <w:t xml:space="preserve"> </w:t>
      </w:r>
      <w:r w:rsidRPr="00C77E07" w:rsidR="006153B4">
        <w:rPr>
          <w:rFonts w:ascii="Calibri" w:hAnsi="Calibri" w:cs="Calibri"/>
          <w:color w:val="202223"/>
          <w:sz w:val="32"/>
          <w:szCs w:val="32"/>
          <w:shd w:val="clear" w:color="auto" w:fill="FFFFFF"/>
        </w:rPr>
        <w:t>into the mixture. Stir in the</w:t>
      </w:r>
      <w:r w:rsidRPr="00C77E07" w:rsidR="006153B4">
        <w:rPr>
          <w:rStyle w:val="apple-converted-space"/>
          <w:rFonts w:ascii="Calibri" w:hAnsi="Calibri" w:cs="Calibri"/>
          <w:color w:val="202223"/>
          <w:sz w:val="32"/>
          <w:szCs w:val="32"/>
          <w:shd w:val="clear" w:color="auto" w:fill="FFFFFF"/>
        </w:rPr>
        <w:t> </w:t>
      </w:r>
      <w:r w:rsidRPr="00C77E07" w:rsidR="006153B4">
        <w:rPr>
          <w:rStyle w:val="no-op"/>
          <w:rFonts w:ascii="Calibri" w:hAnsi="Calibri" w:cs="Calibri"/>
          <w:color w:val="202223"/>
          <w:sz w:val="32"/>
          <w:szCs w:val="32"/>
        </w:rPr>
        <w:t>lemon juice</w:t>
      </w:r>
      <w:r w:rsidRPr="00C77E07" w:rsidR="006153B4">
        <w:rPr>
          <w:rFonts w:ascii="Calibri" w:hAnsi="Calibri" w:cs="Calibri"/>
          <w:color w:val="202223"/>
          <w:sz w:val="32"/>
          <w:szCs w:val="32"/>
          <w:shd w:val="clear" w:color="auto" w:fill="FFFFFF"/>
        </w:rPr>
        <w:t>.</w:t>
      </w:r>
    </w:p>
    <w:p w:rsidRPr="00C77E07" w:rsidR="006153B4" w:rsidP="0011266E" w:rsidRDefault="006153B4" w14:paraId="768EDCCC" w14:textId="29DDD4B7">
      <w:pPr>
        <w:pStyle w:val="ListParagraph"/>
        <w:numPr>
          <w:ilvl w:val="0"/>
          <w:numId w:val="2"/>
        </w:numPr>
        <w:textAlignment w:val="baseline"/>
        <w:rPr>
          <w:rFonts w:ascii="Calibri" w:hAnsi="Calibri" w:cs="Calibri"/>
          <w:color w:val="202223"/>
          <w:sz w:val="32"/>
          <w:szCs w:val="32"/>
          <w:shd w:val="clear" w:color="auto" w:fill="FFFFFF"/>
        </w:rPr>
      </w:pPr>
      <w:r w:rsidRPr="00C77E07" w:rsidR="006153B4">
        <w:rPr>
          <w:rFonts w:ascii="Calibri" w:hAnsi="Calibri" w:cs="Calibri"/>
          <w:color w:val="202223"/>
          <w:sz w:val="32"/>
          <w:szCs w:val="32"/>
          <w:shd w:val="clear" w:color="auto" w:fill="FFFFFF"/>
        </w:rPr>
        <w:t xml:space="preserve"> </w:t>
      </w:r>
      <w:r w:rsidRPr="00C77E07" w:rsidR="00C77E07">
        <w:rPr>
          <w:rFonts w:ascii="Calibri" w:hAnsi="Calibri" w:cs="Calibri"/>
          <w:color w:val="202223"/>
          <w:sz w:val="32"/>
          <w:szCs w:val="32"/>
          <w:shd w:val="clear" w:color="auto" w:fill="FFFFFF"/>
        </w:rPr>
        <w:t>H</w:t>
      </w:r>
      <w:r w:rsidRPr="00C77E07" w:rsidR="0011266E">
        <w:rPr>
          <w:rFonts w:ascii="Calibri" w:hAnsi="Calibri" w:cs="Calibri"/>
          <w:color w:val="202223"/>
          <w:sz w:val="32"/>
          <w:szCs w:val="32"/>
          <w:shd w:val="clear" w:color="auto" w:fill="FFFFFF"/>
        </w:rPr>
        <w:t>alf fill</w:t>
      </w:r>
      <w:r w:rsidRPr="00C77E07" w:rsidR="006153B4">
        <w:rPr>
          <w:rFonts w:ascii="Calibri" w:hAnsi="Calibri" w:cs="Calibri"/>
          <w:color w:val="202223"/>
          <w:sz w:val="32"/>
          <w:szCs w:val="32"/>
          <w:shd w:val="clear" w:color="auto" w:fill="FFFFFF"/>
        </w:rPr>
        <w:t xml:space="preserve"> the muffin holes</w:t>
      </w:r>
      <w:r w:rsidRPr="00C77E07" w:rsidR="00C77E07">
        <w:rPr>
          <w:rFonts w:ascii="Calibri" w:hAnsi="Calibri" w:cs="Calibri"/>
          <w:color w:val="202223"/>
          <w:sz w:val="32"/>
          <w:szCs w:val="32"/>
          <w:shd w:val="clear" w:color="auto" w:fill="FFFFFF"/>
        </w:rPr>
        <w:t xml:space="preserve"> with batter</w:t>
      </w:r>
      <w:r w:rsidRPr="00C77E07" w:rsidR="006153B4">
        <w:rPr>
          <w:rFonts w:ascii="Calibri" w:hAnsi="Calibri" w:cs="Calibri"/>
          <w:color w:val="202223"/>
          <w:sz w:val="32"/>
          <w:szCs w:val="32"/>
          <w:shd w:val="clear" w:color="auto" w:fill="FFFFFF"/>
        </w:rPr>
        <w:t>.</w:t>
      </w:r>
      <w:r w:rsidRPr="00C77E07" w:rsidR="0011266E">
        <w:rPr>
          <w:rFonts w:ascii="Calibri" w:hAnsi="Calibri" w:cs="Calibri"/>
          <w:color w:val="202223"/>
          <w:sz w:val="32"/>
          <w:szCs w:val="32"/>
          <w:shd w:val="clear" w:color="auto" w:fill="FFFFFF"/>
        </w:rPr>
        <w:t xml:space="preserve"> Add </w:t>
      </w:r>
      <w:r w:rsidRPr="00C77E07" w:rsidR="6CFBEF4A">
        <w:rPr>
          <w:rFonts w:ascii="Calibri" w:hAnsi="Calibri" w:cs="Calibri"/>
          <w:color w:val="202223"/>
          <w:sz w:val="32"/>
          <w:szCs w:val="32"/>
          <w:shd w:val="clear" w:color="auto" w:fill="FFFFFF"/>
        </w:rPr>
        <w:t xml:space="preserve">½ </w:t>
      </w:r>
      <w:r w:rsidRPr="00C77E07" w:rsidR="0011266E">
        <w:rPr>
          <w:rFonts w:ascii="Calibri" w:hAnsi="Calibri" w:cs="Calibri"/>
          <w:color w:val="202223"/>
          <w:sz w:val="32"/>
          <w:szCs w:val="32"/>
          <w:shd w:val="clear" w:color="auto" w:fill="FFFFFF"/>
        </w:rPr>
        <w:t xml:space="preserve">teaspoon of lemon curd into each hole. Top up with remaining batter.</w:t>
      </w:r>
    </w:p>
    <w:p w:rsidRPr="00C77E07" w:rsidR="0011266E" w:rsidP="0011266E" w:rsidRDefault="0011266E" w14:paraId="41655B14" w14:textId="09479E5E">
      <w:pPr>
        <w:pStyle w:val="ListParagraph"/>
        <w:numPr>
          <w:ilvl w:val="0"/>
          <w:numId w:val="2"/>
        </w:numPr>
        <w:textAlignment w:val="baseline"/>
        <w:rPr>
          <w:rFonts w:ascii="Calibri" w:hAnsi="Calibri" w:eastAsia="Times New Roman" w:cs="Calibri"/>
          <w:kern w:val="0"/>
          <w:sz w:val="32"/>
          <w:szCs w:val="32"/>
          <w:lang w:eastAsia="en-GB"/>
          <w14:ligatures w14:val="none"/>
        </w:rPr>
      </w:pPr>
      <w:r w:rsidRPr="00C77E07">
        <w:rPr>
          <w:rFonts w:ascii="Calibri" w:hAnsi="Calibri" w:cs="Calibri"/>
          <w:color w:val="202223"/>
          <w:sz w:val="32"/>
          <w:szCs w:val="32"/>
          <w:shd w:val="clear" w:color="auto" w:fill="FFFFFF"/>
        </w:rPr>
        <w:t>Bake for 20 minutes, or until the top springs back when lightly touched in the middle. Allow to sit for a few minutes before removing from the muffin tray.</w:t>
      </w:r>
    </w:p>
    <w:p w:rsidRPr="00C77E07" w:rsidR="00C77E07" w:rsidP="0011266E" w:rsidRDefault="00C77E07" w14:paraId="665A4926" w14:textId="5BBFC244">
      <w:pPr>
        <w:pStyle w:val="ListParagraph"/>
        <w:numPr>
          <w:ilvl w:val="0"/>
          <w:numId w:val="2"/>
        </w:numPr>
        <w:textAlignment w:val="baseline"/>
        <w:rPr>
          <w:rFonts w:ascii="Calibri" w:hAnsi="Calibri" w:eastAsia="Times New Roman" w:cs="Calibri"/>
          <w:kern w:val="0"/>
          <w:sz w:val="32"/>
          <w:szCs w:val="32"/>
          <w:lang w:eastAsia="en-GB"/>
          <w14:ligatures w14:val="none"/>
        </w:rPr>
      </w:pPr>
      <w:r w:rsidRPr="00C77E07" w:rsidR="00C77E07">
        <w:rPr>
          <w:rFonts w:ascii="Calibri" w:hAnsi="Calibri" w:cs="Calibri"/>
          <w:color w:val="202223"/>
          <w:sz w:val="32"/>
          <w:szCs w:val="32"/>
          <w:shd w:val="clear" w:color="auto" w:fill="FFFFFF"/>
        </w:rPr>
        <w:t xml:space="preserve">Dust with a little icing sugar and serve with some extra lemon </w:t>
      </w:r>
      <w:r w:rsidRPr="00C77E07" w:rsidR="00C77E07">
        <w:rPr>
          <w:rFonts w:ascii="Calibri" w:hAnsi="Calibri" w:cs="Calibri"/>
          <w:color w:val="202223"/>
          <w:sz w:val="32"/>
          <w:szCs w:val="32"/>
          <w:shd w:val="clear" w:color="auto" w:fill="FFFFFF"/>
        </w:rPr>
        <w:t>cu</w:t>
      </w:r>
      <w:r w:rsidRPr="00C77E07" w:rsidR="6ABEDE2B">
        <w:rPr>
          <w:rFonts w:ascii="Calibri" w:hAnsi="Calibri" w:cs="Calibri"/>
          <w:color w:val="202223"/>
          <w:sz w:val="32"/>
          <w:szCs w:val="32"/>
          <w:shd w:val="clear" w:color="auto" w:fill="FFFFFF"/>
        </w:rPr>
        <w:t>r</w:t>
      </w:r>
      <w:r w:rsidRPr="00C77E07" w:rsidR="00C77E07">
        <w:rPr>
          <w:rFonts w:ascii="Calibri" w:hAnsi="Calibri" w:cs="Calibri"/>
          <w:color w:val="202223"/>
          <w:sz w:val="32"/>
          <w:szCs w:val="32"/>
          <w:shd w:val="clear" w:color="auto" w:fill="FFFFFF"/>
        </w:rPr>
        <w:t>d</w:t>
      </w:r>
      <w:r w:rsidRPr="00C77E07" w:rsidR="00C77E07">
        <w:rPr>
          <w:rFonts w:ascii="Calibri" w:hAnsi="Calibri" w:cs="Calibri"/>
          <w:color w:val="202223"/>
          <w:sz w:val="32"/>
          <w:szCs w:val="32"/>
          <w:shd w:val="clear" w:color="auto" w:fill="FFFFFF"/>
        </w:rPr>
        <w:t xml:space="preserve"> if desired.</w:t>
      </w:r>
    </w:p>
    <w:p w:rsidRPr="00AC7092" w:rsidR="00AC7092" w:rsidP="00AC7092" w:rsidRDefault="00AC7092" w14:paraId="07B1A8C6" w14:textId="77777777">
      <w:pPr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en-GB"/>
          <w14:ligatures w14:val="none"/>
        </w:rPr>
      </w:pPr>
      <w:r w:rsidRPr="00AC7092">
        <w:rPr>
          <w:rFonts w:ascii="Calibri" w:hAnsi="Calibri" w:eastAsia="Times New Roman" w:cs="Calibri"/>
          <w:kern w:val="0"/>
          <w:lang w:eastAsia="en-GB"/>
          <w14:ligatures w14:val="none"/>
        </w:rPr>
        <w:t> </w:t>
      </w:r>
    </w:p>
    <w:sectPr w:rsidRPr="00AC7092" w:rsidR="00AC7092" w:rsidSect="00AC7092">
      <w:headerReference w:type="even" r:id="rId7"/>
      <w:headerReference w:type="first" r:id="rId8"/>
      <w:pgSz w:w="11906" w:h="16838" w:orient="portrait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6068" w:rsidP="00FC6600" w:rsidRDefault="001B6068" w14:paraId="7F5D93EE" w14:textId="77777777">
      <w:r>
        <w:separator/>
      </w:r>
    </w:p>
  </w:endnote>
  <w:endnote w:type="continuationSeparator" w:id="0">
    <w:p w:rsidR="001B6068" w:rsidP="00FC6600" w:rsidRDefault="001B6068" w14:paraId="79F262C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6068" w:rsidP="00FC6600" w:rsidRDefault="001B6068" w14:paraId="489505F6" w14:textId="77777777">
      <w:r>
        <w:separator/>
      </w:r>
    </w:p>
  </w:footnote>
  <w:footnote w:type="continuationSeparator" w:id="0">
    <w:p w:rsidR="001B6068" w:rsidP="00FC6600" w:rsidRDefault="001B6068" w14:paraId="1A67A64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FC6600" w:rsidRDefault="00FC6600" w14:paraId="16928065" w14:textId="6D7F139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F20B0ED" wp14:editId="052BA4C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0" b="4445"/>
              <wp:wrapNone/>
              <wp:docPr id="973563909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FC6600" w:rsidR="00FC6600" w:rsidP="00FC6600" w:rsidRDefault="00FC6600" w14:paraId="05CB4926" w14:textId="62C1E81B">
                          <w:pPr>
                            <w:rPr>
                              <w:rFonts w:ascii="Aptos" w:hAnsi="Aptos" w:eastAsia="Aptos" w:cs="Aptos"/>
                              <w:noProof/>
                              <w:color w:val="000000"/>
                            </w:rPr>
                          </w:pPr>
                          <w:r w:rsidRPr="00FC6600">
                            <w:rPr>
                              <w:rFonts w:ascii="Aptos" w:hAnsi="Aptos" w:eastAsia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3A76842B">
            <v:shapetype id="_x0000_t202" coordsize="21600,21600" o:spt="202" path="m,l,21600r21600,l21600,xe" w14:anchorId="3F20B0ED">
              <v:stroke joinstyle="miter"/>
              <v:path gradientshapeok="t" o:connecttype="rect"/>
            </v:shapetype>
            <v:shape id="Text Box 2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">
              <v:fill o:detectmouseclick="t"/>
              <v:textbox style="mso-fit-shape-to-text:t" inset="0,15pt,0,0">
                <w:txbxContent>
                  <w:p w:rsidRPr="00FC6600" w:rsidR="00FC6600" w:rsidP="00FC6600" w:rsidRDefault="00FC6600" w14:paraId="09E77742" w14:textId="62C1E81B">
                    <w:pPr>
                      <w:rPr>
                        <w:rFonts w:ascii="Aptos" w:hAnsi="Aptos" w:eastAsia="Aptos" w:cs="Aptos"/>
                        <w:noProof/>
                        <w:color w:val="000000"/>
                      </w:rPr>
                    </w:pPr>
                    <w:r w:rsidRPr="00FC6600">
                      <w:rPr>
                        <w:rFonts w:ascii="Aptos" w:hAnsi="Aptos" w:eastAsia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FC6600" w:rsidRDefault="00FC6600" w14:paraId="6D2D83A4" w14:textId="03723A9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03E9CE1" wp14:editId="537D4B7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0" b="4445"/>
              <wp:wrapNone/>
              <wp:docPr id="172278792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FC6600" w:rsidR="00FC6600" w:rsidP="00FC6600" w:rsidRDefault="00FC6600" w14:paraId="5C6AB6DF" w14:textId="04F681BA">
                          <w:pPr>
                            <w:rPr>
                              <w:rFonts w:ascii="Aptos" w:hAnsi="Aptos" w:eastAsia="Aptos" w:cs="Aptos"/>
                              <w:noProof/>
                              <w:color w:val="000000"/>
                            </w:rPr>
                          </w:pPr>
                          <w:r w:rsidRPr="00FC6600">
                            <w:rPr>
                              <w:rFonts w:ascii="Aptos" w:hAnsi="Aptos" w:eastAsia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2F990ADE">
            <v:shapetype id="_x0000_t202" coordsize="21600,21600" o:spt="202" path="m,l,21600r21600,l21600,xe" w14:anchorId="503E9CE1">
              <v:stroke joinstyle="miter"/>
              <v:path gradientshapeok="t" o:connecttype="rect"/>
            </v:shapetype>
            <v:shape id="Text Box 1" style="position:absolute;margin-left:0;margin-top:0;width:49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7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">
              <v:fill o:detectmouseclick="t"/>
              <v:textbox style="mso-fit-shape-to-text:t" inset="0,15pt,0,0">
                <w:txbxContent>
                  <w:p w:rsidRPr="00FC6600" w:rsidR="00FC6600" w:rsidP="00FC6600" w:rsidRDefault="00FC6600" w14:paraId="08CE8BEA" w14:textId="04F681BA">
                    <w:pPr>
                      <w:rPr>
                        <w:rFonts w:ascii="Aptos" w:hAnsi="Aptos" w:eastAsia="Aptos" w:cs="Aptos"/>
                        <w:noProof/>
                        <w:color w:val="000000"/>
                      </w:rPr>
                    </w:pPr>
                    <w:r w:rsidRPr="00FC6600">
                      <w:rPr>
                        <w:rFonts w:ascii="Aptos" w:hAnsi="Aptos" w:eastAsia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7A76A8"/>
    <w:multiLevelType w:val="hybridMultilevel"/>
    <w:tmpl w:val="DA42AD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E1D27"/>
    <w:multiLevelType w:val="multilevel"/>
    <w:tmpl w:val="17266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4938425">
    <w:abstractNumId w:val="1"/>
  </w:num>
  <w:num w:numId="2" w16cid:durableId="138459891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attachedTemplate r:id="rId1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3B4"/>
    <w:rsid w:val="00077EC3"/>
    <w:rsid w:val="0011266E"/>
    <w:rsid w:val="00125849"/>
    <w:rsid w:val="001B6068"/>
    <w:rsid w:val="00282220"/>
    <w:rsid w:val="004442F8"/>
    <w:rsid w:val="005340F5"/>
    <w:rsid w:val="006153B4"/>
    <w:rsid w:val="00850BCD"/>
    <w:rsid w:val="00867E46"/>
    <w:rsid w:val="00977A01"/>
    <w:rsid w:val="00AB62F3"/>
    <w:rsid w:val="00AC7092"/>
    <w:rsid w:val="00C77E07"/>
    <w:rsid w:val="00E72C4B"/>
    <w:rsid w:val="00F03C2A"/>
    <w:rsid w:val="00FC6600"/>
    <w:rsid w:val="1216A67B"/>
    <w:rsid w:val="1C269B46"/>
    <w:rsid w:val="2DF70CB5"/>
    <w:rsid w:val="6ABEDE2B"/>
    <w:rsid w:val="6CFBEF4A"/>
    <w:rsid w:val="7E95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C869FA"/>
  <w15:chartTrackingRefBased/>
  <w15:docId w15:val="{806BC323-EC99-C84B-9CDB-CB0D64D9F83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09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09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0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0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0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0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0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0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C709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C709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C709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C709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C709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C709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C709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C709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C7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092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C709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0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C7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092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C70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0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0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09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C70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092"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Normal"/>
    <w:rsid w:val="00AC7092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AC7092"/>
  </w:style>
  <w:style w:type="character" w:styleId="eop" w:customStyle="1">
    <w:name w:val="eop"/>
    <w:basedOn w:val="DefaultParagraphFont"/>
    <w:rsid w:val="00AC7092"/>
  </w:style>
  <w:style w:type="character" w:styleId="apple-converted-space" w:customStyle="1">
    <w:name w:val="apple-converted-space"/>
    <w:basedOn w:val="DefaultParagraphFont"/>
    <w:rsid w:val="006153B4"/>
  </w:style>
  <w:style w:type="character" w:styleId="no-op" w:customStyle="1">
    <w:name w:val="no-op"/>
    <w:basedOn w:val="DefaultParagraphFont"/>
    <w:rsid w:val="006153B4"/>
  </w:style>
  <w:style w:type="paragraph" w:styleId="Header">
    <w:name w:val="header"/>
    <w:basedOn w:val="Normal"/>
    <w:link w:val="HeaderChar"/>
    <w:uiPriority w:val="99"/>
    <w:unhideWhenUsed/>
    <w:rsid w:val="00FC6600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FC6600"/>
  </w:style>
  <w:style w:type="paragraph" w:styleId="Footer">
    <w:name w:val="footer"/>
    <w:basedOn w:val="Normal"/>
    <w:link w:val="FooterChar"/>
    <w:uiPriority w:val="99"/>
    <w:unhideWhenUsed/>
    <w:rsid w:val="00E72C4B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72C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10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3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3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5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llyashbrook/Desktop/Recipe%20template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Recipe template.dotx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Sally Ashbrook</dc:creator>
  <keywords/>
  <dc:description/>
  <lastModifiedBy>ASHBROOK Sally [East Fremantle Primary School]</lastModifiedBy>
  <revision>3</revision>
  <lastPrinted>2026-06-17T01:38:00.0000000Z</lastPrinted>
  <dcterms:created xsi:type="dcterms:W3CDTF">2026-06-17T01:03:00.0000000Z</dcterms:created>
  <dcterms:modified xsi:type="dcterms:W3CDTF">2026-06-24T05:09:21.4378602Z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66afa858,3a076805,41fd7789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2026-06-17T04:11:07Z</vt:lpwstr>
  </property>
  <property fmtid="{D5CDD505-2E9C-101B-9397-08002B2CF9AE}" pid="7" name="MSIP_Label_1ab51697-d8d5-4b00-af1f-cc3ba473113c_Method">
    <vt:lpwstr>Privileged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a81690d2-f105-4bcf-bed2-16f08ff22c4d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50, 0, 1, 1</vt:lpwstr>
  </property>
</Properties>
</file>