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1B14" w:rsidR="00AC7092" w:rsidP="00AC7092" w:rsidRDefault="0019283C" w14:paraId="4648A0A7" w14:textId="2DF7E3E1">
      <w:pPr>
        <w:textAlignment w:val="baseline"/>
        <w:rPr>
          <w:rFonts w:eastAsia="Times New Roman" w:cs="Segoe UI" w:asciiTheme="majorHAnsi" w:hAnsiTheme="majorHAnsi"/>
          <w:kern w:val="0"/>
          <w:sz w:val="40"/>
          <w:szCs w:val="40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Ricotta and Guava on Toast</w:t>
      </w:r>
    </w:p>
    <w:p w:rsidRPr="00791B14" w:rsidR="00AC7092" w:rsidP="00AC7092" w:rsidRDefault="00AC7092" w14:paraId="32879DD2" w14:textId="19EDFA6B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  </w:t>
      </w:r>
    </w:p>
    <w:p w:rsidRPr="00791B14" w:rsidR="00AC7092" w:rsidP="00AC7092" w:rsidRDefault="00AC7092" w14:paraId="2928B3B5" w14:textId="3F2C9B86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791B14" w:rsidR="0019283C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approx. 40 tastes</w:t>
      </w:r>
      <w:r w:rsidRPr="00791B14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 </w:t>
      </w: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791B14" w:rsidR="00AC7092" w:rsidP="73AD42BD" w:rsidRDefault="00AC7092" w14:paraId="1982EEB0" w14:textId="6570BA21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73AD42BD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Fresh from the garden:</w:t>
      </w:r>
      <w:r w:rsidRPr="73AD42BD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  </w:t>
      </w:r>
      <w:r w:rsidRPr="73AD42BD" w:rsidR="0019283C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guava from Mrs Simpson</w:t>
      </w:r>
      <w:r w:rsidRPr="73AD42BD" w:rsidR="236A19DE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, edible flowers.</w:t>
      </w:r>
    </w:p>
    <w:p w:rsidRPr="00791B14" w:rsidR="00AC7092" w:rsidP="00AC7092" w:rsidRDefault="00AC7092" w14:paraId="4F0B97CD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p w:rsidRPr="00791B14" w:rsidR="00AC7092" w:rsidP="00AC7092" w:rsidRDefault="00AC7092" w14:paraId="0ACB605A" w14:textId="773BC54E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Notes:</w:t>
      </w: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</w:t>
      </w:r>
      <w:r w:rsidRPr="00791B14" w:rsidR="0019283C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the guava have been poached ahead of time in a little water and honey.</w:t>
      </w:r>
    </w:p>
    <w:p w:rsidRPr="00791B14" w:rsidR="00AC7092" w:rsidP="00AC7092" w:rsidRDefault="00AC7092" w14:paraId="185BE19B" w14:textId="2E407C80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791B14" w:rsidR="00AC7092" w:rsidTr="73AD42BD" w14:paraId="163EB8B7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791B14" w:rsidR="00AC7092" w:rsidP="00AC7092" w:rsidRDefault="00AC7092" w14:paraId="17EAAB1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791B14" w:rsidR="00AC7092" w:rsidP="00AC7092" w:rsidRDefault="00791B14" w14:paraId="69BC414A" w14:textId="0562A90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Toaster</w:t>
            </w:r>
          </w:p>
          <w:p w:rsidRPr="00791B14" w:rsidR="00791B14" w:rsidP="00AC7092" w:rsidRDefault="00791B14" w14:paraId="2DA2EB6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:rsidRPr="00791B14" w:rsidR="00791B14" w:rsidP="00AC7092" w:rsidRDefault="00791B14" w14:paraId="4C920A4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Bread knife</w:t>
            </w:r>
          </w:p>
          <w:p w:rsidRPr="00791B14" w:rsidR="00791B14" w:rsidP="00AC7092" w:rsidRDefault="00791B14" w14:paraId="38A34F00" w14:textId="5CAB310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Chef’s knife</w:t>
            </w:r>
          </w:p>
          <w:p w:rsidRPr="00791B14" w:rsidR="00791B14" w:rsidP="00AC7092" w:rsidRDefault="00791B14" w14:paraId="6DA8C91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Butter knives</w:t>
            </w:r>
          </w:p>
          <w:p w:rsidRPr="00791B14" w:rsidR="00791B14" w:rsidP="00AC7092" w:rsidRDefault="00791B14" w14:paraId="4105B0F6" w14:textId="56FE842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Spice grinder</w:t>
            </w:r>
          </w:p>
          <w:p w:rsidR="00791B14" w:rsidP="00AC7092" w:rsidRDefault="00791B14" w14:paraId="147D3B8E" w14:textId="4C9D96E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bowl</w:t>
            </w:r>
          </w:p>
          <w:p w:rsidRPr="00791B14" w:rsidR="00791B14" w:rsidP="00AC7092" w:rsidRDefault="00791B14" w14:paraId="26E9417A" w14:textId="4DFE473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spoons</w:t>
            </w:r>
          </w:p>
          <w:p w:rsidRPr="00791B14" w:rsidR="00791B14" w:rsidP="00AC7092" w:rsidRDefault="00791B14" w14:paraId="6F3BB140" w14:textId="0B4DAB0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791B14" w:rsidR="00AC7092" w:rsidP="00AC7092" w:rsidRDefault="00AC7092" w14:paraId="600BDA5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791B14" w:rsidR="0019283C" w:rsidP="00AC7092" w:rsidRDefault="0019283C" w14:paraId="3DEFC17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13 slices of sourdough bread</w:t>
            </w:r>
          </w:p>
          <w:p w:rsidRPr="00791B14" w:rsidR="00791B14" w:rsidP="73AD42BD" w:rsidRDefault="0019283C" w14:paraId="4E917F9D" w14:textId="6840CAC0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</w:pPr>
            <w:r w:rsidRPr="73AD42BD" w:rsidR="03D2AF33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375</w:t>
            </w:r>
            <w:r w:rsidRPr="73AD42BD" w:rsidR="0019283C">
              <w:rPr>
                <w:rFonts w:ascii="Aptos Display" w:hAnsi="Aptos Display" w:eastAsia="Times New Roman" w:cs="Times New Roman" w:asciiTheme="majorAscii" w:hAnsiTheme="majorAscii"/>
                <w:kern w:val="0"/>
                <w:sz w:val="32"/>
                <w:szCs w:val="32"/>
                <w:lang w:eastAsia="en-GB"/>
                <w14:ligatures w14:val="none"/>
              </w:rPr>
              <w:t>g ricotta</w:t>
            </w:r>
          </w:p>
          <w:p w:rsidRPr="00791B14" w:rsidR="0019283C" w:rsidP="00AC7092" w:rsidRDefault="0019283C" w14:paraId="0948CAA7" w14:textId="50DE0A5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1½ cups poached guava</w:t>
            </w:r>
          </w:p>
          <w:p w:rsidRPr="00791B14" w:rsidR="00791B14" w:rsidP="00791B14" w:rsidRDefault="00791B14" w14:paraId="3BDDDD64" w14:textId="4983140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fr</w:t>
            </w: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esh nutmeg</w:t>
            </w:r>
          </w:p>
          <w:p w:rsidRPr="00791B14" w:rsidR="00791B14" w:rsidP="00AC7092" w:rsidRDefault="00791B14" w14:paraId="320315F2" w14:textId="0A19394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¼ cup toasted pepitas</w:t>
            </w:r>
          </w:p>
          <w:p w:rsidRPr="00791B14" w:rsidR="00791B14" w:rsidP="00AC7092" w:rsidRDefault="00791B14" w14:paraId="60EC90F3" w14:textId="4B3885D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791B1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Edible flowers</w:t>
            </w:r>
          </w:p>
          <w:p w:rsidRPr="00791B14" w:rsidR="0019283C" w:rsidP="00AC7092" w:rsidRDefault="0019283C" w14:paraId="41C3F946" w14:textId="29A18A9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Pr="00791B14" w:rsidR="00AC7092" w:rsidP="00AC7092" w:rsidRDefault="00AC7092" w14:paraId="7F41067D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791B14" w:rsidR="00AC7092" w:rsidP="00AC7092" w:rsidRDefault="00AC7092" w14:paraId="7CA2EA95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791B14" w:rsidR="00AC7092" w:rsidP="00791B14" w:rsidRDefault="0019283C" w14:paraId="110E5C07" w14:textId="3A917EDD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Toast the slices of bread</w:t>
      </w:r>
      <w:r w:rsidRPr="00791B14" w:rsid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, then cut each slice into 3 pieces.</w:t>
      </w:r>
    </w:p>
    <w:p w:rsidRPr="00791B14" w:rsidR="00791B14" w:rsidP="73AD42BD" w:rsidRDefault="00791B14" w14:paraId="18B0745C" w14:textId="5DD5063D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73AD42BD" w:rsidR="00791B1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Spread the toasts with </w:t>
      </w:r>
      <w:r w:rsidRPr="73AD42BD" w:rsidR="545524BF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a generous spoonful of </w:t>
      </w:r>
      <w:r w:rsidRPr="73AD42BD" w:rsidR="00791B1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ricotta. </w:t>
      </w:r>
    </w:p>
    <w:p w:rsidRPr="00791B14" w:rsidR="00791B14" w:rsidP="00791B14" w:rsidRDefault="00791B14" w14:paraId="33A8FC63" w14:textId="6B24CD35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Place onto serving platters. Spoon a little of the guava onto each piece of toast.</w:t>
      </w:r>
    </w:p>
    <w:p w:rsidRPr="00791B14" w:rsidR="00791B14" w:rsidP="00791B14" w:rsidRDefault="00791B14" w14:paraId="498A7599" w14:textId="2E45388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Use the spice grinder to grind a little nutmeg. Remove nutmeg from the spice grinder and place into a small bowl. Sprinkle a small amount over the top of the toasts.</w:t>
      </w:r>
    </w:p>
    <w:p w:rsidRPr="00791B14" w:rsidR="00791B14" w:rsidP="00791B14" w:rsidRDefault="00791B14" w14:paraId="1BFA57F8" w14:textId="0CA53F48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791B1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Roughly chop the pepitas. Sprinkle over the top. Garnish the platters with edible flowers.</w:t>
      </w:r>
    </w:p>
    <w:p w:rsidRPr="00791B14" w:rsidR="00AC7092" w:rsidP="00AC7092" w:rsidRDefault="00AC7092" w14:paraId="6EED42CB" w14:textId="77777777">
      <w:pPr>
        <w:textAlignment w:val="baseline"/>
        <w:rPr>
          <w:rFonts w:ascii="Segoe UI" w:hAnsi="Segoe UI" w:eastAsia="Times New Roman" w:cs="Segoe UI"/>
          <w:kern w:val="0"/>
          <w:sz w:val="32"/>
          <w:szCs w:val="32"/>
          <w:lang w:eastAsia="en-GB"/>
          <w14:ligatures w14:val="none"/>
        </w:rPr>
      </w:pPr>
      <w:r w:rsidRPr="00791B14">
        <w:rPr>
          <w:rFonts w:ascii="Calibri" w:hAnsi="Calibri" w:eastAsia="Times New Roman" w:cs="Calibri"/>
          <w:kern w:val="0"/>
          <w:sz w:val="32"/>
          <w:szCs w:val="32"/>
          <w:lang w:eastAsia="en-GB"/>
          <w14:ligatures w14:val="none"/>
        </w:rPr>
        <w:t> </w:t>
      </w:r>
    </w:p>
    <w:p w:rsidR="00AB62F3" w:rsidRDefault="00AB62F3" w14:paraId="1F28662D" w14:textId="77777777"/>
    <w:sectPr w:rsidR="00AB62F3" w:rsidSect="00AC7092">
      <w:headerReference w:type="even" r:id="rId7"/>
      <w:headerReference w:type="first" r:id="rId8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1F94" w:rsidP="00791B14" w:rsidRDefault="00581F94" w14:paraId="36D9ED69" w14:textId="77777777">
      <w:r>
        <w:separator/>
      </w:r>
    </w:p>
  </w:endnote>
  <w:endnote w:type="continuationSeparator" w:id="0">
    <w:p w:rsidR="00581F94" w:rsidP="00791B14" w:rsidRDefault="00581F94" w14:paraId="7BA701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1F94" w:rsidP="00791B14" w:rsidRDefault="00581F94" w14:paraId="20F22B0B" w14:textId="77777777">
      <w:r>
        <w:separator/>
      </w:r>
    </w:p>
  </w:footnote>
  <w:footnote w:type="continuationSeparator" w:id="0">
    <w:p w:rsidR="00581F94" w:rsidP="00791B14" w:rsidRDefault="00581F94" w14:paraId="500EAD5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91B14" w:rsidRDefault="00791B14" w14:paraId="42DDDB2D" w14:textId="5A124BE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F7C301" wp14:editId="6E8F18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75582615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91B14" w:rsidR="00791B14" w:rsidP="00791B14" w:rsidRDefault="00791B14" w14:paraId="24DDF34C" w14:textId="71CB5E15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791B14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AF7C301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791B14" w:rsidR="00791B14" w:rsidP="00791B14" w:rsidRDefault="00791B14" w14:paraId="24DDF34C" w14:textId="71CB5E15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791B14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91B14" w:rsidRDefault="00791B14" w14:paraId="0D8273BC" w14:textId="7EFB85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349EC2" wp14:editId="1974A65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5559370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91B14" w:rsidR="00791B14" w:rsidP="00791B14" w:rsidRDefault="00791B14" w14:paraId="1EADA333" w14:textId="065A9A2C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791B14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2349EC2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791B14" w:rsidR="00791B14" w:rsidP="00791B14" w:rsidRDefault="00791B14" w14:paraId="1EADA333" w14:textId="065A9A2C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791B14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144E7"/>
    <w:multiLevelType w:val="hybridMultilevel"/>
    <w:tmpl w:val="0B007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189157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3C"/>
    <w:rsid w:val="00077EC3"/>
    <w:rsid w:val="00125849"/>
    <w:rsid w:val="0019283C"/>
    <w:rsid w:val="00282220"/>
    <w:rsid w:val="004442F8"/>
    <w:rsid w:val="005340F5"/>
    <w:rsid w:val="00581F94"/>
    <w:rsid w:val="00646F69"/>
    <w:rsid w:val="00791B14"/>
    <w:rsid w:val="00850BCD"/>
    <w:rsid w:val="00867E46"/>
    <w:rsid w:val="00977A01"/>
    <w:rsid w:val="00AB62F3"/>
    <w:rsid w:val="00AC7092"/>
    <w:rsid w:val="00F03C2A"/>
    <w:rsid w:val="03D2AF33"/>
    <w:rsid w:val="155DF520"/>
    <w:rsid w:val="236A19DE"/>
    <w:rsid w:val="545524BF"/>
    <w:rsid w:val="5E636092"/>
    <w:rsid w:val="73A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16D531"/>
  <w15:chartTrackingRefBased/>
  <w15:docId w15:val="{84B027BF-62B9-BB43-8FEA-25362AA2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791B1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91B14"/>
  </w:style>
  <w:style w:type="paragraph" w:styleId="Footer">
    <w:name w:val="footer"/>
    <w:basedOn w:val="Normal"/>
    <w:link w:val="FooterChar"/>
    <w:uiPriority w:val="99"/>
    <w:unhideWhenUsed/>
    <w:rsid w:val="00646F6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4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3</revision>
  <lastPrinted>2026-06-23T06:23:00.0000000Z</lastPrinted>
  <dcterms:created xsi:type="dcterms:W3CDTF">2026-06-23T06:05:00.0000000Z</dcterms:created>
  <dcterms:modified xsi:type="dcterms:W3CDTF">2026-06-24T05:13:16.7018536Z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3504ae6,2d0cfdec,772714d5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2026-06-23T06:23:13Z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e445aa64-3197-4627-97d7-507b45108b77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