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A04D4F" w14:paraId="7F31F81E" w14:textId="66774230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Sweet Potato and Avocado Grain Salad</w:t>
      </w:r>
    </w:p>
    <w:p w:rsidRPr="00AC7092" w:rsidR="00AC7092" w:rsidP="00AC7092" w:rsidRDefault="00AC7092" w14:paraId="3B089B5F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C7092" w:rsidR="00AC7092" w:rsidP="00AC7092" w:rsidRDefault="00AC7092" w14:paraId="543D6ABF" w14:textId="47FFA9A8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A04D4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Winter</w:t>
      </w:r>
    </w:p>
    <w:p w:rsidRPr="00AC7092" w:rsidR="00AC7092" w:rsidP="00AC7092" w:rsidRDefault="00AC7092" w14:paraId="31D05AAB" w14:textId="0983B2FE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F92FE7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40</w:t>
      </w:r>
      <w:r w:rsidR="00A04D4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tastes</w:t>
      </w:r>
    </w:p>
    <w:p w:rsidRPr="00AC7092" w:rsidR="00AC7092" w:rsidP="00AC7092" w:rsidRDefault="00AC7092" w14:paraId="3FB7D5BE" w14:textId="3C3BE165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A04D4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Australian Avocados</w:t>
      </w:r>
    </w:p>
    <w:p w:rsidRPr="00AC7092" w:rsidR="00AC7092" w:rsidP="00AC7092" w:rsidRDefault="00AC7092" w14:paraId="68A8E640" w14:textId="7A4F57D6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A04D4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sweet potato, salad leaves, herbs, edible flowers. Avocados from Mrs Simpson’s tree.</w:t>
      </w:r>
    </w:p>
    <w:p w:rsidR="00A04D4F" w:rsidP="00AC7092" w:rsidRDefault="00AC7092" w14:paraId="171AD35B" w14:textId="67B5C0A9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</w:t>
      </w:r>
      <w:r w:rsidR="00A04D4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We are cooking this recipe in 2 teams- one group preparing the leaves and roasting the sweet potato and the other making the dressing and other elements.</w:t>
      </w:r>
    </w:p>
    <w:p w:rsidRPr="00FD0D45" w:rsidR="00AC7092" w:rsidP="00AC7092" w:rsidRDefault="00A04D4F" w14:paraId="4275C3DA" w14:textId="291D94B9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We have toasted the pepitas ahead of time. We have also made the pickled red onion- see school website for recipe.</w:t>
      </w:r>
    </w:p>
    <w:p w:rsidRPr="00AC7092" w:rsidR="00AC7092" w:rsidP="00AC7092" w:rsidRDefault="00AC7092" w14:paraId="3AE75332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C7092" w:rsidR="00AC7092" w:rsidTr="435F95C6" w14:paraId="2851A2C5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C7092" w:rsidR="00AC7092" w:rsidP="00AC7092" w:rsidRDefault="00AC7092" w14:paraId="576F663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AC7092" w:rsidP="00AC7092" w:rsidRDefault="00A04D4F" w14:paraId="67B0A5D7" w14:textId="798B22B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:rsidR="00A04D4F" w:rsidP="00AC7092" w:rsidRDefault="00A04D4F" w14:paraId="0FA5E4F9" w14:textId="51C41FB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:rsidR="00A04D4F" w:rsidP="00AC7092" w:rsidRDefault="00A04D4F" w14:paraId="35473FCB" w14:textId="4A3E8FD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Peelers</w:t>
            </w:r>
          </w:p>
          <w:p w:rsidR="00A04D4F" w:rsidP="00AC7092" w:rsidRDefault="00A04D4F" w14:paraId="39D35F75" w14:textId="7C66A0D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large bowls</w:t>
            </w:r>
          </w:p>
          <w:p w:rsidR="00A04D4F" w:rsidP="00AC7092" w:rsidRDefault="00A04D4F" w14:paraId="0BE6C902" w14:textId="3636EDB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Baking tray</w:t>
            </w:r>
          </w:p>
          <w:p w:rsidR="00A04D4F" w:rsidP="00AC7092" w:rsidRDefault="00A04D4F" w14:paraId="57FD4B4C" w14:textId="5DDEA0E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Spatula</w:t>
            </w:r>
          </w:p>
          <w:p w:rsidR="00A04D4F" w:rsidP="00AC7092" w:rsidRDefault="00A04D4F" w14:paraId="353E7F94" w14:textId="2421041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Large spoon</w:t>
            </w:r>
          </w:p>
          <w:p w:rsidR="00A04D4F" w:rsidP="00AC7092" w:rsidRDefault="00A04D4F" w14:paraId="7476E33B" w14:textId="51FDB1F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Blender</w:t>
            </w:r>
          </w:p>
          <w:p w:rsidR="00A04D4F" w:rsidP="00AC7092" w:rsidRDefault="00A04D4F" w14:paraId="6B353ED3" w14:textId="3D7EAC8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Serving bowls</w:t>
            </w:r>
          </w:p>
          <w:p w:rsidR="00A04D4F" w:rsidP="00AC7092" w:rsidRDefault="00A04D4F" w14:paraId="28645593" w14:textId="6E13C65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Salad spinner</w:t>
            </w:r>
          </w:p>
          <w:p w:rsidRPr="00AC7092" w:rsidR="00A04D4F" w:rsidP="00AC7092" w:rsidRDefault="00A04D4F" w14:paraId="40E717F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Pr="00AC7092" w:rsidR="00AC7092" w:rsidP="00AC7092" w:rsidRDefault="00AC7092" w14:paraId="7ED717D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C7092" w:rsidR="00AC7092" w:rsidP="00AC7092" w:rsidRDefault="00AC7092" w14:paraId="1CBACB8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781C72" w:rsidR="00A46157" w:rsidP="00A46157" w:rsidRDefault="00F92FE7" w14:paraId="3329B9C5" w14:textId="33F7AC63">
            <w:pPr>
              <w:textAlignment w:val="baseline"/>
              <w:rPr>
                <w:rFonts w:ascii="Calibri" w:hAnsi="Calibri" w:cs="Calibri"/>
                <w:color w:val="003F2D"/>
                <w:sz w:val="28"/>
                <w:szCs w:val="28"/>
              </w:rPr>
            </w:pPr>
            <w:r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1.</w:t>
            </w:r>
            <w:r w:rsidRPr="00781C72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5k</w:t>
            </w:r>
            <w:r w:rsidRPr="00781C72" w:rsid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 xml:space="preserve">g sweet potato </w:t>
            </w:r>
          </w:p>
          <w:p w:rsidRPr="00781C72" w:rsidR="00A46157" w:rsidP="00A46157" w:rsidRDefault="00294CB3" w14:paraId="62C88E56" w14:textId="6EC018A2">
            <w:pPr>
              <w:textAlignment w:val="baseline"/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</w:pPr>
            <w:r w:rsidRPr="00781C72">
              <w:rPr>
                <w:rStyle w:val="cooked-ing-amount"/>
                <w:sz w:val="28"/>
                <w:szCs w:val="28"/>
                <w:bdr w:val="none" w:color="auto" w:sz="0" w:space="0" w:frame="1"/>
              </w:rPr>
              <w:t>G</w:t>
            </w:r>
            <w:r w:rsidRPr="00781C72">
              <w:rPr>
                <w:rStyle w:val="cooked-ing-amount"/>
                <w:sz w:val="28"/>
                <w:szCs w:val="28"/>
              </w:rPr>
              <w:t>ood grind of</w:t>
            </w:r>
            <w:r w:rsidRPr="00781C72" w:rsid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 xml:space="preserve"> salt + pepper</w:t>
            </w:r>
          </w:p>
          <w:p w:rsidRPr="00781C72" w:rsidR="001779A5" w:rsidP="00A46157" w:rsidRDefault="003D4AA3" w14:paraId="76E86D0A" w14:textId="0785864C">
            <w:pPr>
              <w:textAlignment w:val="baseline"/>
              <w:rPr>
                <w:rStyle w:val="cooked-ing-name"/>
                <w:color w:val="003F2D"/>
                <w:sz w:val="28"/>
                <w:szCs w:val="28"/>
                <w:bdr w:val="none" w:color="auto" w:sz="0" w:space="0" w:frame="1"/>
              </w:rPr>
            </w:pPr>
            <w:r w:rsidRPr="00781C72">
              <w:rPr>
                <w:rStyle w:val="cooked-ing-name"/>
                <w:color w:val="003F2D"/>
                <w:sz w:val="28"/>
                <w:szCs w:val="28"/>
                <w:bdr w:val="none" w:color="auto" w:sz="0" w:space="0" w:frame="1"/>
              </w:rPr>
              <w:t>Olive</w:t>
            </w:r>
            <w:r w:rsidRPr="00781C72" w:rsidR="001779A5">
              <w:rPr>
                <w:rStyle w:val="cooked-ing-name"/>
                <w:color w:val="003F2D"/>
                <w:sz w:val="28"/>
                <w:szCs w:val="28"/>
                <w:bdr w:val="none" w:color="auto" w:sz="0" w:space="0" w:frame="1"/>
              </w:rPr>
              <w:t xml:space="preserve"> oil</w:t>
            </w:r>
          </w:p>
          <w:p w:rsidRPr="00781C72" w:rsidR="003D4AA3" w:rsidP="00A46157" w:rsidRDefault="003D4AA3" w14:paraId="6BFC0771" w14:textId="0211D248">
            <w:pPr>
              <w:textAlignment w:val="baseline"/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</w:rPr>
            </w:pPr>
            <w:r w:rsidRPr="00781C72"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</w:rPr>
              <w:t>6 </w:t>
            </w:r>
            <w:r w:rsidRPr="00781C72">
              <w:rPr>
                <w:rStyle w:val="cooked-ing-measurement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cups</w:t>
            </w:r>
            <w:r w:rsidRPr="00781C72"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</w:rPr>
              <w:t> s</w:t>
            </w:r>
            <w:r w:rsidRPr="00781C72">
              <w:rPr>
                <w:rStyle w:val="apple-converted-space"/>
                <w:rFonts w:ascii="Calibri" w:hAnsi="Calibri" w:cs="Calibri"/>
                <w:sz w:val="28"/>
                <w:szCs w:val="28"/>
              </w:rPr>
              <w:t>alad greens</w:t>
            </w:r>
          </w:p>
          <w:p w:rsidRPr="00A46157" w:rsidR="001779A5" w:rsidP="00A46157" w:rsidRDefault="003D4AA3" w14:paraId="14C38CF8" w14:textId="4D31EAD2">
            <w:pPr>
              <w:textAlignment w:val="baseline"/>
              <w:rPr>
                <w:rFonts w:ascii="Calibri" w:hAnsi="Calibri" w:cs="Calibri"/>
                <w:color w:val="003F2D"/>
                <w:sz w:val="28"/>
                <w:szCs w:val="28"/>
              </w:rPr>
            </w:pPr>
            <w:r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2</w:t>
            </w:r>
            <w:r w:rsidRP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 xml:space="preserve"> Packet</w:t>
            </w:r>
            <w:r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s</w:t>
            </w:r>
            <w:r w:rsidRP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 xml:space="preserve"> cooked quinoa rice blend (</w:t>
            </w:r>
            <w:r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50</w:t>
            </w:r>
            <w:r w:rsidRP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0g)</w:t>
            </w:r>
          </w:p>
          <w:p w:rsidR="006D019C" w:rsidP="00A46157" w:rsidRDefault="00CC35FB" w14:paraId="592FF72F" w14:textId="2B38915E">
            <w:pPr>
              <w:textAlignment w:val="baseline"/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</w:pPr>
            <w:r>
              <w:rPr>
                <w:rStyle w:val="cooked-ing-measurement"/>
              </w:rPr>
              <w:t xml:space="preserve">2/3 </w:t>
            </w:r>
            <w:r w:rsidRPr="00A46157" w:rsidR="00A46157">
              <w:rPr>
                <w:rStyle w:val="cooked-ing-measurement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cup</w:t>
            </w:r>
            <w:r w:rsidRPr="00A46157" w:rsidR="00A46157"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</w:rPr>
              <w:t> </w:t>
            </w:r>
            <w:r w:rsidRPr="00A46157" w:rsid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Pumpkin seeds</w:t>
            </w:r>
            <w:r w:rsidR="00A04D4F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,</w:t>
            </w:r>
            <w:r w:rsidR="00A04D4F">
              <w:rPr>
                <w:rStyle w:val="cooked-ing-name"/>
                <w:rFonts w:ascii="Calibri" w:hAnsi="Calibri" w:cs="Calibri"/>
                <w:color w:val="003F2D"/>
                <w:bdr w:val="none" w:color="auto" w:sz="0" w:space="0" w:frame="1"/>
              </w:rPr>
              <w:t xml:space="preserve"> </w:t>
            </w:r>
            <w:r w:rsidRPr="00A04D4F" w:rsidR="00A04D4F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toasted</w:t>
            </w:r>
          </w:p>
          <w:p w:rsidRPr="00A46157" w:rsidR="00A46157" w:rsidP="00A46157" w:rsidRDefault="006D019C" w14:paraId="58325963" w14:textId="11D4077F">
            <w:pPr>
              <w:textAlignment w:val="baseline"/>
              <w:rPr>
                <w:rFonts w:ascii="Calibri" w:hAnsi="Calibri" w:cs="Calibri"/>
                <w:color w:val="003F2D"/>
                <w:sz w:val="28"/>
                <w:szCs w:val="28"/>
              </w:rPr>
            </w:pPr>
            <w:r>
              <w:rPr>
                <w:rStyle w:val="cooked-ing-name"/>
                <w:bdr w:val="none" w:color="auto" w:sz="0" w:space="0" w:frame="1"/>
              </w:rPr>
              <w:t>½</w:t>
            </w:r>
            <w:r w:rsidRPr="00A46157" w:rsidR="00A46157">
              <w:rPr>
                <w:rStyle w:val="cooked-ing-amount"/>
                <w:rFonts w:ascii="Calibri" w:hAnsi="Calibri" w:cs="Calibri"/>
                <w:sz w:val="28"/>
                <w:szCs w:val="28"/>
                <w:bdr w:val="none" w:color="auto" w:sz="0" w:space="0" w:frame="1"/>
              </w:rPr>
              <w:t xml:space="preserve"> cup pickled red onion</w:t>
            </w:r>
          </w:p>
          <w:p w:rsidRPr="0064514D" w:rsidR="00A46157" w:rsidP="00A46157" w:rsidRDefault="0063597E" w14:paraId="1E9C0136" w14:textId="639A1454">
            <w:pPr>
              <w:textAlignment w:val="baseline"/>
              <w:rPr>
                <w:rFonts w:ascii="Calibri" w:hAnsi="Calibri" w:cs="Calibri"/>
                <w:color w:val="003F2D"/>
                <w:sz w:val="28"/>
                <w:szCs w:val="28"/>
              </w:rPr>
            </w:pPr>
            <w:r w:rsidRPr="0064514D"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</w:rPr>
              <w:t>1</w:t>
            </w:r>
            <w:r w:rsidRPr="0064514D">
              <w:rPr>
                <w:rStyle w:val="apple-converted-space"/>
                <w:sz w:val="28"/>
                <w:szCs w:val="28"/>
              </w:rPr>
              <w:t xml:space="preserve">00g </w:t>
            </w:r>
            <w:r w:rsidRPr="0064514D" w:rsid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Feta cheese, crumbled</w:t>
            </w:r>
          </w:p>
          <w:p w:rsidRPr="00A46157" w:rsidR="00A46157" w:rsidP="00A46157" w:rsidRDefault="0063597E" w14:paraId="61E72AB7" w14:textId="181CAD1E">
            <w:pPr>
              <w:textAlignment w:val="baseline"/>
              <w:rPr>
                <w:rFonts w:ascii="Calibri" w:hAnsi="Calibri" w:cs="Calibri"/>
                <w:color w:val="003F2D"/>
                <w:sz w:val="28"/>
                <w:szCs w:val="28"/>
              </w:rPr>
            </w:pPr>
            <w:r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</w:rPr>
              <w:t>2</w:t>
            </w:r>
            <w:r w:rsidRPr="00A46157" w:rsidR="00A46157"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</w:rPr>
              <w:t xml:space="preserve"> x 400g </w:t>
            </w:r>
            <w:r w:rsidR="00A46157"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</w:rPr>
              <w:t>b</w:t>
            </w:r>
            <w:r w:rsidRPr="00A46157" w:rsid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lack beans, d</w:t>
            </w:r>
            <w:r w:rsidRPr="00A46157" w:rsidR="00A46157">
              <w:rPr>
                <w:rStyle w:val="cooked-ing-name"/>
                <w:rFonts w:ascii="Calibri" w:hAnsi="Calibri" w:cs="Calibri"/>
                <w:sz w:val="28"/>
                <w:szCs w:val="28"/>
                <w:bdr w:val="none" w:color="auto" w:sz="0" w:space="0" w:frame="1"/>
              </w:rPr>
              <w:t xml:space="preserve">rained and </w:t>
            </w:r>
            <w:r w:rsidRPr="00A46157" w:rsid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rinsed</w:t>
            </w:r>
            <w:r w:rsidRPr="00A46157" w:rsidR="00A46157"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 </w:t>
            </w:r>
          </w:p>
          <w:p w:rsidR="00A46157" w:rsidP="00A46157" w:rsidRDefault="0063597E" w14:paraId="527539E4" w14:textId="1F040E25">
            <w:pPr>
              <w:textAlignment w:val="baseline"/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</w:pPr>
            <w:r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</w:rPr>
              <w:t>2</w:t>
            </w:r>
            <w:r w:rsidRPr="00A46157" w:rsidR="00A46157">
              <w:rPr>
                <w:rStyle w:val="apple-converted-space"/>
                <w:rFonts w:ascii="Calibri" w:hAnsi="Calibri" w:cs="Calibri"/>
                <w:color w:val="003F2D"/>
                <w:sz w:val="28"/>
                <w:szCs w:val="28"/>
              </w:rPr>
              <w:t> </w:t>
            </w:r>
            <w:r w:rsidRPr="00A46157" w:rsid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Avocado</w:t>
            </w:r>
            <w:r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s</w:t>
            </w:r>
            <w:r w:rsidRPr="00A46157" w:rsid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, sliced</w:t>
            </w:r>
          </w:p>
          <w:p w:rsidRPr="00A46157" w:rsidR="00A46157" w:rsidP="00A46157" w:rsidRDefault="00A46157" w14:paraId="293CC40F" w14:textId="3A611333">
            <w:pPr>
              <w:textAlignment w:val="baseline"/>
              <w:rPr>
                <w:rFonts w:ascii="Calibri" w:hAnsi="Calibri" w:cs="Calibri"/>
                <w:color w:val="003F2D"/>
                <w:sz w:val="28"/>
                <w:szCs w:val="28"/>
              </w:rPr>
            </w:pPr>
            <w:r w:rsidRPr="00A46157">
              <w:rPr>
                <w:rStyle w:val="cooked-ing-name"/>
                <w:rFonts w:ascii="Calibri" w:hAnsi="Calibri" w:cs="Calibri"/>
                <w:color w:val="003F2D"/>
                <w:sz w:val="28"/>
                <w:szCs w:val="28"/>
                <w:bdr w:val="none" w:color="auto" w:sz="0" w:space="0" w:frame="1"/>
              </w:rPr>
              <w:t>Edible flowers to garnish</w:t>
            </w:r>
          </w:p>
          <w:p w:rsidRPr="00A46157" w:rsidR="00AC7092" w:rsidP="00AC7092" w:rsidRDefault="00A46157" w14:paraId="487717A2" w14:textId="77777777">
            <w:pPr>
              <w:textAlignment w:val="baseline"/>
              <w:rPr>
                <w:rFonts w:ascii="Calibri" w:hAnsi="Calibri" w:eastAsia="Times New Roman" w:cs="Calibri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A46157">
              <w:rPr>
                <w:rFonts w:ascii="Calibri" w:hAnsi="Calibri" w:eastAsia="Times New Roman" w:cs="Calibri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Green Goddess Dressing</w:t>
            </w:r>
          </w:p>
          <w:p w:rsidRPr="00A46157" w:rsidR="00A46157" w:rsidP="00A46157" w:rsidRDefault="0063597E" w14:paraId="2C892BFC" w14:textId="024D878F">
            <w:pPr>
              <w:rPr>
                <w:rFonts w:ascii="Calibri" w:hAnsi="Calibri" w:cs="Calibri"/>
                <w:sz w:val="28"/>
                <w:szCs w:val="28"/>
              </w:rPr>
            </w:pPr>
            <w:r w:rsidRPr="435F95C6" w:rsidR="468EC1FB">
              <w:rPr>
                <w:rFonts w:ascii="Calibri" w:hAnsi="Calibri" w:cs="Calibri"/>
                <w:sz w:val="28"/>
                <w:szCs w:val="28"/>
              </w:rPr>
              <w:t>1</w:t>
            </w:r>
            <w:r w:rsidRPr="435F95C6" w:rsidR="00A46157">
              <w:rPr>
                <w:rFonts w:ascii="Calibri" w:hAnsi="Calibri" w:cs="Calibri"/>
                <w:sz w:val="28"/>
                <w:szCs w:val="28"/>
              </w:rPr>
              <w:t xml:space="preserve"> ripe </w:t>
            </w:r>
            <w:r w:rsidRPr="435F95C6" w:rsidR="6F0DA845">
              <w:rPr>
                <w:rFonts w:ascii="Calibri" w:hAnsi="Calibri" w:cs="Calibri"/>
                <w:sz w:val="28"/>
                <w:szCs w:val="28"/>
              </w:rPr>
              <w:t>avocado</w:t>
            </w:r>
            <w:r w:rsidRPr="435F95C6" w:rsidR="00A46157">
              <w:rPr>
                <w:rFonts w:ascii="Calibri" w:hAnsi="Calibri" w:cs="Calibri"/>
                <w:sz w:val="28"/>
                <w:szCs w:val="28"/>
              </w:rPr>
              <w:t>, pitted</w:t>
            </w:r>
          </w:p>
          <w:p w:rsidRPr="00A46157" w:rsidR="00A46157" w:rsidP="00A46157" w:rsidRDefault="0063597E" w14:paraId="2569284F" w14:textId="051B5425">
            <w:pPr>
              <w:rPr>
                <w:rFonts w:ascii="Calibri" w:hAnsi="Calibri" w:cs="Calibri"/>
                <w:sz w:val="28"/>
                <w:szCs w:val="28"/>
              </w:rPr>
            </w:pPr>
            <w:r w:rsidRPr="435F95C6" w:rsidR="36CD4C23">
              <w:rPr>
                <w:rFonts w:ascii="Calibri" w:hAnsi="Calibri" w:cs="Calibri"/>
                <w:sz w:val="28"/>
                <w:szCs w:val="28"/>
              </w:rPr>
              <w:t>1</w:t>
            </w:r>
            <w:r w:rsidRPr="435F95C6" w:rsidR="00A46157">
              <w:rPr>
                <w:rFonts w:ascii="Calibri" w:hAnsi="Calibri" w:cs="Calibri"/>
                <w:sz w:val="28"/>
                <w:szCs w:val="28"/>
              </w:rPr>
              <w:t xml:space="preserve"> garlic </w:t>
            </w:r>
            <w:r w:rsidRPr="435F95C6" w:rsidR="00A46157">
              <w:rPr>
                <w:rFonts w:ascii="Calibri" w:hAnsi="Calibri" w:cs="Calibri"/>
                <w:sz w:val="28"/>
                <w:szCs w:val="28"/>
              </w:rPr>
              <w:t>clove</w:t>
            </w:r>
            <w:r w:rsidRPr="435F95C6" w:rsidR="00A46157">
              <w:rPr>
                <w:rFonts w:ascii="Calibri" w:hAnsi="Calibri" w:cs="Calibri"/>
                <w:sz w:val="28"/>
                <w:szCs w:val="28"/>
              </w:rPr>
              <w:t>, minced</w:t>
            </w:r>
          </w:p>
          <w:p w:rsidRPr="00A46157" w:rsidR="00A46157" w:rsidP="00A46157" w:rsidRDefault="004B2AF6" w14:paraId="4E3C164C" w14:textId="31F4877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¼ cup</w:t>
            </w:r>
            <w:r w:rsidRPr="00A46157" w:rsidR="00A46157">
              <w:rPr>
                <w:rFonts w:ascii="Calibri" w:hAnsi="Calibri" w:cs="Calibri"/>
                <w:sz w:val="28"/>
                <w:szCs w:val="28"/>
              </w:rPr>
              <w:t xml:space="preserve"> lemon juice</w:t>
            </w:r>
          </w:p>
          <w:p w:rsidRPr="00A46157" w:rsidR="00A46157" w:rsidP="00A46157" w:rsidRDefault="004B2AF6" w14:paraId="723032E7" w14:textId="1BC86A43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½ </w:t>
            </w:r>
            <w:r w:rsidRPr="00A46157" w:rsidR="00A46157">
              <w:rPr>
                <w:rFonts w:ascii="Calibri" w:hAnsi="Calibri" w:cs="Calibri"/>
                <w:sz w:val="28"/>
                <w:szCs w:val="28"/>
              </w:rPr>
              <w:t>cup basil, packed</w:t>
            </w:r>
          </w:p>
          <w:p w:rsidRPr="00A46157" w:rsidR="00A46157" w:rsidP="00A46157" w:rsidRDefault="004B2AF6" w14:paraId="3E1DCB31" w14:textId="7D043F9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½ </w:t>
            </w:r>
            <w:r w:rsidRPr="00A46157" w:rsidR="00A46157">
              <w:rPr>
                <w:rFonts w:ascii="Calibri" w:hAnsi="Calibri" w:cs="Calibri"/>
                <w:sz w:val="28"/>
                <w:szCs w:val="28"/>
              </w:rPr>
              <w:t>cup coriander, packed</w:t>
            </w:r>
          </w:p>
          <w:p w:rsidRPr="00A46157" w:rsidR="00A46157" w:rsidP="00A46157" w:rsidRDefault="004B2AF6" w14:paraId="1808F9A2" w14:textId="488895F8">
            <w:pPr>
              <w:rPr>
                <w:rFonts w:ascii="Calibri" w:hAnsi="Calibri" w:cs="Calibri"/>
                <w:sz w:val="28"/>
                <w:szCs w:val="28"/>
              </w:rPr>
            </w:pPr>
            <w:r w:rsidRPr="435F95C6" w:rsidR="672AD927">
              <w:rPr>
                <w:rFonts w:ascii="Calibri" w:hAnsi="Calibri" w:cs="Calibri"/>
                <w:sz w:val="28"/>
                <w:szCs w:val="28"/>
              </w:rPr>
              <w:t xml:space="preserve">½ </w:t>
            </w:r>
            <w:r w:rsidRPr="435F95C6" w:rsidR="00A46157">
              <w:rPr>
                <w:rFonts w:ascii="Calibri" w:hAnsi="Calibri" w:cs="Calibri"/>
                <w:sz w:val="28"/>
                <w:szCs w:val="28"/>
              </w:rPr>
              <w:t>cup</w:t>
            </w:r>
            <w:r w:rsidRPr="435F95C6" w:rsidR="00A46157">
              <w:rPr>
                <w:rFonts w:ascii="Calibri" w:hAnsi="Calibri" w:cs="Calibri"/>
                <w:sz w:val="28"/>
                <w:szCs w:val="28"/>
              </w:rPr>
              <w:t xml:space="preserve"> plain Greek yogurt</w:t>
            </w:r>
          </w:p>
          <w:p w:rsidRPr="00AC7092" w:rsidR="00A46157" w:rsidP="435F95C6" w:rsidRDefault="00A46157" w14:paraId="451DEE74" w14:textId="6D2C0533">
            <w:pPr>
              <w:textAlignment w:val="baseline"/>
              <w:rPr>
                <w:rFonts w:ascii="Calibri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435F95C6" w:rsidR="00A46157">
              <w:rPr>
                <w:rFonts w:ascii="Calibri" w:hAnsi="Calibri" w:cs="Calibri"/>
                <w:sz w:val="28"/>
                <w:szCs w:val="28"/>
              </w:rPr>
              <w:t>Salt + pepper, to taste</w:t>
            </w:r>
          </w:p>
        </w:tc>
      </w:tr>
    </w:tbl>
    <w:p w:rsidRPr="00AC7092" w:rsidR="00AC7092" w:rsidP="00AC7092" w:rsidRDefault="00AC7092" w14:paraId="5EDE361B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AC7092" w:rsidR="00AC7092" w:rsidP="00AC7092" w:rsidRDefault="00AC7092" w14:paraId="0DCEA226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487888" w:rsidR="00A46157" w:rsidP="435F95C6" w:rsidRDefault="00A46157" w14:paraId="610A97FE" w14:textId="6F32033B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Preheat the oven to 2</w:t>
      </w:r>
      <w:r w:rsidRPr="435F95C6" w:rsidR="49219D9B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2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0°C eco fan setting.</w:t>
      </w:r>
    </w:p>
    <w:p w:rsidRPr="00487888" w:rsidR="00A46157" w:rsidP="435F95C6" w:rsidRDefault="00A04D4F" w14:paraId="3BA6C6B4" w14:textId="494D7EC0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435F95C6" w:rsidR="00A04D4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Peel sweet potatoes and chop into </w:t>
      </w:r>
      <w:r w:rsidRPr="435F95C6" w:rsidR="00602D19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3cm chunks</w:t>
      </w:r>
      <w:r w:rsidRPr="435F95C6" w:rsidR="00A04D4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. 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Toss sweet potato with </w:t>
      </w:r>
      <w:r w:rsidRPr="435F95C6" w:rsidR="1C2BF212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enough 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olive oil</w:t>
      </w:r>
      <w:r w:rsidRPr="435F95C6" w:rsidR="24E6411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to coat the sweet potato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, 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salt</w:t>
      </w:r>
      <w:r w:rsidRPr="435F95C6" w:rsidR="2003B98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and pepper. Spread onto a tray. Roast for 20 minutes, flip</w:t>
      </w:r>
      <w:r w:rsidRPr="435F95C6" w:rsidR="022FC066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ping halfway through or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until golden on the edges.</w:t>
      </w:r>
    </w:p>
    <w:p w:rsidRPr="00487888" w:rsidR="00487888" w:rsidP="00487888" w:rsidRDefault="00487888" w14:paraId="3E895873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487888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Check salad leaves, tear into bite sized pieces and then wash. Dry in the salad spinner in small batches.</w:t>
      </w:r>
    </w:p>
    <w:p w:rsidRPr="00487888" w:rsidR="00A46157" w:rsidP="00487888" w:rsidRDefault="00A46157" w14:paraId="0E66EF7E" w14:textId="274C8B51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487888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Cook rice according to package instructions, then set aside to cool.</w:t>
      </w:r>
    </w:p>
    <w:p w:rsidRPr="00487888" w:rsidR="00A46157" w:rsidP="435F95C6" w:rsidRDefault="00A46157" w14:paraId="4608D8DE" w14:textId="0186E07D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lastRenderedPageBreak/>
        <w:t xml:space="preserve">To make the dressing, combine the ingredients in a blender and blend until smooth and creamy. </w:t>
      </w:r>
      <w:r w:rsidRPr="435F95C6" w:rsidR="001779A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Add a little water</w:t>
      </w:r>
      <w:r w:rsidRPr="435F95C6" w:rsidR="5403B35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or extra lemon juice</w:t>
      </w:r>
      <w:r w:rsidRPr="435F95C6" w:rsidR="001779A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to loosen if </w:t>
      </w:r>
      <w:r w:rsidRPr="435F95C6" w:rsidR="001779A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required</w:t>
      </w:r>
      <w:r w:rsidRPr="435F95C6" w:rsidR="001779A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. 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Set aside.</w:t>
      </w:r>
    </w:p>
    <w:p w:rsidRPr="00487888" w:rsidR="00A46157" w:rsidP="00487888" w:rsidRDefault="00487888" w14:paraId="5C7496C9" w14:textId="4F38B4E6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487888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Drain and wash black beans. Slice avocado.</w:t>
      </w:r>
    </w:p>
    <w:p w:rsidRPr="00487888" w:rsidR="00A46157" w:rsidP="435F95C6" w:rsidRDefault="00A46157" w14:paraId="7FC98A90" w14:textId="6F086A0E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Combine the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435F95C6" w:rsidR="00487888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cooked 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rice blend, black beans, </w:t>
      </w:r>
      <w:r w:rsidRPr="435F95C6" w:rsidR="00487888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pickled red 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onion, feta, pepitas, and avocado.</w:t>
      </w:r>
    </w:p>
    <w:p w:rsidRPr="00487888" w:rsidR="00AC7092" w:rsidP="435F95C6" w:rsidRDefault="00441B4A" w14:paraId="4B2F3457" w14:textId="78BCB5AA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435F95C6" w:rsidR="00441B4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Add half the 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dressing</w:t>
      </w:r>
      <w:r w:rsidRPr="435F95C6" w:rsidR="00441B4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. 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Gently toss to </w:t>
      </w:r>
      <w:r w:rsidRPr="435F95C6" w:rsidR="00830221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combine and</w:t>
      </w:r>
      <w:r w:rsidRPr="435F95C6" w:rsidR="00A4615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let the salad rest for a few minutes so the rice has time to absorb some of the dressing.</w:t>
      </w:r>
      <w:r w:rsidRPr="435F95C6" w:rsidR="00487888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435F95C6" w:rsidR="00441B4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Add some extra dressing if nee</w:t>
      </w:r>
      <w:r w:rsidRPr="435F95C6" w:rsidR="00830221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ded.</w:t>
      </w:r>
      <w:r w:rsidRPr="435F95C6" w:rsidR="2798406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Add the salad leaves and toss gently.</w:t>
      </w:r>
    </w:p>
    <w:p w:rsidRPr="00487888" w:rsidR="00487888" w:rsidP="00487888" w:rsidRDefault="00487888" w14:paraId="4F64F684" w14:textId="49B62271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487888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Divide between serving bowls and decorate with edible flowers.</w:t>
      </w:r>
    </w:p>
    <w:p w:rsidRPr="00AC7092" w:rsidR="00AC7092" w:rsidP="00487888" w:rsidRDefault="00AC7092" w14:paraId="6CF7D1B5" w14:textId="1EB11212">
      <w:pPr>
        <w:ind w:firstLine="6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</w:p>
    <w:p w:rsidR="00AB62F3" w:rsidP="00A46157" w:rsidRDefault="00AB62F3" w14:paraId="7A35005D" w14:textId="5D4BA722"/>
    <w:sectPr w:rsidR="00AB62F3" w:rsidSect="00AC7092">
      <w:headerReference w:type="even" r:id="rId7"/>
      <w:headerReference w:type="first" r:id="rId8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3A45" w:rsidP="00487888" w:rsidRDefault="00493A45" w14:paraId="7D62F16B" w14:textId="77777777">
      <w:r>
        <w:separator/>
      </w:r>
    </w:p>
  </w:endnote>
  <w:endnote w:type="continuationSeparator" w:id="0">
    <w:p w:rsidR="00493A45" w:rsidP="00487888" w:rsidRDefault="00493A45" w14:paraId="0ECB08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3A45" w:rsidP="00487888" w:rsidRDefault="00493A45" w14:paraId="37D5C93D" w14:textId="77777777">
      <w:r>
        <w:separator/>
      </w:r>
    </w:p>
  </w:footnote>
  <w:footnote w:type="continuationSeparator" w:id="0">
    <w:p w:rsidR="00493A45" w:rsidP="00487888" w:rsidRDefault="00493A45" w14:paraId="55D34D2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87888" w:rsidRDefault="00487888" w14:paraId="14344209" w14:textId="415963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466BFD" wp14:editId="06CF518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13283032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87888" w:rsidR="00487888" w:rsidP="00487888" w:rsidRDefault="00487888" w14:paraId="21A77E74" w14:textId="31AAF638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487888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D466BFD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487888" w:rsidR="00487888" w:rsidP="00487888" w:rsidRDefault="00487888" w14:paraId="21A77E74" w14:textId="31AAF638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487888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87888" w:rsidRDefault="00487888" w14:paraId="16B0BB40" w14:textId="7D3FF6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E67236" wp14:editId="60DA06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35549150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87888" w:rsidR="00487888" w:rsidP="00487888" w:rsidRDefault="00487888" w14:paraId="279E99F1" w14:textId="0A8471A5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487888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9E67236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487888" w:rsidR="00487888" w:rsidP="00487888" w:rsidRDefault="00487888" w14:paraId="279E99F1" w14:textId="0A8471A5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487888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C6ACE"/>
    <w:multiLevelType w:val="hybridMultilevel"/>
    <w:tmpl w:val="6B2271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180349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57"/>
    <w:rsid w:val="00051931"/>
    <w:rsid w:val="00077EC3"/>
    <w:rsid w:val="000A0582"/>
    <w:rsid w:val="00125849"/>
    <w:rsid w:val="001779A5"/>
    <w:rsid w:val="00271354"/>
    <w:rsid w:val="00282220"/>
    <w:rsid w:val="00294CB3"/>
    <w:rsid w:val="003D4AA3"/>
    <w:rsid w:val="00441B4A"/>
    <w:rsid w:val="004442F8"/>
    <w:rsid w:val="00446B72"/>
    <w:rsid w:val="00487888"/>
    <w:rsid w:val="00493A45"/>
    <w:rsid w:val="004B2AF6"/>
    <w:rsid w:val="005340F5"/>
    <w:rsid w:val="00602D19"/>
    <w:rsid w:val="0063597E"/>
    <w:rsid w:val="0064514D"/>
    <w:rsid w:val="006D019C"/>
    <w:rsid w:val="00781C72"/>
    <w:rsid w:val="00830221"/>
    <w:rsid w:val="00850BCD"/>
    <w:rsid w:val="00867E46"/>
    <w:rsid w:val="00977A01"/>
    <w:rsid w:val="00A04D4F"/>
    <w:rsid w:val="00A46157"/>
    <w:rsid w:val="00AB62F3"/>
    <w:rsid w:val="00AC7092"/>
    <w:rsid w:val="00CC35FB"/>
    <w:rsid w:val="00F03C2A"/>
    <w:rsid w:val="00F513CF"/>
    <w:rsid w:val="00F92FE7"/>
    <w:rsid w:val="00FD0D45"/>
    <w:rsid w:val="022FC066"/>
    <w:rsid w:val="089376ED"/>
    <w:rsid w:val="14E277B1"/>
    <w:rsid w:val="1C2BF212"/>
    <w:rsid w:val="1FD66BAC"/>
    <w:rsid w:val="2003B980"/>
    <w:rsid w:val="24E64110"/>
    <w:rsid w:val="27984067"/>
    <w:rsid w:val="34E969DB"/>
    <w:rsid w:val="36CD4C23"/>
    <w:rsid w:val="406A9E84"/>
    <w:rsid w:val="435F95C6"/>
    <w:rsid w:val="468EC1FB"/>
    <w:rsid w:val="49219D9B"/>
    <w:rsid w:val="5403B35A"/>
    <w:rsid w:val="672AD927"/>
    <w:rsid w:val="6F0DA845"/>
    <w:rsid w:val="787E8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FFD9D1"/>
  <w15:chartTrackingRefBased/>
  <w15:docId w15:val="{0C423D0A-A24B-6F4E-822D-44C1F0E4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character" w:styleId="cooked-ing-name" w:customStyle="1">
    <w:name w:val="cooked-ing-name"/>
    <w:basedOn w:val="DefaultParagraphFont"/>
    <w:rsid w:val="00A46157"/>
  </w:style>
  <w:style w:type="character" w:styleId="cooked-ing-amount" w:customStyle="1">
    <w:name w:val="cooked-ing-amount"/>
    <w:basedOn w:val="DefaultParagraphFont"/>
    <w:rsid w:val="00A46157"/>
  </w:style>
  <w:style w:type="character" w:styleId="apple-converted-space" w:customStyle="1">
    <w:name w:val="apple-converted-space"/>
    <w:basedOn w:val="DefaultParagraphFont"/>
    <w:rsid w:val="00A46157"/>
  </w:style>
  <w:style w:type="character" w:styleId="cooked-ing-measurement" w:customStyle="1">
    <w:name w:val="cooked-ing-measurement"/>
    <w:basedOn w:val="DefaultParagraphFont"/>
    <w:rsid w:val="00A46157"/>
  </w:style>
  <w:style w:type="paragraph" w:styleId="Header">
    <w:name w:val="header"/>
    <w:basedOn w:val="Normal"/>
    <w:link w:val="HeaderChar"/>
    <w:uiPriority w:val="99"/>
    <w:unhideWhenUsed/>
    <w:rsid w:val="0048788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7888"/>
  </w:style>
  <w:style w:type="paragraph" w:styleId="Footer">
    <w:name w:val="footer"/>
    <w:basedOn w:val="Normal"/>
    <w:link w:val="FooterChar"/>
    <w:uiPriority w:val="99"/>
    <w:unhideWhenUsed/>
    <w:rsid w:val="00446B7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46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19</revision>
  <lastPrinted>2026-06-16T04:17:00.0000000Z</lastPrinted>
  <dcterms:created xsi:type="dcterms:W3CDTF">2026-06-16T03:50:00.0000000Z</dcterms:created>
  <dcterms:modified xsi:type="dcterms:W3CDTF">2026-06-24T05:20:36.8447040Z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15305eb2,43859e75,76bd9069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2026-06-16T04:17:32Z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e517dee8-c9dd-4a54-90bc-91bb8f64ec65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