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7092" w:rsidR="00AC7092" w:rsidP="00AC7092" w:rsidRDefault="00D9694D" w14:paraId="3672862C" w14:textId="577C6B9F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Margherita Pizza</w:t>
      </w:r>
    </w:p>
    <w:p w:rsidRPr="00AC7092" w:rsidR="00AC7092" w:rsidP="00AC7092" w:rsidRDefault="00AC7092" w14:paraId="62921F4C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2"/>
          <w:szCs w:val="22"/>
          <w:lang w:eastAsia="en-GB"/>
          <w14:ligatures w14:val="none"/>
        </w:rPr>
        <w:t>  </w:t>
      </w:r>
    </w:p>
    <w:p w:rsidRPr="00D9694D" w:rsidR="00AC7092" w:rsidP="00AC7092" w:rsidRDefault="00AC7092" w14:paraId="1AC7943B" w14:textId="124ED5C1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D9694D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Season:</w:t>
      </w:r>
      <w:r w:rsidRPr="00D9694D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D9694D" w:rsidR="00D9694D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any</w:t>
      </w:r>
    </w:p>
    <w:p w:rsidRPr="00D9694D" w:rsidR="00AC7092" w:rsidP="00AC7092" w:rsidRDefault="00AC7092" w14:paraId="73B7814D" w14:textId="4EF509F9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D9694D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Serves:</w:t>
      </w:r>
      <w:r w:rsidRPr="00D9694D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D9694D" w:rsidR="00D9694D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8 slices</w:t>
      </w:r>
    </w:p>
    <w:p w:rsidRPr="00D9694D" w:rsidR="00AC7092" w:rsidP="00AC7092" w:rsidRDefault="00AC7092" w14:paraId="1DB2A9A7" w14:textId="10883EC9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D9694D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Notes:</w:t>
      </w:r>
      <w:r w:rsidRPr="00D9694D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 </w:t>
      </w:r>
      <w:r w:rsidRPr="00D9694D" w:rsidR="00D9694D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These pizzas are being made in short cooking sessions for Languages Week.</w:t>
      </w:r>
    </w:p>
    <w:p w:rsidRPr="00D9694D" w:rsidR="00AC7092" w:rsidP="00AC7092" w:rsidRDefault="00AC7092" w14:paraId="63C459B4" w14:textId="6DF55B0C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D9694D" w:rsidR="00AC7092" w:rsidTr="1DE3A96D" w14:paraId="7D6A14E1" w14:textId="77777777">
        <w:trPr>
          <w:trHeight w:val="2047"/>
        </w:trPr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9694D" w:rsidR="00AC7092" w:rsidP="00AC7092" w:rsidRDefault="00AC7092" w14:paraId="7EB22B73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D9694D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Equipment:</w:t>
            </w:r>
            <w:r w:rsidRPr="00D9694D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D9694D" w:rsidR="00D9694D" w:rsidP="00D9694D" w:rsidRDefault="00D9694D" w14:paraId="5D917CF6" w14:textId="363E5B38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D9694D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Pizza machine</w:t>
            </w:r>
          </w:p>
          <w:p w:rsidRPr="00D9694D" w:rsidR="00D9694D" w:rsidP="00D9694D" w:rsidRDefault="00D9694D" w14:paraId="3173CA2D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D9694D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Measuring spoons</w:t>
            </w:r>
          </w:p>
          <w:p w:rsidRPr="00D9694D" w:rsidR="00D9694D" w:rsidP="00D9694D" w:rsidRDefault="00D9694D" w14:paraId="421FEDE6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D9694D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Small spatula</w:t>
            </w:r>
          </w:p>
          <w:p w:rsidRPr="00D9694D" w:rsidR="00D9694D" w:rsidP="00D9694D" w:rsidRDefault="00D9694D" w14:paraId="5DF66A51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D9694D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Pizza cutter</w:t>
            </w:r>
          </w:p>
          <w:p w:rsidRPr="00D9694D" w:rsidR="00AC7092" w:rsidP="00D9694D" w:rsidRDefault="00D9694D" w14:paraId="08427B93" w14:textId="5159967E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D9694D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Pizza tray  </w:t>
            </w:r>
          </w:p>
        </w:tc>
        <w:tc>
          <w:tcPr>
            <w:tcW w:w="510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D9694D" w:rsidR="00AC7092" w:rsidP="00AC7092" w:rsidRDefault="00AC7092" w14:paraId="798B7557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D9694D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Ingredients:</w:t>
            </w:r>
            <w:r w:rsidRPr="00D9694D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D9694D" w:rsidR="00AC7092" w:rsidP="00AC7092" w:rsidRDefault="00D9694D" w14:paraId="5CAAD5E6" w14:textId="4F442C6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D9694D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premade pizza base approx. 28cm wide</w:t>
            </w:r>
          </w:p>
          <w:p w:rsidRPr="00D9694D" w:rsidR="00D9694D" w:rsidP="00AC7092" w:rsidRDefault="00D9694D" w14:paraId="5AD72762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D9694D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2 tablespoons pizza sauce</w:t>
            </w:r>
          </w:p>
          <w:p w:rsidRPr="00D9694D" w:rsidR="00D9694D" w:rsidP="1DE3A96D" w:rsidRDefault="00D9694D" w14:paraId="33AED07C" w14:textId="56A93BC8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1DE3A96D" w:rsidR="7CA0D8D4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H</w:t>
            </w:r>
            <w:r w:rsidRPr="1DE3A96D" w:rsidR="00D9694D">
              <w:rPr>
                <w:rFonts w:ascii="Aptos Display" w:hAnsi="Aptos Display" w:eastAsia="Times New Roman" w:cs="Times New Roman" w:asciiTheme="majorAscii" w:hAnsiTheme="majorAscii"/>
                <w:sz w:val="32"/>
                <w:szCs w:val="32"/>
                <w:lang w:eastAsia="en-GB"/>
              </w:rPr>
              <w:t>andful of basil</w:t>
            </w:r>
            <w:r w:rsidRPr="1DE3A96D" w:rsidR="219AB969">
              <w:rPr>
                <w:rFonts w:ascii="Aptos Display" w:hAnsi="Aptos Display" w:eastAsia="Times New Roman" w:cs="Times New Roman" w:asciiTheme="majorAscii" w:hAnsiTheme="majorAscii"/>
                <w:sz w:val="32"/>
                <w:szCs w:val="32"/>
                <w:lang w:eastAsia="en-GB"/>
              </w:rPr>
              <w:t xml:space="preserve"> leaves, torn</w:t>
            </w:r>
          </w:p>
          <w:p w:rsidRPr="00D9694D" w:rsidR="00D9694D" w:rsidP="00AC7092" w:rsidRDefault="00D9694D" w14:paraId="76217A9F" w14:textId="667B462A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D9694D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100g grated pizza cheese</w:t>
            </w:r>
          </w:p>
        </w:tc>
      </w:tr>
    </w:tbl>
    <w:p w:rsidRPr="00D9694D" w:rsidR="00AC7092" w:rsidP="00AC7092" w:rsidRDefault="00AC7092" w14:paraId="69AFE3F6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D9694D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</w:p>
    <w:p w:rsidRPr="00D9694D" w:rsidR="00AC7092" w:rsidP="00AC7092" w:rsidRDefault="00AC7092" w14:paraId="25F69851" w14:textId="3D56A58A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D9694D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What to do:</w:t>
      </w:r>
      <w:r w:rsidRPr="00D9694D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</w:p>
    <w:p w:rsidRPr="00D9694D" w:rsidR="00D9694D" w:rsidP="00D9694D" w:rsidRDefault="00D9694D" w14:paraId="79F84065" w14:textId="77777777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D9694D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Preheat pizza machine to 320</w:t>
      </w:r>
      <w:r w:rsidRPr="00D9694D">
        <w:rPr>
          <w:rFonts w:ascii="Symbol" w:hAnsi="Symbol" w:eastAsia="Symbol" w:cs="Symbol"/>
          <w:sz w:val="32"/>
          <w:szCs w:val="32"/>
          <w:lang w:eastAsia="en-GB"/>
        </w:rPr>
        <w:t>°</w:t>
      </w:r>
      <w:r w:rsidRPr="00D9694D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C.</w:t>
      </w:r>
    </w:p>
    <w:p w:rsidRPr="00D9694D" w:rsidR="00D9694D" w:rsidP="00D9694D" w:rsidRDefault="00D9694D" w14:paraId="43CB667E" w14:textId="77777777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D9694D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Spread 2 tablespoons pizza sauce evenly over the pizza base.</w:t>
      </w:r>
    </w:p>
    <w:p w:rsidRPr="00D9694D" w:rsidR="00D9694D" w:rsidP="00D9694D" w:rsidRDefault="00D9694D" w14:paraId="50D5EC80" w14:textId="77777777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D9694D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Wash basil and pat dry in paper towel. Tear gently into bite sized pieces. </w:t>
      </w:r>
    </w:p>
    <w:p w:rsidRPr="00D9694D" w:rsidR="00D9694D" w:rsidP="1DE3A96D" w:rsidRDefault="00D9694D" w14:paraId="1E2A53FA" w14:textId="6C8CC00D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1DE3A96D" w:rsidR="00D9694D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Place basil onto the pizza, then top with grated cheese.</w:t>
      </w:r>
    </w:p>
    <w:p w:rsidR="60CD9517" w:rsidP="1DE3A96D" w:rsidRDefault="60CD9517" w14:paraId="1F8B603B" w14:textId="29D01245">
      <w:pPr>
        <w:pStyle w:val="ListParagraph"/>
        <w:numPr>
          <w:ilvl w:val="0"/>
          <w:numId w:val="2"/>
        </w:numPr>
        <w:rPr>
          <w:rFonts w:ascii="Aptos Display" w:hAnsi="Aptos Display" w:eastAsia="Aptos Display" w:cs="Aptos Display"/>
          <w:noProof w:val="0"/>
          <w:sz w:val="32"/>
          <w:szCs w:val="32"/>
          <w:lang w:val="en-AU"/>
        </w:rPr>
      </w:pPr>
      <w:r w:rsidRPr="1DE3A96D" w:rsidR="60CD9517">
        <w:rPr>
          <w:rFonts w:ascii="Aptos Display" w:hAnsi="Aptos Display" w:eastAsia="Aptos Display" w:cs="Aptos Display"/>
          <w:noProof w:val="0"/>
          <w:sz w:val="32"/>
          <w:szCs w:val="32"/>
          <w:lang w:val="en-AU"/>
        </w:rPr>
        <w:t>Adult to carefully place pizza into pizza machine. Set timer for 5 minutes.</w:t>
      </w:r>
    </w:p>
    <w:p w:rsidRPr="00D9694D" w:rsidR="00D9694D" w:rsidP="00D9694D" w:rsidRDefault="00D9694D" w14:paraId="16A351A7" w14:textId="77777777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D9694D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Check pizza halfway through cooking time to see whether it needs to be rotated to ensure even cooking.</w:t>
      </w:r>
    </w:p>
    <w:p w:rsidRPr="00D9694D" w:rsidR="00D9694D" w:rsidP="00D9694D" w:rsidRDefault="00D9694D" w14:paraId="12803D40" w14:textId="77777777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D9694D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Adult to remove when cheese is melted and golden and place onto a pizza tray. Use pizza cutter to cut into 8 slices.</w:t>
      </w:r>
    </w:p>
    <w:p w:rsidRPr="00D9694D" w:rsidR="00D9694D" w:rsidP="00D9694D" w:rsidRDefault="00D9694D" w14:paraId="148D953F" w14:textId="77777777">
      <w:pPr>
        <w:ind w:left="360"/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</w:p>
    <w:p w:rsidRPr="00D9694D" w:rsidR="00AB62F3" w:rsidRDefault="00AB62F3" w14:paraId="003E0F95" w14:textId="77777777">
      <w:pPr>
        <w:rPr>
          <w:sz w:val="32"/>
          <w:szCs w:val="32"/>
        </w:rPr>
      </w:pPr>
    </w:p>
    <w:sectPr w:rsidRPr="00D9694D" w:rsidR="00AB62F3" w:rsidSect="00AC7092">
      <w:headerReference w:type="even" r:id="rId7"/>
      <w:headerReference w:type="first" r:id="rId8"/>
      <w:pgSz w:w="11906" w:h="16838" w:orient="portrait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1AA1" w:rsidP="00451DD9" w:rsidRDefault="00DB1AA1" w14:paraId="09D13EC0" w14:textId="77777777">
      <w:r>
        <w:separator/>
      </w:r>
    </w:p>
  </w:endnote>
  <w:endnote w:type="continuationSeparator" w:id="0">
    <w:p w:rsidR="00DB1AA1" w:rsidP="00451DD9" w:rsidRDefault="00DB1AA1" w14:paraId="14B3142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1AA1" w:rsidP="00451DD9" w:rsidRDefault="00DB1AA1" w14:paraId="37B5B028" w14:textId="77777777">
      <w:r>
        <w:separator/>
      </w:r>
    </w:p>
  </w:footnote>
  <w:footnote w:type="continuationSeparator" w:id="0">
    <w:p w:rsidR="00DB1AA1" w:rsidP="00451DD9" w:rsidRDefault="00DB1AA1" w14:paraId="6DABF56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451DD9" w:rsidRDefault="00451DD9" w14:paraId="0AC8973F" w14:textId="4FBA13B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92F8DF" wp14:editId="1BB49A1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103119744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51DD9" w:rsidR="00451DD9" w:rsidP="00451DD9" w:rsidRDefault="00451DD9" w14:paraId="725FE043" w14:textId="632B6658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451DD9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4339FBE9">
            <v:shapetype id="_x0000_t202" coordsize="21600,21600" o:spt="202" path="m,l,21600r21600,l21600,xe" w14:anchorId="3092F8DF">
              <v:stroke joinstyle="miter"/>
              <v:path gradientshapeok="t" o:connecttype="rect"/>
            </v:shapetype>
            <v:shape id="Text Box 2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">
              <v:fill o:detectmouseclick="t"/>
              <v:textbox style="mso-fit-shape-to-text:t" inset="0,15pt,0,0">
                <w:txbxContent>
                  <w:p w:rsidRPr="00451DD9" w:rsidR="00451DD9" w:rsidP="00451DD9" w:rsidRDefault="00451DD9" w14:paraId="09E77742" w14:textId="632B6658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451DD9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451DD9" w:rsidRDefault="00451DD9" w14:paraId="7F48DDE1" w14:textId="07B2CF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CC0406" wp14:editId="1CB0C6E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97823541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51DD9" w:rsidR="00451DD9" w:rsidP="00451DD9" w:rsidRDefault="00451DD9" w14:paraId="62C7E84D" w14:textId="2A27B734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451DD9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4B283361">
            <v:shapetype id="_x0000_t202" coordsize="21600,21600" o:spt="202" path="m,l,21600r21600,l21600,xe" w14:anchorId="71CC0406">
              <v:stroke joinstyle="miter"/>
              <v:path gradientshapeok="t" o:connecttype="rect"/>
            </v:shapetype>
            <v:shape id="Text Box 1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">
              <v:fill o:detectmouseclick="t"/>
              <v:textbox style="mso-fit-shape-to-text:t" inset="0,15pt,0,0">
                <w:txbxContent>
                  <w:p w:rsidRPr="00451DD9" w:rsidR="00451DD9" w:rsidP="00451DD9" w:rsidRDefault="00451DD9" w14:paraId="08CE8BEA" w14:textId="2A27B734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451DD9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147DC"/>
    <w:multiLevelType w:val="hybridMultilevel"/>
    <w:tmpl w:val="13A64E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1"/>
  </w:num>
  <w:num w:numId="2" w16cid:durableId="74966720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4D"/>
    <w:rsid w:val="00077EC3"/>
    <w:rsid w:val="00125849"/>
    <w:rsid w:val="00282220"/>
    <w:rsid w:val="00451DD9"/>
    <w:rsid w:val="005340F5"/>
    <w:rsid w:val="00850BCD"/>
    <w:rsid w:val="00854F80"/>
    <w:rsid w:val="00867E46"/>
    <w:rsid w:val="00977A01"/>
    <w:rsid w:val="00AB62F3"/>
    <w:rsid w:val="00AC7092"/>
    <w:rsid w:val="00B11BB1"/>
    <w:rsid w:val="00D9694D"/>
    <w:rsid w:val="00DB1AA1"/>
    <w:rsid w:val="00F03C2A"/>
    <w:rsid w:val="1DE3A96D"/>
    <w:rsid w:val="219AB969"/>
    <w:rsid w:val="60CD9517"/>
    <w:rsid w:val="66ACC8D9"/>
    <w:rsid w:val="7CA0D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2CE3C8"/>
  <w15:chartTrackingRefBased/>
  <w15:docId w15:val="{17816241-A8B9-8A40-9582-C845C7CB0D0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  <w:style w:type="paragraph" w:styleId="Header">
    <w:name w:val="header"/>
    <w:basedOn w:val="Normal"/>
    <w:link w:val="HeaderChar"/>
    <w:uiPriority w:val="99"/>
    <w:unhideWhenUsed/>
    <w:rsid w:val="00451DD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51DD9"/>
  </w:style>
  <w:style w:type="paragraph" w:styleId="Footer">
    <w:name w:val="footer"/>
    <w:basedOn w:val="Normal"/>
    <w:link w:val="FooterChar"/>
    <w:uiPriority w:val="99"/>
    <w:unhideWhenUsed/>
    <w:rsid w:val="00854F80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5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3</revision>
  <dcterms:created xsi:type="dcterms:W3CDTF">2026-07-29T06:47:00.0000000Z</dcterms:created>
  <dcterms:modified xsi:type="dcterms:W3CDTF">2026-08-03T04:25:04.7307704Z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3a4eb017,3d76d304,1a1a807d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2026-07-29T07:00:01Z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15ff329a-c3bc-4bab-9488-50033e69187f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