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C7092" w:rsidR="00AC7092" w:rsidP="00AC7092" w:rsidRDefault="00774E3E" w14:paraId="40613C0D" w14:textId="3C9FF646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 xml:space="preserve">Pepperoni Pizza </w:t>
      </w:r>
    </w:p>
    <w:p w:rsidRPr="00AC7092" w:rsidR="00AC7092" w:rsidP="00AC7092" w:rsidRDefault="00AC7092" w14:paraId="6D49A18D" w14:textId="77777777">
      <w:pPr>
        <w:textAlignment w:val="baseline"/>
        <w:rPr>
          <w:rFonts w:eastAsia="Times New Roman" w:cs="Segoe UI" w:asciiTheme="majorHAnsi" w:hAnsiTheme="majorHAnsi"/>
          <w:kern w:val="0"/>
          <w:sz w:val="18"/>
          <w:szCs w:val="1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2"/>
          <w:szCs w:val="22"/>
          <w:lang w:eastAsia="en-GB"/>
          <w14:ligatures w14:val="none"/>
        </w:rPr>
        <w:t>  </w:t>
      </w:r>
    </w:p>
    <w:p w:rsidRPr="00B1067E" w:rsidR="00AC7092" w:rsidP="00AC7092" w:rsidRDefault="00AC7092" w14:paraId="3CC78E77" w14:textId="34BD498D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Season:</w:t>
      </w: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B1067E" w:rsidR="00774E3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any</w:t>
      </w:r>
    </w:p>
    <w:p w:rsidRPr="00B1067E" w:rsidR="00AC7092" w:rsidP="00AC7092" w:rsidRDefault="00AC7092" w14:paraId="77D38144" w14:textId="540726DE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  <w:r w:rsidRPr="00B1067E" w:rsidR="00774E3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8 slices</w:t>
      </w:r>
    </w:p>
    <w:p w:rsidRPr="00B1067E" w:rsidR="00AC7092" w:rsidP="00AC7092" w:rsidRDefault="00AC7092" w14:paraId="08130A16" w14:textId="15E7B706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</w:t>
      </w:r>
      <w:r w:rsidRPr="00B1067E" w:rsidR="00774E3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These pizzas are being made in short cooking sessions </w:t>
      </w:r>
      <w:r w:rsidRPr="00B1067E" w:rsidR="00394DE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f</w:t>
      </w:r>
      <w:r w:rsidRPr="00B1067E" w:rsidR="00774E3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or Languages Week.</w:t>
      </w:r>
    </w:p>
    <w:p w:rsidRPr="00B1067E" w:rsidR="00AC7092" w:rsidP="00AC7092" w:rsidRDefault="00AC7092" w14:paraId="2E1FA79C" w14:textId="328608E3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Calibr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B1067E" w:rsidR="00AC7092" w:rsidTr="00AC7092" w14:paraId="2AA047DB" w14:textId="77777777">
        <w:trPr>
          <w:trHeight w:val="2047"/>
        </w:trPr>
        <w:tc>
          <w:tcPr>
            <w:tcW w:w="4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B1067E" w:rsidR="00AC7092" w:rsidP="00AC7092" w:rsidRDefault="00AC7092" w14:paraId="0F6DC6C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B1067E" w:rsidR="00AC7092" w:rsidP="00AC7092" w:rsidRDefault="00774E3E" w14:paraId="0170194A" w14:textId="7091A66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machine</w:t>
            </w:r>
          </w:p>
          <w:p w:rsidRPr="00B1067E" w:rsidR="00774E3E" w:rsidP="00AC7092" w:rsidRDefault="00774E3E" w14:paraId="76684E9E" w14:textId="46F6280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Measuring spoons</w:t>
            </w:r>
          </w:p>
          <w:p w:rsidRPr="00B1067E" w:rsidR="00774E3E" w:rsidP="00AC7092" w:rsidRDefault="00774E3E" w14:paraId="66904F6E" w14:textId="05EDE50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Small spatula</w:t>
            </w:r>
          </w:p>
          <w:p w:rsidRPr="00B1067E" w:rsidR="00774E3E" w:rsidP="00AC7092" w:rsidRDefault="00774E3E" w14:paraId="7C930935" w14:textId="64487065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cutter</w:t>
            </w:r>
          </w:p>
          <w:p w:rsidRPr="00B1067E" w:rsidR="00AC7092" w:rsidP="00AC7092" w:rsidRDefault="00774E3E" w14:paraId="4486E08F" w14:textId="0DF9A0F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Pizza tray</w:t>
            </w:r>
            <w:r w:rsidRPr="00B1067E" w:rsidR="00AC7092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B1067E" w:rsidR="00AC7092" w:rsidP="00AC7092" w:rsidRDefault="00AC7092" w14:paraId="05619C0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:rsidRPr="00B1067E" w:rsidR="00AC7092" w:rsidP="00AC7092" w:rsidRDefault="00774E3E" w14:paraId="7E376DB8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 premade pizza base approx. 28cm wide</w:t>
            </w:r>
          </w:p>
          <w:p w:rsidRPr="00B1067E" w:rsidR="00774E3E" w:rsidP="00AC7092" w:rsidRDefault="00774E3E" w14:paraId="11F5CE5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2 tablespoons pizza sauce</w:t>
            </w:r>
          </w:p>
          <w:p w:rsidRPr="00B1067E" w:rsidR="00774E3E" w:rsidP="00AC7092" w:rsidRDefault="00774E3E" w14:paraId="70ABCF5B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100g grated pizza cheese</w:t>
            </w:r>
          </w:p>
          <w:p w:rsidRPr="00B1067E" w:rsidR="00774E3E" w:rsidP="00AC7092" w:rsidRDefault="00774E3E" w14:paraId="0CAB81D4" w14:textId="65DB203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B1067E">
              <w:rPr>
                <w:rFonts w:eastAsia="Times New Roman" w:cs="Times New Roman" w:asciiTheme="majorHAnsi" w:hAnsiTheme="majorHAnsi"/>
                <w:kern w:val="0"/>
                <w:sz w:val="32"/>
                <w:szCs w:val="32"/>
                <w:lang w:eastAsia="en-GB"/>
                <w14:ligatures w14:val="none"/>
              </w:rPr>
              <w:t>16 slices of pepperoni</w:t>
            </w:r>
          </w:p>
        </w:tc>
      </w:tr>
    </w:tbl>
    <w:p w:rsidRPr="00B1067E" w:rsidR="00AC7092" w:rsidP="00AC7092" w:rsidRDefault="00AC7092" w14:paraId="61F16BFB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 </w:t>
      </w:r>
    </w:p>
    <w:p w:rsidRPr="00B1067E" w:rsidR="00AC7092" w:rsidP="00AC7092" w:rsidRDefault="00AC7092" w14:paraId="05C86AB5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 </w:t>
      </w:r>
    </w:p>
    <w:p w:rsidRPr="00B1067E" w:rsidR="00AC7092" w:rsidP="67AA0A12" w:rsidRDefault="00774E3E" w14:paraId="7806AF68" w14:textId="5074317E">
      <w:pPr>
        <w:pStyle w:val="ListParagraph"/>
        <w:numPr>
          <w:ilvl w:val="0"/>
          <w:numId w:val="2"/>
        </w:num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</w:pPr>
      <w:r w:rsidRPr="67AA0A12" w:rsidR="00774E3E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Preheat pizza machine to 320</w:t>
      </w:r>
      <w:r w:rsidRPr="00B1067E" w:rsidR="00774E3E">
        <w:rPr>
          <w:rFonts w:ascii="Symbol" w:hAnsi="Symbol" w:eastAsia="Symbol" w:cs="Symbol"/>
          <w:sz w:val="32"/>
          <w:szCs w:val="32"/>
          <w:lang w:eastAsia="en-GB"/>
        </w:rPr>
        <w:t>°</w:t>
      </w:r>
      <w:r w:rsidRPr="67AA0A12" w:rsidR="00774E3E">
        <w:rPr>
          <w:rFonts w:ascii="Aptos Display" w:hAnsi="Aptos Display" w:eastAsia="Times New Roman" w:cs="Segoe UI" w:asciiTheme="majorAscii" w:hAnsiTheme="majorAscii"/>
          <w:kern w:val="0"/>
          <w:sz w:val="32"/>
          <w:szCs w:val="32"/>
          <w:lang w:eastAsia="en-GB"/>
          <w14:ligatures w14:val="none"/>
        </w:rPr>
        <w:t>C</w:t>
      </w:r>
      <w:r w:rsidRPr="67AA0A12" w:rsidR="0C04D941">
        <w:rPr>
          <w:rFonts w:ascii="Aptos Display" w:hAnsi="Aptos Display" w:eastAsia="Times New Roman" w:cs="Segoe UI" w:asciiTheme="majorAscii" w:hAnsiTheme="majorAscii"/>
          <w:sz w:val="32"/>
          <w:szCs w:val="32"/>
          <w:lang w:eastAsia="en-GB"/>
        </w:rPr>
        <w:t>, or the second highest setting on your pizza machine.</w:t>
      </w:r>
    </w:p>
    <w:p w:rsidRPr="00B1067E" w:rsidR="00774E3E" w:rsidP="00040EA5" w:rsidRDefault="00774E3E" w14:paraId="337F1676" w14:textId="042A2374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Spread 2 tablespoons pizza sauce evenly over the pizza base.</w:t>
      </w:r>
    </w:p>
    <w:p w:rsidRPr="00B1067E" w:rsidR="00774E3E" w:rsidP="00040EA5" w:rsidRDefault="00774E3E" w14:paraId="6A7B76CD" w14:textId="4F8A033E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Sprinkle grated cheese over the top of the sauce.</w:t>
      </w:r>
    </w:p>
    <w:p w:rsidRPr="00B1067E" w:rsidR="00774E3E" w:rsidP="00040EA5" w:rsidRDefault="00774E3E" w14:paraId="4EE63DE8" w14:textId="67DF7A92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Spread the pepperoni slices over the pizza so that it can be cut into 8 wedges, with 2 slices of pepperoni per slice.</w:t>
      </w:r>
    </w:p>
    <w:p w:rsidRPr="00B1067E" w:rsidR="00774E3E" w:rsidP="00040EA5" w:rsidRDefault="00774E3E" w14:paraId="313896AB" w14:textId="36CE3233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Adult to carefully place pizza into pizza machine. Set timer for 5 minutes.</w:t>
      </w:r>
    </w:p>
    <w:p w:rsidRPr="00B1067E" w:rsidR="00774E3E" w:rsidP="00040EA5" w:rsidRDefault="00774E3E" w14:paraId="0DC227CE" w14:textId="5F200791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Check pizza </w:t>
      </w:r>
      <w:r w:rsidRPr="00B1067E" w:rsidR="003956CB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halfway through</w:t>
      </w: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 cooking t</w:t>
      </w:r>
      <w:r w:rsidRPr="00B1067E" w:rsidR="00094118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</w:t>
      </w: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me to see whether it needs to be rotated to ensure even cooking.</w:t>
      </w:r>
    </w:p>
    <w:p w:rsidRPr="00B1067E" w:rsidR="00774E3E" w:rsidP="00040EA5" w:rsidRDefault="00094118" w14:paraId="2BD9A470" w14:textId="250E92E0">
      <w:pPr>
        <w:pStyle w:val="ListParagraph"/>
        <w:numPr>
          <w:ilvl w:val="0"/>
          <w:numId w:val="2"/>
        </w:num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  <w:r w:rsidRPr="00B1067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Adult to r</w:t>
      </w:r>
      <w:r w:rsidRPr="00B1067E" w:rsidR="00774E3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 xml:space="preserve">emove when cheese is melted and golden and place onto a pizza tray. Use </w:t>
      </w:r>
      <w:r w:rsidRPr="00B1067E" w:rsidR="00040EA5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p</w:t>
      </w:r>
      <w:r w:rsidRPr="00B1067E" w:rsidR="00774E3E"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  <w:t>izza cutter to cut into 8 slices.</w:t>
      </w:r>
    </w:p>
    <w:p w:rsidRPr="00B1067E" w:rsidR="00774E3E" w:rsidP="00AC7092" w:rsidRDefault="00774E3E" w14:paraId="71AC610B" w14:textId="77777777">
      <w:pPr>
        <w:textAlignment w:val="baseline"/>
        <w:rPr>
          <w:rFonts w:eastAsia="Times New Roman" w:cs="Segoe UI" w:asciiTheme="majorHAnsi" w:hAnsiTheme="majorHAnsi"/>
          <w:kern w:val="0"/>
          <w:sz w:val="32"/>
          <w:szCs w:val="32"/>
          <w:lang w:eastAsia="en-GB"/>
          <w14:ligatures w14:val="none"/>
        </w:rPr>
      </w:pPr>
    </w:p>
    <w:p w:rsidR="00AB62F3" w:rsidRDefault="00AB62F3" w14:paraId="338411C2" w14:textId="77777777"/>
    <w:sectPr w:rsidR="00AB62F3" w:rsidSect="00AC7092">
      <w:headerReference w:type="even" r:id="rId7"/>
      <w:headerReference w:type="first" r:id="rId8"/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485" w:rsidP="00040EA5" w:rsidRDefault="005D2485" w14:paraId="6760CDC2" w14:textId="77777777">
      <w:r>
        <w:separator/>
      </w:r>
    </w:p>
  </w:endnote>
  <w:endnote w:type="continuationSeparator" w:id="0">
    <w:p w:rsidR="005D2485" w:rsidP="00040EA5" w:rsidRDefault="005D2485" w14:paraId="4C786F4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485" w:rsidP="00040EA5" w:rsidRDefault="005D2485" w14:paraId="377982F2" w14:textId="77777777">
      <w:r>
        <w:separator/>
      </w:r>
    </w:p>
  </w:footnote>
  <w:footnote w:type="continuationSeparator" w:id="0">
    <w:p w:rsidR="005D2485" w:rsidP="00040EA5" w:rsidRDefault="005D2485" w14:paraId="0537F53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40EA5" w:rsidRDefault="00040EA5" w14:paraId="3BA92E9C" w14:textId="562A41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328AB6" wp14:editId="51E7007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87561024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40EA5" w:rsidR="00040EA5" w:rsidP="00040EA5" w:rsidRDefault="00040EA5" w14:paraId="0DEE90E7" w14:textId="1439AA17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040EA5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131336E">
            <v:shapetype id="_x0000_t202" coordsize="21600,21600" o:spt="202" path="m,l,21600r21600,l21600,xe" w14:anchorId="2E328AB6">
              <v:stroke joinstyle="miter"/>
              <v:path gradientshapeok="t" o:connecttype="rect"/>
            </v:shapetype>
            <v:shape id="Text Box 2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>
              <v:fill o:detectmouseclick="t"/>
              <v:textbox style="mso-fit-shape-to-text:t" inset="0,15pt,0,0">
                <w:txbxContent>
                  <w:p w:rsidRPr="00040EA5" w:rsidR="00040EA5" w:rsidP="00040EA5" w:rsidRDefault="00040EA5" w14:paraId="09E77742" w14:textId="1439AA17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040EA5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40EA5" w:rsidRDefault="00040EA5" w14:paraId="2C6A4DF9" w14:textId="6A98B7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D35E05" wp14:editId="39776FF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33914089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40EA5" w:rsidR="00040EA5" w:rsidP="00040EA5" w:rsidRDefault="00040EA5" w14:paraId="062786D9" w14:textId="356CE363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</w:pPr>
                          <w:r w:rsidRPr="00040EA5">
                            <w:rPr>
                              <w:rFonts w:ascii="Aptos" w:hAnsi="Aptos" w:eastAsia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F858792">
            <v:shapetype id="_x0000_t202" coordsize="21600,21600" o:spt="202" path="m,l,21600r21600,l21600,xe" w14:anchorId="7FD35E05">
              <v:stroke joinstyle="miter"/>
              <v:path gradientshapeok="t" o:connecttype="rect"/>
            </v:shapetype>
            <v:shape id="Text Box 1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>
              <v:fill o:detectmouseclick="t"/>
              <v:textbox style="mso-fit-shape-to-text:t" inset="0,15pt,0,0">
                <w:txbxContent>
                  <w:p w:rsidRPr="00040EA5" w:rsidR="00040EA5" w:rsidP="00040EA5" w:rsidRDefault="00040EA5" w14:paraId="08CE8BEA" w14:textId="356CE363">
                    <w:pPr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040EA5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47DC"/>
    <w:multiLevelType w:val="hybridMultilevel"/>
    <w:tmpl w:val="13A64E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1"/>
  </w:num>
  <w:num w:numId="2" w16cid:durableId="74966720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3E"/>
    <w:rsid w:val="00040EA5"/>
    <w:rsid w:val="00077EC3"/>
    <w:rsid w:val="00094118"/>
    <w:rsid w:val="00125849"/>
    <w:rsid w:val="00282220"/>
    <w:rsid w:val="00394DEB"/>
    <w:rsid w:val="003956CB"/>
    <w:rsid w:val="005340F5"/>
    <w:rsid w:val="005D2485"/>
    <w:rsid w:val="00774E3E"/>
    <w:rsid w:val="00850BCD"/>
    <w:rsid w:val="00867E46"/>
    <w:rsid w:val="00977A01"/>
    <w:rsid w:val="00AB62F3"/>
    <w:rsid w:val="00AC7092"/>
    <w:rsid w:val="00AD61AE"/>
    <w:rsid w:val="00B1067E"/>
    <w:rsid w:val="00B11BB1"/>
    <w:rsid w:val="00F03C2A"/>
    <w:rsid w:val="0C04D941"/>
    <w:rsid w:val="67AA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BEAC40"/>
  <w15:chartTrackingRefBased/>
  <w15:docId w15:val="{25560390-FB6D-EF4A-9ACE-B68E4058A0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040EA5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40EA5"/>
  </w:style>
  <w:style w:type="paragraph" w:styleId="Footer">
    <w:name w:val="footer"/>
    <w:basedOn w:val="Normal"/>
    <w:link w:val="FooterChar"/>
    <w:uiPriority w:val="99"/>
    <w:unhideWhenUsed/>
    <w:rsid w:val="00AD61A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D6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7</revision>
  <dcterms:created xsi:type="dcterms:W3CDTF">2026-07-29T04:10:00.0000000Z</dcterms:created>
  <dcterms:modified xsi:type="dcterms:W3CDTF">2026-08-03T04:23:42.1361675Z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1436e122,3430c088,458beafb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2026-07-29T04:23:43Z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a554b963-8a09-45ee-93f8-582e3109a135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