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47008" w14:textId="40E65E5E" w:rsidR="00AC7092" w:rsidRPr="00AC7092" w:rsidRDefault="00A43DBA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Samosas</w:t>
      </w:r>
    </w:p>
    <w:p w14:paraId="281AB99A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2"/>
          <w:szCs w:val="22"/>
          <w:lang w:eastAsia="en-GB"/>
          <w14:ligatures w14:val="none"/>
        </w:rPr>
        <w:t>  </w:t>
      </w:r>
    </w:p>
    <w:p w14:paraId="244F027E" w14:textId="7D7C031D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Season: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CA3D34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W</w:t>
      </w:r>
      <w:r w:rsidR="00A43DBA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inter</w:t>
      </w:r>
    </w:p>
    <w:p w14:paraId="7D0FFAD0" w14:textId="5650C2B0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Serves: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</w:t>
      </w:r>
      <w:r w:rsidR="009A1E24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40</w:t>
      </w:r>
    </w:p>
    <w:p w14:paraId="08C3FBD6" w14:textId="679CA05D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Recipe source: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A43DBA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adapted from SAKGF</w:t>
      </w:r>
    </w:p>
    <w:p w14:paraId="330B09FF" w14:textId="77777777" w:rsidR="00CA3D34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Fresh from the garden: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A43DBA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potato, pumpkin, </w:t>
      </w:r>
      <w:r w:rsidR="00CA3D34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coriander</w:t>
      </w:r>
    </w:p>
    <w:p w14:paraId="2525AAE7" w14:textId="3E898521" w:rsidR="00AC7092" w:rsidRPr="00CA3D34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Notes: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</w:t>
      </w:r>
      <w:r w:rsidR="009D11EE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This recipe is being made in 3 groups- one making the pastry, one the filling and one group shaping the </w:t>
      </w:r>
      <w:r w:rsidR="002E44CB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samosas.</w:t>
      </w:r>
      <w:r w:rsidR="009D0C3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</w:t>
      </w:r>
      <w:r w:rsidR="008C29C9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The groups making the filling and pastry are making ahead for the </w:t>
      </w:r>
      <w:r w:rsidR="00D7644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next group. If they finish early, they can also assist with </w:t>
      </w:r>
      <w:r w:rsidR="00660E9B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shaping the samosas.</w:t>
      </w:r>
    </w:p>
    <w:p w14:paraId="311A20BB" w14:textId="77777777" w:rsidR="00AC7092" w:rsidRPr="00CA3D34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5245"/>
      </w:tblGrid>
      <w:tr w:rsidR="00AC7092" w:rsidRPr="00F93FC0" w14:paraId="4B07989A" w14:textId="77777777" w:rsidTr="3C3294C5">
        <w:trPr>
          <w:trHeight w:val="2047"/>
        </w:trPr>
        <w:tc>
          <w:tcPr>
            <w:tcW w:w="4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2668458" w14:textId="77777777" w:rsidR="00AC7092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93FC0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F93FC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492E6B0E" w14:textId="6DA9849A" w:rsidR="00CE0EF7" w:rsidRPr="004F5F22" w:rsidRDefault="00CE0EF7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4F5F2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>Pastry</w:t>
            </w:r>
          </w:p>
          <w:p w14:paraId="0B73B0DB" w14:textId="23BBB31A" w:rsidR="00CE0EF7" w:rsidRDefault="00CE0EF7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Scales</w:t>
            </w:r>
          </w:p>
          <w:p w14:paraId="618D241C" w14:textId="776F8688" w:rsidR="00CE0EF7" w:rsidRDefault="00CE0EF7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Heatproof jug</w:t>
            </w:r>
          </w:p>
          <w:p w14:paraId="72AD4EA4" w14:textId="58FDA88C" w:rsidR="00660E9B" w:rsidRDefault="00660E9B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Spatula</w:t>
            </w:r>
          </w:p>
          <w:p w14:paraId="44E7DDD7" w14:textId="2570D353" w:rsidR="00660E9B" w:rsidRDefault="00660E9B" w:rsidP="00AC7092">
            <w:pPr>
              <w:textAlignment w:val="baseline"/>
            </w:pPr>
            <w:r w:rsidRPr="1407B58A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Pastry scrapers</w:t>
            </w:r>
          </w:p>
          <w:p w14:paraId="5ABEBD69" w14:textId="27389BC9" w:rsidR="1407B58A" w:rsidRDefault="1407B58A" w:rsidP="1407B58A">
            <w:pPr>
              <w:rPr>
                <w:rFonts w:asciiTheme="majorHAnsi" w:eastAsia="Times New Roman" w:hAnsiTheme="majorHAnsi" w:cs="Times New Roman"/>
                <w:sz w:val="28"/>
                <w:szCs w:val="28"/>
                <w:lang w:eastAsia="en-GB"/>
              </w:rPr>
            </w:pPr>
          </w:p>
          <w:p w14:paraId="7EE9BF48" w14:textId="0F498B13" w:rsidR="00CE0EF7" w:rsidRPr="004F5F22" w:rsidRDefault="00660E9B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4F5F2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>Filling</w:t>
            </w:r>
          </w:p>
          <w:p w14:paraId="702E4D18" w14:textId="5F34CDBE" w:rsidR="00FE6F89" w:rsidRDefault="00660E9B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C</w:t>
            </w:r>
            <w:r w:rsidR="00FE6F89" w:rsidRPr="00F93FC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hopping board</w:t>
            </w:r>
          </w:p>
          <w:p w14:paraId="47E766F6" w14:textId="59DAF7B6" w:rsidR="0026496B" w:rsidRPr="00F93FC0" w:rsidRDefault="0026496B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Knife</w:t>
            </w:r>
          </w:p>
          <w:p w14:paraId="6F109763" w14:textId="49C3EA43" w:rsidR="009A1E24" w:rsidRPr="00F93FC0" w:rsidRDefault="006D2FC4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Large f</w:t>
            </w:r>
            <w:r w:rsidR="00CC73BB" w:rsidRPr="00F93FC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rying pan</w:t>
            </w:r>
          </w:p>
          <w:p w14:paraId="42867706" w14:textId="17CE423B" w:rsidR="00453CB8" w:rsidRPr="00F93FC0" w:rsidRDefault="00453CB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Wooden spoon</w:t>
            </w:r>
          </w:p>
          <w:p w14:paraId="3C07E483" w14:textId="14D45386" w:rsidR="00CC73BB" w:rsidRDefault="00CC73BB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93FC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Measuring spoons</w:t>
            </w:r>
          </w:p>
          <w:p w14:paraId="4A6CCBFB" w14:textId="76E5ED81" w:rsidR="00660E9B" w:rsidRDefault="00660E9B" w:rsidP="00AC7092">
            <w:pPr>
              <w:textAlignment w:val="baseline"/>
            </w:pPr>
            <w:r w:rsidRPr="3C3294C5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Large bowl</w:t>
            </w:r>
          </w:p>
          <w:p w14:paraId="3E900476" w14:textId="40A05B49" w:rsidR="3C3294C5" w:rsidRDefault="3C3294C5" w:rsidP="3C3294C5">
            <w:pPr>
              <w:rPr>
                <w:rFonts w:asciiTheme="majorHAnsi" w:eastAsia="Times New Roman" w:hAnsiTheme="majorHAnsi" w:cs="Times New Roman"/>
                <w:sz w:val="28"/>
                <w:szCs w:val="28"/>
                <w:lang w:eastAsia="en-GB"/>
              </w:rPr>
            </w:pPr>
          </w:p>
          <w:p w14:paraId="3E0B2B3E" w14:textId="2EFC3D41" w:rsidR="004F5F22" w:rsidRPr="004F5F22" w:rsidRDefault="004F5F2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4F5F22">
              <w:rPr>
                <w:rFonts w:eastAsia="Times New Roman" w:cs="Times New Roman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>Shaping</w:t>
            </w:r>
          </w:p>
          <w:p w14:paraId="3019EB87" w14:textId="339CB1E9" w:rsidR="009A1E24" w:rsidRPr="00F93FC0" w:rsidRDefault="009A1E24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93FC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Samosa shapers</w:t>
            </w:r>
          </w:p>
          <w:p w14:paraId="184B93FF" w14:textId="64A68951" w:rsidR="007514C0" w:rsidRPr="00F93FC0" w:rsidRDefault="007514C0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93FC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Pastry scrapers</w:t>
            </w:r>
          </w:p>
          <w:p w14:paraId="5EAB5C75" w14:textId="33809FC2" w:rsidR="00453CB8" w:rsidRDefault="00453CB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Baking trays lined with baking paper</w:t>
            </w:r>
          </w:p>
          <w:p w14:paraId="6970F9A3" w14:textId="5D305680" w:rsidR="006B302A" w:rsidRDefault="006B302A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Ruler</w:t>
            </w:r>
          </w:p>
          <w:p w14:paraId="49F2C97B" w14:textId="2F42A933" w:rsidR="006B302A" w:rsidRDefault="006B302A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Small bowl</w:t>
            </w:r>
          </w:p>
          <w:p w14:paraId="61854B0C" w14:textId="4DD0FEFC" w:rsidR="006B302A" w:rsidRDefault="006B302A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Fork</w:t>
            </w:r>
          </w:p>
          <w:p w14:paraId="2E2548AB" w14:textId="03B58DEE" w:rsidR="006B302A" w:rsidRDefault="006B302A" w:rsidP="3C3294C5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3C3294C5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Pastry brush</w:t>
            </w:r>
          </w:p>
        </w:tc>
        <w:tc>
          <w:tcPr>
            <w:tcW w:w="5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E3F0777" w14:textId="77777777" w:rsidR="00AC7092" w:rsidRPr="00F93FC0" w:rsidRDefault="00AC7092" w:rsidP="00A43DBA">
            <w:pPr>
              <w:ind w:left="360"/>
              <w:jc w:val="both"/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93FC0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F93FC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58CA7F6B" w14:textId="77777777" w:rsidR="00A43DBA" w:rsidRPr="00F93FC0" w:rsidRDefault="00A43DBA" w:rsidP="00CA3D34">
            <w:pPr>
              <w:ind w:left="360"/>
              <w:contextualSpacing/>
              <w:jc w:val="both"/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F93FC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>Hot Water Pastry</w:t>
            </w:r>
          </w:p>
          <w:p w14:paraId="12FFBEEC" w14:textId="77777777" w:rsidR="00A43DBA" w:rsidRPr="00F93FC0" w:rsidRDefault="00A43DBA" w:rsidP="003D50DA">
            <w:pPr>
              <w:ind w:left="357"/>
              <w:contextualSpacing/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93FC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170g butter</w:t>
            </w:r>
          </w:p>
          <w:p w14:paraId="7620A147" w14:textId="77777777" w:rsidR="00A43DBA" w:rsidRPr="00F93FC0" w:rsidRDefault="00A43DBA" w:rsidP="00CA3D34">
            <w:pPr>
              <w:ind w:left="357"/>
              <w:contextualSpacing/>
              <w:jc w:val="both"/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93FC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360ml boiling water</w:t>
            </w:r>
          </w:p>
          <w:p w14:paraId="00FE6CC2" w14:textId="57ED0EB1" w:rsidR="009A1E24" w:rsidRPr="00F93FC0" w:rsidRDefault="009A1E24" w:rsidP="00CA3D34">
            <w:pPr>
              <w:ind w:left="357"/>
              <w:contextualSpacing/>
              <w:jc w:val="both"/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93FC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700g plain flour, plus extra for dusting</w:t>
            </w:r>
          </w:p>
          <w:p w14:paraId="4C10EE4D" w14:textId="77777777" w:rsidR="00A43DBA" w:rsidRPr="00F93FC0" w:rsidRDefault="00A43DBA" w:rsidP="00CA3D34">
            <w:pPr>
              <w:ind w:left="357"/>
              <w:contextualSpacing/>
              <w:jc w:val="both"/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93FC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 large pinch salt</w:t>
            </w:r>
          </w:p>
          <w:p w14:paraId="4EBD13F8" w14:textId="77777777" w:rsidR="00A43DBA" w:rsidRPr="00F93FC0" w:rsidRDefault="00A43DBA" w:rsidP="00CA3D34">
            <w:pPr>
              <w:ind w:left="357"/>
              <w:contextualSpacing/>
              <w:jc w:val="both"/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F93FC0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>Filling</w:t>
            </w:r>
          </w:p>
          <w:p w14:paraId="0D8A4089" w14:textId="77777777" w:rsidR="00A43DBA" w:rsidRPr="00F93FC0" w:rsidRDefault="00A43DBA" w:rsidP="00CA3D34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357"/>
              <w:contextualSpacing/>
              <w:jc w:val="both"/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</w:pPr>
            <w:r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 xml:space="preserve">350 g pumpkin or sweet potato, peeled and diced into 2 cm cubes </w:t>
            </w:r>
          </w:p>
          <w:p w14:paraId="494EBB7A" w14:textId="24E20298" w:rsidR="00A43DBA" w:rsidRPr="00F93FC0" w:rsidRDefault="00A43DBA" w:rsidP="00CA3D34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357"/>
              <w:contextualSpacing/>
              <w:jc w:val="both"/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</w:pPr>
            <w:r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 xml:space="preserve">3 large potatoes, peeled and diced into 2 cm cubes </w:t>
            </w:r>
          </w:p>
          <w:p w14:paraId="6C7B12CE" w14:textId="77777777" w:rsidR="00A43DBA" w:rsidRPr="00F93FC0" w:rsidRDefault="00A43DBA" w:rsidP="00CA3D34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357"/>
              <w:contextualSpacing/>
              <w:jc w:val="both"/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</w:pPr>
            <w:r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 xml:space="preserve">1 tbsp olive oil </w:t>
            </w:r>
          </w:p>
          <w:p w14:paraId="488D60B9" w14:textId="77777777" w:rsidR="00A43DBA" w:rsidRPr="00F93FC0" w:rsidRDefault="00A43DBA" w:rsidP="00CA3D34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357"/>
              <w:contextualSpacing/>
              <w:jc w:val="both"/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</w:pPr>
            <w:r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 xml:space="preserve">1 medium onion, peeled and finely diced </w:t>
            </w:r>
          </w:p>
          <w:p w14:paraId="72C464A8" w14:textId="77777777" w:rsidR="00A43DBA" w:rsidRPr="00F93FC0" w:rsidRDefault="00A43DBA" w:rsidP="00CA3D34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357"/>
              <w:contextualSpacing/>
              <w:jc w:val="both"/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</w:pPr>
            <w:r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 xml:space="preserve">2 tsp mustard seeds </w:t>
            </w:r>
          </w:p>
          <w:p w14:paraId="73567DDC" w14:textId="77777777" w:rsidR="00A43DBA" w:rsidRPr="00F93FC0" w:rsidRDefault="00A43DBA" w:rsidP="00CA3D34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357"/>
              <w:contextualSpacing/>
              <w:jc w:val="both"/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</w:pPr>
            <w:r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 xml:space="preserve">2 tsp cumin seeds </w:t>
            </w:r>
          </w:p>
          <w:p w14:paraId="5827524A" w14:textId="77777777" w:rsidR="00A43DBA" w:rsidRPr="00F93FC0" w:rsidRDefault="00A43DBA" w:rsidP="00CA3D34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357"/>
              <w:contextualSpacing/>
              <w:jc w:val="both"/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</w:pPr>
            <w:r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 xml:space="preserve">1 tsp cardamom powder </w:t>
            </w:r>
          </w:p>
          <w:p w14:paraId="778CB3FA" w14:textId="77777777" w:rsidR="00A43DBA" w:rsidRPr="00F93FC0" w:rsidRDefault="00A43DBA" w:rsidP="00CA3D34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357"/>
              <w:contextualSpacing/>
              <w:jc w:val="both"/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</w:pPr>
            <w:r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 xml:space="preserve">1 tsp garam masala </w:t>
            </w:r>
          </w:p>
          <w:p w14:paraId="6BE16884" w14:textId="77777777" w:rsidR="00A43DBA" w:rsidRPr="00F93FC0" w:rsidRDefault="00A43DBA" w:rsidP="00CA3D34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357"/>
              <w:contextualSpacing/>
              <w:jc w:val="both"/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</w:pPr>
            <w:r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 xml:space="preserve">½ tsp turmeric </w:t>
            </w:r>
          </w:p>
          <w:p w14:paraId="417382F8" w14:textId="1E6B302F" w:rsidR="00A43DBA" w:rsidRPr="00F93FC0" w:rsidRDefault="00A43DBA" w:rsidP="00CA3D34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357"/>
              <w:contextualSpacing/>
              <w:jc w:val="both"/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</w:pPr>
            <w:r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 xml:space="preserve">1 </w:t>
            </w:r>
            <w:r w:rsidR="00105842"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>generous grind</w:t>
            </w:r>
            <w:r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 xml:space="preserve"> of salt </w:t>
            </w:r>
          </w:p>
          <w:p w14:paraId="0774370B" w14:textId="58436236" w:rsidR="00A43DBA" w:rsidRPr="00F93FC0" w:rsidRDefault="00A43DBA" w:rsidP="00CA3D34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357"/>
              <w:contextualSpacing/>
              <w:jc w:val="both"/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</w:pPr>
            <w:r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 xml:space="preserve">1 </w:t>
            </w:r>
            <w:r w:rsidR="00105842"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 xml:space="preserve">grind </w:t>
            </w:r>
            <w:r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 xml:space="preserve">of pepper </w:t>
            </w:r>
          </w:p>
          <w:p w14:paraId="10705766" w14:textId="77777777" w:rsidR="00A43DBA" w:rsidRPr="00F93FC0" w:rsidRDefault="00A43DBA" w:rsidP="00CA3D34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357"/>
              <w:contextualSpacing/>
              <w:jc w:val="both"/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</w:pPr>
            <w:r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 xml:space="preserve">3 large handfuls of peas, podded (or 1 cup frozen peas) </w:t>
            </w:r>
          </w:p>
          <w:p w14:paraId="237E9ADB" w14:textId="10B23AA3" w:rsidR="00CA3D34" w:rsidRPr="00F93FC0" w:rsidRDefault="00CB6BAD" w:rsidP="3C3294C5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left="360"/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  <w14:ligatures w14:val="none"/>
              </w:rPr>
            </w:pPr>
            <w:r w:rsidRPr="3C3294C5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>Handful of cor</w:t>
            </w:r>
            <w:r w:rsidR="003F2B6E" w:rsidRPr="3C3294C5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>ia</w:t>
            </w:r>
            <w:r w:rsidRPr="3C3294C5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>nder</w:t>
            </w:r>
            <w:r w:rsidR="00FE6F89" w:rsidRPr="3C3294C5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 xml:space="preserve"> leaves, chopped</w:t>
            </w:r>
            <w:r w:rsidR="00CA3D34" w:rsidRPr="00F93FC0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br/>
            </w:r>
            <w:r w:rsidR="00CA3D34" w:rsidRPr="3C3294C5">
              <w:rPr>
                <w:rFonts w:asciiTheme="majorHAnsi" w:hAnsiTheme="majorHAnsi" w:cs="Times-Roman"/>
                <w:kern w:val="0"/>
                <w:sz w:val="28"/>
                <w:szCs w:val="28"/>
                <w:lang w:val="en-GB"/>
              </w:rPr>
              <w:t>1 egg, beaten</w:t>
            </w:r>
          </w:p>
        </w:tc>
      </w:tr>
    </w:tbl>
    <w:p w14:paraId="7D762C00" w14:textId="77777777" w:rsidR="00AC7092" w:rsidRPr="00F93FC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F93FC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</w:p>
    <w:p w14:paraId="28C8E5EB" w14:textId="77777777" w:rsidR="004F4123" w:rsidRDefault="004F4123" w:rsidP="00AC7092">
      <w:pPr>
        <w:textAlignment w:val="baseline"/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</w:pPr>
    </w:p>
    <w:p w14:paraId="4F178C36" w14:textId="77777777" w:rsidR="004F4123" w:rsidRDefault="004F4123" w:rsidP="00AC7092">
      <w:pPr>
        <w:textAlignment w:val="baseline"/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</w:pPr>
    </w:p>
    <w:p w14:paraId="7FA618A9" w14:textId="77777777" w:rsidR="004F4123" w:rsidRDefault="004F4123" w:rsidP="00AC7092">
      <w:pPr>
        <w:textAlignment w:val="baseline"/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</w:pPr>
    </w:p>
    <w:p w14:paraId="6951E073" w14:textId="7B10A648" w:rsidR="004F4123" w:rsidRDefault="00766217" w:rsidP="00AC7092">
      <w:pPr>
        <w:textAlignment w:val="baseline"/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</w:pPr>
      <w:r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Please turn over for cooking instructions</w:t>
      </w:r>
    </w:p>
    <w:p w14:paraId="3487AA24" w14:textId="77777777" w:rsidR="004F4123" w:rsidRDefault="004F4123" w:rsidP="00AC7092">
      <w:pPr>
        <w:textAlignment w:val="baseline"/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</w:pPr>
    </w:p>
    <w:p w14:paraId="64279C3D" w14:textId="77777777" w:rsidR="004F4123" w:rsidRDefault="004F4123" w:rsidP="00AC7092">
      <w:pPr>
        <w:textAlignment w:val="baseline"/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</w:pPr>
    </w:p>
    <w:p w14:paraId="6ADEEB0F" w14:textId="60CF8E6E" w:rsidR="3C3294C5" w:rsidRDefault="3C3294C5" w:rsidP="3C3294C5">
      <w:pPr>
        <w:rPr>
          <w:rFonts w:asciiTheme="majorHAnsi" w:eastAsia="Times New Roman" w:hAnsiTheme="majorHAnsi" w:cs="Segoe UI"/>
          <w:b/>
          <w:bCs/>
          <w:sz w:val="28"/>
          <w:szCs w:val="28"/>
          <w:lang w:eastAsia="en-GB"/>
        </w:rPr>
      </w:pPr>
    </w:p>
    <w:p w14:paraId="4731356B" w14:textId="19878601" w:rsidR="3C3294C5" w:rsidRDefault="3C3294C5" w:rsidP="3C3294C5">
      <w:pPr>
        <w:rPr>
          <w:rFonts w:asciiTheme="majorHAnsi" w:eastAsia="Times New Roman" w:hAnsiTheme="majorHAnsi" w:cs="Segoe UI"/>
          <w:b/>
          <w:bCs/>
          <w:sz w:val="28"/>
          <w:szCs w:val="28"/>
          <w:lang w:eastAsia="en-GB"/>
        </w:rPr>
      </w:pPr>
    </w:p>
    <w:p w14:paraId="3982F6F5" w14:textId="53970856" w:rsidR="00AC7092" w:rsidRPr="00F93FC0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F93FC0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F93FC0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</w:t>
      </w:r>
    </w:p>
    <w:p w14:paraId="4A12EBBF" w14:textId="77777777" w:rsidR="009B0C3F" w:rsidRPr="00F93FC0" w:rsidRDefault="00CA3D34" w:rsidP="00CA3D34">
      <w:pPr>
        <w:pStyle w:val="Heading3"/>
        <w:rPr>
          <w:rFonts w:asciiTheme="majorHAnsi" w:eastAsia="Times New Roman" w:hAnsiTheme="majorHAnsi" w:cs="Times New Roman"/>
          <w:b/>
          <w:bCs/>
          <w:color w:val="000000"/>
          <w:kern w:val="0"/>
          <w:lang w:eastAsia="en-GB"/>
          <w14:ligatures w14:val="none"/>
        </w:rPr>
      </w:pPr>
      <w:r w:rsidRPr="00F93FC0">
        <w:rPr>
          <w:rFonts w:asciiTheme="majorHAnsi" w:eastAsia="Times New Roman" w:hAnsiTheme="majorHAnsi" w:cs="Times New Roman"/>
          <w:b/>
          <w:bCs/>
          <w:color w:val="000000"/>
          <w:kern w:val="0"/>
          <w:lang w:eastAsia="en-GB"/>
          <w14:ligatures w14:val="none"/>
        </w:rPr>
        <w:t>To make the hot water pastry: </w:t>
      </w:r>
    </w:p>
    <w:p w14:paraId="368C1DFC" w14:textId="77777777" w:rsidR="00CA3D34" w:rsidRPr="00F93FC0" w:rsidRDefault="00CA3D34" w:rsidP="00CA3D34">
      <w:pPr>
        <w:numPr>
          <w:ilvl w:val="0"/>
          <w:numId w:val="5"/>
        </w:numPr>
        <w:spacing w:before="100" w:beforeAutospacing="1" w:after="100" w:afterAutospacing="1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93FC0"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en-GB"/>
          <w14:ligatures w14:val="none"/>
        </w:rPr>
        <w:t>Melt the butter into the water in the small saucepan. </w:t>
      </w:r>
    </w:p>
    <w:p w14:paraId="3867293C" w14:textId="77777777" w:rsidR="00CA3D34" w:rsidRPr="00F93FC0" w:rsidRDefault="00CA3D34" w:rsidP="00CA3D34">
      <w:pPr>
        <w:numPr>
          <w:ilvl w:val="0"/>
          <w:numId w:val="5"/>
        </w:numPr>
        <w:spacing w:before="100" w:beforeAutospacing="1" w:after="100" w:afterAutospacing="1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93FC0"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en-GB"/>
          <w14:ligatures w14:val="none"/>
        </w:rPr>
        <w:t>Put the flour in a large bowl with the salt. </w:t>
      </w:r>
    </w:p>
    <w:p w14:paraId="68A5B0B8" w14:textId="77777777" w:rsidR="00CA3D34" w:rsidRPr="00F93FC0" w:rsidRDefault="00CA3D34" w:rsidP="00CA3D34">
      <w:pPr>
        <w:numPr>
          <w:ilvl w:val="0"/>
          <w:numId w:val="5"/>
        </w:numPr>
        <w:spacing w:before="100" w:beforeAutospacing="1" w:after="100" w:afterAutospacing="1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93FC0"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en-GB"/>
          <w14:ligatures w14:val="none"/>
        </w:rPr>
        <w:t>Add the butter and water mixture. </w:t>
      </w:r>
    </w:p>
    <w:p w14:paraId="686316CD" w14:textId="77777777" w:rsidR="003E6D69" w:rsidRDefault="00CA3D34" w:rsidP="003E6D69">
      <w:pPr>
        <w:numPr>
          <w:ilvl w:val="0"/>
          <w:numId w:val="5"/>
        </w:numPr>
        <w:spacing w:before="100" w:beforeAutospacing="1" w:after="100" w:afterAutospacing="1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93FC0"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en-GB"/>
          <w14:ligatures w14:val="none"/>
        </w:rPr>
        <w:t>Stir until the dough forms a ball. </w:t>
      </w:r>
    </w:p>
    <w:p w14:paraId="4B1B3B3D" w14:textId="3452D285" w:rsidR="00CA3D34" w:rsidRPr="003E6D69" w:rsidRDefault="00CA3D34" w:rsidP="003E6D69">
      <w:pPr>
        <w:numPr>
          <w:ilvl w:val="0"/>
          <w:numId w:val="5"/>
        </w:numPr>
        <w:spacing w:before="100" w:beforeAutospacing="1" w:after="100" w:afterAutospacing="1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3E6D69"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en-GB"/>
          <w14:ligatures w14:val="none"/>
        </w:rPr>
        <w:t>Knead the dough on a clean, dry, floured workbench for 2 minutes. </w:t>
      </w:r>
    </w:p>
    <w:p w14:paraId="00D71EAA" w14:textId="2FDD975B" w:rsidR="003E6D69" w:rsidRPr="003E6D69" w:rsidRDefault="003E6D69" w:rsidP="003E6D69">
      <w:pPr>
        <w:pStyle w:val="NormalWeb"/>
        <w:numPr>
          <w:ilvl w:val="0"/>
          <w:numId w:val="5"/>
        </w:numPr>
        <w:rPr>
          <w:rFonts w:asciiTheme="majorHAnsi" w:hAnsiTheme="majorHAnsi"/>
          <w:color w:val="000000"/>
          <w:sz w:val="28"/>
          <w:szCs w:val="28"/>
        </w:rPr>
      </w:pPr>
      <w:r w:rsidRPr="00F93FC0">
        <w:rPr>
          <w:rFonts w:asciiTheme="majorHAnsi" w:hAnsiTheme="majorHAnsi"/>
          <w:color w:val="000000"/>
          <w:sz w:val="28"/>
          <w:szCs w:val="28"/>
        </w:rPr>
        <w:t>Divide the pastry dough into 40 balls each weighing 30g.</w:t>
      </w:r>
    </w:p>
    <w:p w14:paraId="07529103" w14:textId="77777777" w:rsidR="00BA7FD7" w:rsidRPr="00F93FC0" w:rsidRDefault="00CA3D34" w:rsidP="00CA3D34">
      <w:pPr>
        <w:pStyle w:val="Heading3"/>
        <w:rPr>
          <w:rStyle w:val="apple-converted-space"/>
          <w:rFonts w:asciiTheme="majorHAnsi" w:hAnsiTheme="majorHAnsi"/>
          <w:b/>
          <w:bCs/>
          <w:color w:val="000000"/>
        </w:rPr>
      </w:pPr>
      <w:r w:rsidRPr="00F93FC0">
        <w:rPr>
          <w:rFonts w:asciiTheme="majorHAnsi" w:hAnsiTheme="majorHAnsi"/>
          <w:b/>
          <w:bCs/>
          <w:color w:val="000000"/>
        </w:rPr>
        <w:t>To make the filling:</w:t>
      </w:r>
      <w:r w:rsidRPr="00F93FC0">
        <w:rPr>
          <w:rStyle w:val="apple-converted-space"/>
          <w:rFonts w:asciiTheme="majorHAnsi" w:hAnsiTheme="majorHAnsi"/>
          <w:b/>
          <w:bCs/>
          <w:color w:val="000000"/>
        </w:rPr>
        <w:t> </w:t>
      </w:r>
    </w:p>
    <w:p w14:paraId="305B2FD0" w14:textId="68EB4D86" w:rsidR="00CA3D34" w:rsidRPr="00F93FC0" w:rsidRDefault="009C44D2" w:rsidP="00CA3D34">
      <w:pPr>
        <w:pStyle w:val="Heading3"/>
        <w:rPr>
          <w:rFonts w:asciiTheme="majorHAnsi" w:hAnsiTheme="majorHAnsi"/>
          <w:color w:val="000000"/>
        </w:rPr>
      </w:pPr>
      <w:r w:rsidRPr="00F93FC0">
        <w:rPr>
          <w:rStyle w:val="apple-converted-space"/>
          <w:rFonts w:asciiTheme="majorHAnsi" w:hAnsiTheme="majorHAnsi"/>
          <w:color w:val="000000"/>
          <w:highlight w:val="yellow"/>
        </w:rPr>
        <w:t xml:space="preserve">The pumpkin and potato </w:t>
      </w:r>
      <w:r w:rsidR="00696A65">
        <w:rPr>
          <w:rStyle w:val="apple-converted-space"/>
          <w:rFonts w:asciiTheme="majorHAnsi" w:hAnsiTheme="majorHAnsi"/>
          <w:color w:val="000000"/>
          <w:highlight w:val="yellow"/>
        </w:rPr>
        <w:t xml:space="preserve">are </w:t>
      </w:r>
      <w:r w:rsidR="002E44CB">
        <w:rPr>
          <w:rStyle w:val="apple-converted-space"/>
          <w:rFonts w:asciiTheme="majorHAnsi" w:hAnsiTheme="majorHAnsi"/>
          <w:color w:val="000000"/>
          <w:highlight w:val="yellow"/>
        </w:rPr>
        <w:t>already cooked</w:t>
      </w:r>
      <w:r w:rsidR="0045096F" w:rsidRPr="00F93FC0">
        <w:rPr>
          <w:rStyle w:val="apple-converted-space"/>
          <w:rFonts w:asciiTheme="majorHAnsi" w:hAnsiTheme="majorHAnsi"/>
          <w:color w:val="000000"/>
          <w:highlight w:val="yellow"/>
        </w:rPr>
        <w:t xml:space="preserve">. Start at step </w:t>
      </w:r>
      <w:r w:rsidR="007429D0">
        <w:rPr>
          <w:rStyle w:val="apple-converted-space"/>
          <w:rFonts w:asciiTheme="majorHAnsi" w:hAnsiTheme="majorHAnsi"/>
          <w:color w:val="000000"/>
          <w:highlight w:val="yellow"/>
        </w:rPr>
        <w:t>2</w:t>
      </w:r>
      <w:r w:rsidR="0045096F" w:rsidRPr="00F93FC0">
        <w:rPr>
          <w:rStyle w:val="apple-converted-space"/>
          <w:rFonts w:asciiTheme="majorHAnsi" w:hAnsiTheme="majorHAnsi"/>
          <w:color w:val="000000"/>
          <w:highlight w:val="yellow"/>
        </w:rPr>
        <w:t>.</w:t>
      </w:r>
    </w:p>
    <w:p w14:paraId="3545F8B5" w14:textId="1DF059EA" w:rsidR="00CA3D34" w:rsidRPr="00B769B2" w:rsidRDefault="00CA3D34" w:rsidP="00B769B2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B769B2">
        <w:rPr>
          <w:rFonts w:asciiTheme="majorHAnsi" w:hAnsiTheme="majorHAnsi"/>
          <w:color w:val="000000"/>
          <w:sz w:val="28"/>
          <w:szCs w:val="28"/>
        </w:rPr>
        <w:t xml:space="preserve">Steam the pumpkin and potato until </w:t>
      </w:r>
      <w:r w:rsidR="00A2292D" w:rsidRPr="00B769B2">
        <w:rPr>
          <w:rFonts w:asciiTheme="majorHAnsi" w:eastAsia="Times New Roman" w:hAnsiTheme="majorHAnsi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cooked </w:t>
      </w:r>
      <w:r w:rsidRPr="00B769B2">
        <w:rPr>
          <w:rFonts w:asciiTheme="majorHAnsi" w:hAnsiTheme="majorHAnsi"/>
          <w:color w:val="000000"/>
          <w:sz w:val="28"/>
          <w:szCs w:val="28"/>
        </w:rPr>
        <w:t>tender, then allow them to cool a little.</w:t>
      </w:r>
      <w:r w:rsidRPr="00B769B2">
        <w:rPr>
          <w:rStyle w:val="apple-converted-space"/>
          <w:rFonts w:asciiTheme="majorHAnsi" w:hAnsiTheme="majorHAnsi"/>
          <w:color w:val="000000"/>
          <w:sz w:val="28"/>
          <w:szCs w:val="28"/>
        </w:rPr>
        <w:t> </w:t>
      </w:r>
    </w:p>
    <w:p w14:paraId="58630FCB" w14:textId="72220502" w:rsidR="00CA3D34" w:rsidRPr="00F93FC0" w:rsidRDefault="00CA3D34" w:rsidP="00B769B2">
      <w:pPr>
        <w:pStyle w:val="NormalWeb"/>
        <w:numPr>
          <w:ilvl w:val="0"/>
          <w:numId w:val="12"/>
        </w:numPr>
        <w:rPr>
          <w:rFonts w:asciiTheme="majorHAnsi" w:hAnsiTheme="majorHAnsi"/>
          <w:color w:val="000000"/>
          <w:sz w:val="28"/>
          <w:szCs w:val="28"/>
        </w:rPr>
      </w:pPr>
      <w:r w:rsidRPr="00F93FC0">
        <w:rPr>
          <w:rFonts w:asciiTheme="majorHAnsi" w:hAnsiTheme="majorHAnsi"/>
          <w:color w:val="000000"/>
          <w:sz w:val="28"/>
          <w:szCs w:val="28"/>
        </w:rPr>
        <w:t>Heat 1 tbs olive oil in the l</w:t>
      </w:r>
      <w:r w:rsidR="006D2FC4">
        <w:rPr>
          <w:rFonts w:asciiTheme="majorHAnsi" w:hAnsiTheme="majorHAnsi"/>
          <w:color w:val="000000"/>
          <w:sz w:val="28"/>
          <w:szCs w:val="28"/>
        </w:rPr>
        <w:t>arge frying pan</w:t>
      </w:r>
      <w:r w:rsidRPr="00F93FC0">
        <w:rPr>
          <w:rFonts w:asciiTheme="majorHAnsi" w:hAnsiTheme="majorHAnsi"/>
          <w:color w:val="000000"/>
          <w:sz w:val="28"/>
          <w:szCs w:val="28"/>
        </w:rPr>
        <w:t xml:space="preserve"> on medium heat.</w:t>
      </w:r>
      <w:r w:rsidRPr="00F93FC0">
        <w:rPr>
          <w:rStyle w:val="apple-converted-space"/>
          <w:rFonts w:asciiTheme="majorHAnsi" w:hAnsiTheme="majorHAnsi"/>
          <w:color w:val="000000"/>
          <w:sz w:val="28"/>
          <w:szCs w:val="28"/>
        </w:rPr>
        <w:t> </w:t>
      </w:r>
    </w:p>
    <w:p w14:paraId="6B61C8FE" w14:textId="77777777" w:rsidR="00CA3D34" w:rsidRPr="00F93FC0" w:rsidRDefault="00CA3D34" w:rsidP="00B769B2">
      <w:pPr>
        <w:pStyle w:val="NormalWeb"/>
        <w:numPr>
          <w:ilvl w:val="0"/>
          <w:numId w:val="12"/>
        </w:numPr>
        <w:rPr>
          <w:rFonts w:asciiTheme="majorHAnsi" w:hAnsiTheme="majorHAnsi"/>
          <w:color w:val="000000"/>
          <w:sz w:val="28"/>
          <w:szCs w:val="28"/>
        </w:rPr>
      </w:pPr>
      <w:r w:rsidRPr="00F93FC0">
        <w:rPr>
          <w:rFonts w:asciiTheme="majorHAnsi" w:hAnsiTheme="majorHAnsi"/>
          <w:color w:val="000000"/>
          <w:sz w:val="28"/>
          <w:szCs w:val="28"/>
        </w:rPr>
        <w:t>Add onion and cook until translucent.</w:t>
      </w:r>
      <w:r w:rsidRPr="00F93FC0">
        <w:rPr>
          <w:rStyle w:val="apple-converted-space"/>
          <w:rFonts w:asciiTheme="majorHAnsi" w:hAnsiTheme="majorHAnsi"/>
          <w:color w:val="000000"/>
          <w:sz w:val="28"/>
          <w:szCs w:val="28"/>
        </w:rPr>
        <w:t> </w:t>
      </w:r>
    </w:p>
    <w:p w14:paraId="2168A7D8" w14:textId="77777777" w:rsidR="00CA3D34" w:rsidRPr="00F93FC0" w:rsidRDefault="00CA3D34" w:rsidP="00B769B2">
      <w:pPr>
        <w:pStyle w:val="NormalWeb"/>
        <w:numPr>
          <w:ilvl w:val="0"/>
          <w:numId w:val="12"/>
        </w:numPr>
        <w:rPr>
          <w:rFonts w:asciiTheme="majorHAnsi" w:hAnsiTheme="majorHAnsi"/>
          <w:color w:val="000000"/>
          <w:sz w:val="28"/>
          <w:szCs w:val="28"/>
        </w:rPr>
      </w:pPr>
      <w:r w:rsidRPr="00F93FC0">
        <w:rPr>
          <w:rFonts w:asciiTheme="majorHAnsi" w:hAnsiTheme="majorHAnsi"/>
          <w:color w:val="000000"/>
          <w:sz w:val="28"/>
          <w:szCs w:val="28"/>
        </w:rPr>
        <w:t>Add mustard and cumin seeds and stir until fragrant.</w:t>
      </w:r>
      <w:r w:rsidRPr="00F93FC0">
        <w:rPr>
          <w:rStyle w:val="apple-converted-space"/>
          <w:rFonts w:asciiTheme="majorHAnsi" w:hAnsiTheme="majorHAnsi"/>
          <w:color w:val="000000"/>
          <w:sz w:val="28"/>
          <w:szCs w:val="28"/>
        </w:rPr>
        <w:t> </w:t>
      </w:r>
    </w:p>
    <w:p w14:paraId="46FBCEC7" w14:textId="77777777" w:rsidR="00CA3D34" w:rsidRPr="00F93FC0" w:rsidRDefault="00CA3D34" w:rsidP="00B769B2">
      <w:pPr>
        <w:pStyle w:val="NormalWeb"/>
        <w:numPr>
          <w:ilvl w:val="0"/>
          <w:numId w:val="12"/>
        </w:numPr>
        <w:rPr>
          <w:rFonts w:asciiTheme="majorHAnsi" w:hAnsiTheme="majorHAnsi"/>
          <w:color w:val="000000"/>
          <w:sz w:val="28"/>
          <w:szCs w:val="28"/>
        </w:rPr>
      </w:pPr>
      <w:r w:rsidRPr="00F93FC0">
        <w:rPr>
          <w:rFonts w:asciiTheme="majorHAnsi" w:hAnsiTheme="majorHAnsi"/>
          <w:color w:val="000000"/>
          <w:sz w:val="28"/>
          <w:szCs w:val="28"/>
        </w:rPr>
        <w:t>Add the spices, salt, pepper, peas, pumpkin and potato, and stir to combine thoroughly.</w:t>
      </w:r>
      <w:r w:rsidRPr="00F93FC0">
        <w:rPr>
          <w:rStyle w:val="apple-converted-space"/>
          <w:rFonts w:asciiTheme="majorHAnsi" w:hAnsiTheme="majorHAnsi"/>
          <w:color w:val="000000"/>
          <w:sz w:val="28"/>
          <w:szCs w:val="28"/>
        </w:rPr>
        <w:t> </w:t>
      </w:r>
    </w:p>
    <w:p w14:paraId="5427CBD2" w14:textId="77777777" w:rsidR="007776B7" w:rsidRDefault="00CA3D34" w:rsidP="007776B7">
      <w:pPr>
        <w:pStyle w:val="NormalWeb"/>
        <w:numPr>
          <w:ilvl w:val="0"/>
          <w:numId w:val="12"/>
        </w:numPr>
        <w:rPr>
          <w:rFonts w:asciiTheme="majorHAnsi" w:hAnsiTheme="majorHAnsi"/>
          <w:color w:val="000000"/>
          <w:sz w:val="28"/>
          <w:szCs w:val="28"/>
        </w:rPr>
      </w:pPr>
      <w:r w:rsidRPr="00F93FC0">
        <w:rPr>
          <w:rFonts w:asciiTheme="majorHAnsi" w:hAnsiTheme="majorHAnsi"/>
          <w:color w:val="000000"/>
          <w:sz w:val="28"/>
          <w:szCs w:val="28"/>
        </w:rPr>
        <w:t>Make sure the spices are evenly distributed and break up any lumps.</w:t>
      </w:r>
      <w:r w:rsidRPr="00F93FC0">
        <w:rPr>
          <w:rStyle w:val="apple-converted-space"/>
          <w:rFonts w:asciiTheme="majorHAnsi" w:hAnsiTheme="majorHAnsi"/>
          <w:color w:val="000000"/>
          <w:sz w:val="28"/>
          <w:szCs w:val="28"/>
        </w:rPr>
        <w:t> </w:t>
      </w:r>
    </w:p>
    <w:p w14:paraId="0FF62D68" w14:textId="05EF9B5C" w:rsidR="00B769B2" w:rsidRPr="007776B7" w:rsidRDefault="00D06C5B" w:rsidP="007776B7">
      <w:pPr>
        <w:pStyle w:val="NormalWeb"/>
        <w:numPr>
          <w:ilvl w:val="0"/>
          <w:numId w:val="12"/>
        </w:numPr>
        <w:rPr>
          <w:rFonts w:asciiTheme="majorHAnsi" w:hAnsiTheme="majorHAnsi"/>
          <w:color w:val="000000"/>
          <w:sz w:val="28"/>
          <w:szCs w:val="28"/>
        </w:rPr>
      </w:pPr>
      <w:r w:rsidRPr="007776B7">
        <w:rPr>
          <w:rFonts w:asciiTheme="majorHAnsi" w:hAnsiTheme="majorHAnsi"/>
          <w:color w:val="000000"/>
          <w:sz w:val="28"/>
          <w:szCs w:val="28"/>
        </w:rPr>
        <w:t xml:space="preserve">Transfer to a mixing bowl, </w:t>
      </w:r>
      <w:r w:rsidR="00423CFC" w:rsidRPr="007776B7">
        <w:rPr>
          <w:rFonts w:asciiTheme="majorHAnsi" w:hAnsiTheme="majorHAnsi"/>
          <w:color w:val="000000"/>
          <w:sz w:val="28"/>
          <w:szCs w:val="28"/>
        </w:rPr>
        <w:t>add</w:t>
      </w:r>
      <w:r w:rsidR="00CA3D34" w:rsidRPr="007776B7">
        <w:rPr>
          <w:rFonts w:asciiTheme="majorHAnsi" w:hAnsiTheme="majorHAnsi"/>
          <w:color w:val="000000"/>
          <w:sz w:val="28"/>
          <w:szCs w:val="28"/>
        </w:rPr>
        <w:t xml:space="preserve"> the fresh coriander </w:t>
      </w:r>
      <w:r w:rsidR="00423CFC" w:rsidRPr="007776B7">
        <w:rPr>
          <w:rFonts w:asciiTheme="majorHAnsi" w:hAnsiTheme="majorHAnsi"/>
          <w:color w:val="000000"/>
          <w:sz w:val="28"/>
          <w:szCs w:val="28"/>
        </w:rPr>
        <w:t xml:space="preserve">and mix well. </w:t>
      </w:r>
      <w:r w:rsidR="00CA3D34" w:rsidRPr="007776B7">
        <w:rPr>
          <w:rFonts w:asciiTheme="majorHAnsi" w:hAnsiTheme="majorHAnsi"/>
          <w:color w:val="000000"/>
          <w:sz w:val="28"/>
          <w:szCs w:val="28"/>
        </w:rPr>
        <w:t xml:space="preserve"> </w:t>
      </w:r>
    </w:p>
    <w:p w14:paraId="033247FF" w14:textId="77777777" w:rsidR="00B769B2" w:rsidRPr="00B769B2" w:rsidRDefault="00B769B2" w:rsidP="00B769B2">
      <w:pPr>
        <w:pStyle w:val="NormalWeb"/>
        <w:ind w:left="360"/>
        <w:rPr>
          <w:b/>
          <w:bCs/>
          <w:color w:val="000000"/>
        </w:rPr>
      </w:pPr>
    </w:p>
    <w:p w14:paraId="5DF94322" w14:textId="1A0D16D9" w:rsidR="00CA3D34" w:rsidRPr="0026496B" w:rsidRDefault="00CA3D34" w:rsidP="00B769B2">
      <w:pPr>
        <w:pStyle w:val="NormalWeb"/>
        <w:rPr>
          <w:rStyle w:val="apple-converted-space"/>
          <w:b/>
          <w:bCs/>
          <w:color w:val="000000"/>
        </w:rPr>
      </w:pPr>
      <w:r w:rsidRPr="0026496B">
        <w:rPr>
          <w:rFonts w:asciiTheme="minorHAnsi" w:hAnsiTheme="minorHAnsi"/>
          <w:b/>
          <w:bCs/>
          <w:color w:val="000000"/>
          <w:sz w:val="28"/>
          <w:szCs w:val="28"/>
        </w:rPr>
        <w:t>To make the samosas:</w:t>
      </w:r>
      <w:r w:rsidRPr="0026496B">
        <w:rPr>
          <w:rStyle w:val="apple-converted-space"/>
          <w:rFonts w:asciiTheme="minorHAnsi" w:hAnsiTheme="minorHAnsi"/>
          <w:b/>
          <w:bCs/>
          <w:color w:val="000000"/>
          <w:sz w:val="28"/>
          <w:szCs w:val="28"/>
        </w:rPr>
        <w:t> </w:t>
      </w:r>
    </w:p>
    <w:p w14:paraId="1AFE7C97" w14:textId="46BA03F5" w:rsidR="00696A65" w:rsidRPr="00422544" w:rsidRDefault="00696A65" w:rsidP="00422544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422544">
        <w:rPr>
          <w:sz w:val="28"/>
          <w:szCs w:val="28"/>
        </w:rPr>
        <w:t>Preheat the oven to 180</w:t>
      </w:r>
      <w:r w:rsidRPr="00422544">
        <w:rPr>
          <w:rFonts w:ascii="Symbol" w:eastAsia="Symbol" w:hAnsi="Symbol" w:cs="Symbol"/>
        </w:rPr>
        <w:t>°</w:t>
      </w:r>
      <w:r w:rsidRPr="00422544">
        <w:rPr>
          <w:sz w:val="28"/>
          <w:szCs w:val="28"/>
        </w:rPr>
        <w:t>C</w:t>
      </w:r>
      <w:r w:rsidR="00422544" w:rsidRPr="00422544">
        <w:rPr>
          <w:sz w:val="28"/>
          <w:szCs w:val="28"/>
        </w:rPr>
        <w:t>, eco-fan setting.</w:t>
      </w:r>
    </w:p>
    <w:p w14:paraId="6A498516" w14:textId="08C4AAF3" w:rsidR="00CA3D34" w:rsidRPr="00F93FC0" w:rsidRDefault="00CA3D34" w:rsidP="00422544">
      <w:pPr>
        <w:pStyle w:val="NormalWeb"/>
        <w:numPr>
          <w:ilvl w:val="0"/>
          <w:numId w:val="11"/>
        </w:numPr>
        <w:rPr>
          <w:rFonts w:asciiTheme="majorHAnsi" w:hAnsiTheme="majorHAnsi"/>
          <w:color w:val="000000"/>
          <w:sz w:val="28"/>
          <w:szCs w:val="28"/>
        </w:rPr>
      </w:pPr>
      <w:r w:rsidRPr="00F93FC0">
        <w:rPr>
          <w:rFonts w:asciiTheme="majorHAnsi" w:hAnsiTheme="majorHAnsi"/>
          <w:color w:val="000000"/>
          <w:sz w:val="28"/>
          <w:szCs w:val="28"/>
        </w:rPr>
        <w:t>Roll each dough piece out into a circle</w:t>
      </w:r>
      <w:r w:rsidR="009A1E24" w:rsidRPr="00F93FC0">
        <w:rPr>
          <w:rFonts w:asciiTheme="majorHAnsi" w:hAnsiTheme="majorHAnsi"/>
          <w:color w:val="000000"/>
          <w:sz w:val="28"/>
          <w:szCs w:val="28"/>
        </w:rPr>
        <w:t xml:space="preserve"> big enough to fill the samosa shaper</w:t>
      </w:r>
      <w:r w:rsidR="00796C59">
        <w:rPr>
          <w:rFonts w:asciiTheme="majorHAnsi" w:hAnsiTheme="majorHAnsi"/>
          <w:color w:val="000000"/>
          <w:sz w:val="28"/>
          <w:szCs w:val="28"/>
        </w:rPr>
        <w:t>, about 10cm diameter.</w:t>
      </w:r>
    </w:p>
    <w:p w14:paraId="21838E5C" w14:textId="30351C8F" w:rsidR="00CA3D34" w:rsidRPr="00F93FC0" w:rsidRDefault="00CA3D34" w:rsidP="00422544">
      <w:pPr>
        <w:pStyle w:val="NormalWeb"/>
        <w:numPr>
          <w:ilvl w:val="0"/>
          <w:numId w:val="11"/>
        </w:numPr>
        <w:rPr>
          <w:rFonts w:asciiTheme="majorHAnsi" w:hAnsiTheme="majorHAnsi"/>
          <w:color w:val="000000"/>
          <w:sz w:val="28"/>
          <w:szCs w:val="28"/>
        </w:rPr>
      </w:pPr>
      <w:r w:rsidRPr="00F93FC0">
        <w:rPr>
          <w:rFonts w:asciiTheme="majorHAnsi" w:hAnsiTheme="majorHAnsi"/>
          <w:color w:val="000000"/>
          <w:sz w:val="28"/>
          <w:szCs w:val="28"/>
        </w:rPr>
        <w:t xml:space="preserve">Place </w:t>
      </w:r>
      <w:r w:rsidR="009A1E24" w:rsidRPr="00F93FC0">
        <w:rPr>
          <w:rFonts w:asciiTheme="majorHAnsi" w:hAnsiTheme="majorHAnsi"/>
          <w:color w:val="000000"/>
          <w:sz w:val="28"/>
          <w:szCs w:val="28"/>
        </w:rPr>
        <w:t xml:space="preserve">dough onto the samosa shaper, and add </w:t>
      </w:r>
      <w:r w:rsidRPr="00F93FC0">
        <w:rPr>
          <w:rFonts w:asciiTheme="majorHAnsi" w:hAnsiTheme="majorHAnsi"/>
          <w:color w:val="000000"/>
          <w:sz w:val="28"/>
          <w:szCs w:val="28"/>
        </w:rPr>
        <w:t xml:space="preserve">a spoonful of mixture into the centre of </w:t>
      </w:r>
      <w:r w:rsidR="009A1E24" w:rsidRPr="00F93FC0">
        <w:rPr>
          <w:rFonts w:asciiTheme="majorHAnsi" w:hAnsiTheme="majorHAnsi"/>
          <w:color w:val="000000"/>
          <w:sz w:val="28"/>
          <w:szCs w:val="28"/>
        </w:rPr>
        <w:t xml:space="preserve">each </w:t>
      </w:r>
      <w:r w:rsidRPr="00F93FC0">
        <w:rPr>
          <w:rFonts w:asciiTheme="majorHAnsi" w:hAnsiTheme="majorHAnsi"/>
          <w:color w:val="000000"/>
          <w:sz w:val="28"/>
          <w:szCs w:val="28"/>
        </w:rPr>
        <w:t>pastry disc.</w:t>
      </w:r>
      <w:r w:rsidRPr="00F93FC0">
        <w:rPr>
          <w:rStyle w:val="apple-converted-space"/>
          <w:rFonts w:asciiTheme="majorHAnsi" w:hAnsiTheme="majorHAnsi"/>
          <w:color w:val="000000"/>
          <w:sz w:val="28"/>
          <w:szCs w:val="28"/>
        </w:rPr>
        <w:t> </w:t>
      </w:r>
    </w:p>
    <w:p w14:paraId="4910FCC8" w14:textId="2CFCAC76" w:rsidR="00CA3D34" w:rsidRPr="00F93FC0" w:rsidRDefault="009A1E24" w:rsidP="00422544">
      <w:pPr>
        <w:pStyle w:val="NormalWeb"/>
        <w:numPr>
          <w:ilvl w:val="0"/>
          <w:numId w:val="11"/>
        </w:numPr>
        <w:rPr>
          <w:rStyle w:val="apple-converted-space"/>
          <w:rFonts w:asciiTheme="majorHAnsi" w:hAnsiTheme="majorHAnsi"/>
          <w:color w:val="000000"/>
          <w:sz w:val="28"/>
          <w:szCs w:val="28"/>
        </w:rPr>
      </w:pPr>
      <w:r w:rsidRPr="00F93FC0">
        <w:rPr>
          <w:rFonts w:asciiTheme="majorHAnsi" w:hAnsiTheme="majorHAnsi"/>
          <w:color w:val="000000"/>
          <w:sz w:val="28"/>
          <w:szCs w:val="28"/>
        </w:rPr>
        <w:t>Close the samosa shaper.</w:t>
      </w:r>
      <w:r w:rsidR="00CA3D34" w:rsidRPr="00F93FC0">
        <w:rPr>
          <w:rFonts w:asciiTheme="majorHAnsi" w:hAnsiTheme="majorHAnsi"/>
          <w:color w:val="000000"/>
          <w:sz w:val="28"/>
          <w:szCs w:val="28"/>
        </w:rPr>
        <w:t xml:space="preserve"> It will be a half-moon shape.</w:t>
      </w:r>
      <w:r w:rsidR="00CA3D34" w:rsidRPr="00F93FC0">
        <w:rPr>
          <w:rStyle w:val="apple-converted-space"/>
          <w:rFonts w:asciiTheme="majorHAnsi" w:hAnsiTheme="majorHAnsi"/>
          <w:color w:val="000000"/>
          <w:sz w:val="28"/>
          <w:szCs w:val="28"/>
        </w:rPr>
        <w:t> </w:t>
      </w:r>
      <w:r w:rsidR="00CA3D34" w:rsidRPr="00F93FC0">
        <w:rPr>
          <w:rFonts w:asciiTheme="majorHAnsi" w:hAnsiTheme="majorHAnsi"/>
          <w:color w:val="000000"/>
          <w:sz w:val="28"/>
          <w:szCs w:val="28"/>
        </w:rPr>
        <w:t>Press the edge together firmly.</w:t>
      </w:r>
      <w:r w:rsidR="00CA3D34" w:rsidRPr="00F93FC0">
        <w:rPr>
          <w:rStyle w:val="apple-converted-space"/>
          <w:rFonts w:asciiTheme="majorHAnsi" w:hAnsiTheme="majorHAnsi"/>
          <w:color w:val="000000"/>
          <w:sz w:val="28"/>
          <w:szCs w:val="28"/>
        </w:rPr>
        <w:t> </w:t>
      </w:r>
    </w:p>
    <w:p w14:paraId="1996C0CE" w14:textId="5C737B2F" w:rsidR="009A1E24" w:rsidRPr="00F93FC0" w:rsidRDefault="009A1E24" w:rsidP="00422544">
      <w:pPr>
        <w:pStyle w:val="NormalWeb"/>
        <w:numPr>
          <w:ilvl w:val="0"/>
          <w:numId w:val="11"/>
        </w:numPr>
        <w:rPr>
          <w:rFonts w:asciiTheme="majorHAnsi" w:hAnsiTheme="majorHAnsi"/>
          <w:color w:val="000000"/>
          <w:sz w:val="28"/>
          <w:szCs w:val="28"/>
        </w:rPr>
      </w:pPr>
      <w:r w:rsidRPr="00F93FC0">
        <w:rPr>
          <w:rStyle w:val="apple-converted-space"/>
          <w:rFonts w:asciiTheme="majorHAnsi" w:hAnsiTheme="majorHAnsi"/>
          <w:color w:val="000000"/>
          <w:sz w:val="28"/>
          <w:szCs w:val="28"/>
        </w:rPr>
        <w:t>Remove any excess pastry scraps and reserve to re</w:t>
      </w:r>
      <w:r w:rsidR="00F42A27" w:rsidRPr="00F93FC0">
        <w:rPr>
          <w:rStyle w:val="apple-converted-space"/>
          <w:rFonts w:asciiTheme="majorHAnsi" w:hAnsiTheme="majorHAnsi"/>
          <w:color w:val="000000"/>
          <w:sz w:val="28"/>
          <w:szCs w:val="28"/>
        </w:rPr>
        <w:t>-</w:t>
      </w:r>
      <w:r w:rsidRPr="00F93FC0">
        <w:rPr>
          <w:rStyle w:val="apple-converted-space"/>
          <w:rFonts w:asciiTheme="majorHAnsi" w:hAnsiTheme="majorHAnsi"/>
          <w:color w:val="000000"/>
          <w:sz w:val="28"/>
          <w:szCs w:val="28"/>
        </w:rPr>
        <w:t>roll to make extra samosas.</w:t>
      </w:r>
    </w:p>
    <w:p w14:paraId="2BBE556E" w14:textId="77777777" w:rsidR="00CA3D34" w:rsidRPr="00F93FC0" w:rsidRDefault="00CA3D34" w:rsidP="00422544">
      <w:pPr>
        <w:pStyle w:val="NormalWeb"/>
        <w:numPr>
          <w:ilvl w:val="0"/>
          <w:numId w:val="11"/>
        </w:numPr>
        <w:rPr>
          <w:rFonts w:asciiTheme="majorHAnsi" w:hAnsiTheme="majorHAnsi"/>
          <w:color w:val="000000"/>
          <w:sz w:val="28"/>
          <w:szCs w:val="28"/>
        </w:rPr>
      </w:pPr>
      <w:r w:rsidRPr="00F93FC0">
        <w:rPr>
          <w:rFonts w:asciiTheme="majorHAnsi" w:hAnsiTheme="majorHAnsi"/>
          <w:color w:val="000000"/>
          <w:sz w:val="28"/>
          <w:szCs w:val="28"/>
        </w:rPr>
        <w:t>Follow the same assembly process for each piece of dough.</w:t>
      </w:r>
      <w:r w:rsidRPr="00F93FC0">
        <w:rPr>
          <w:rStyle w:val="apple-converted-space"/>
          <w:rFonts w:asciiTheme="majorHAnsi" w:hAnsiTheme="majorHAnsi"/>
          <w:color w:val="000000"/>
          <w:sz w:val="28"/>
          <w:szCs w:val="28"/>
        </w:rPr>
        <w:t> </w:t>
      </w:r>
    </w:p>
    <w:p w14:paraId="21094451" w14:textId="47F00921" w:rsidR="00AB62F3" w:rsidRPr="004F4123" w:rsidRDefault="00CA3D34" w:rsidP="3C3294C5">
      <w:pPr>
        <w:pStyle w:val="NormalWeb"/>
        <w:numPr>
          <w:ilvl w:val="0"/>
          <w:numId w:val="11"/>
        </w:numPr>
        <w:textAlignment w:val="baseline"/>
        <w:rPr>
          <w:rFonts w:asciiTheme="majorHAnsi" w:hAnsiTheme="majorHAnsi"/>
          <w:color w:val="000000" w:themeColor="text1"/>
          <w:sz w:val="28"/>
          <w:szCs w:val="28"/>
        </w:rPr>
      </w:pPr>
      <w:r w:rsidRPr="3C3294C5">
        <w:rPr>
          <w:rFonts w:asciiTheme="majorHAnsi" w:hAnsiTheme="majorHAnsi"/>
          <w:color w:val="000000" w:themeColor="text1"/>
          <w:sz w:val="28"/>
          <w:szCs w:val="28"/>
        </w:rPr>
        <w:t>Line the baking tray with baking paper, then place the samosas on the tray</w:t>
      </w:r>
      <w:r w:rsidR="009A1E24" w:rsidRPr="3C3294C5">
        <w:rPr>
          <w:rFonts w:asciiTheme="majorHAnsi" w:hAnsiTheme="majorHAnsi"/>
          <w:color w:val="000000" w:themeColor="text1"/>
          <w:sz w:val="28"/>
          <w:szCs w:val="28"/>
        </w:rPr>
        <w:t xml:space="preserve">. Brush with </w:t>
      </w:r>
      <w:r w:rsidR="00E77900" w:rsidRPr="3C3294C5">
        <w:rPr>
          <w:rFonts w:asciiTheme="majorHAnsi" w:hAnsiTheme="majorHAnsi"/>
          <w:color w:val="000000" w:themeColor="text1"/>
          <w:sz w:val="28"/>
          <w:szCs w:val="28"/>
        </w:rPr>
        <w:t xml:space="preserve">beaten </w:t>
      </w:r>
      <w:r w:rsidR="009A1E24" w:rsidRPr="3C3294C5">
        <w:rPr>
          <w:rFonts w:asciiTheme="majorHAnsi" w:hAnsiTheme="majorHAnsi"/>
          <w:color w:val="000000" w:themeColor="text1"/>
          <w:sz w:val="28"/>
          <w:szCs w:val="28"/>
        </w:rPr>
        <w:t>egg</w:t>
      </w:r>
      <w:r w:rsidRPr="3C3294C5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r w:rsidR="00E77900" w:rsidRPr="3C3294C5">
        <w:rPr>
          <w:rFonts w:asciiTheme="majorHAnsi" w:hAnsiTheme="majorHAnsi"/>
          <w:color w:val="000000" w:themeColor="text1"/>
          <w:sz w:val="28"/>
          <w:szCs w:val="28"/>
        </w:rPr>
        <w:t xml:space="preserve">and bake </w:t>
      </w:r>
      <w:r w:rsidRPr="3C3294C5">
        <w:rPr>
          <w:rFonts w:asciiTheme="majorHAnsi" w:hAnsiTheme="majorHAnsi"/>
          <w:color w:val="000000" w:themeColor="text1"/>
          <w:sz w:val="28"/>
          <w:szCs w:val="28"/>
        </w:rPr>
        <w:t>in the oven for 15 minutes</w:t>
      </w:r>
      <w:r w:rsidR="00E77900" w:rsidRPr="3C3294C5">
        <w:rPr>
          <w:rFonts w:asciiTheme="majorHAnsi" w:hAnsiTheme="majorHAnsi"/>
          <w:color w:val="000000" w:themeColor="text1"/>
          <w:sz w:val="28"/>
          <w:szCs w:val="28"/>
        </w:rPr>
        <w:t>, or until golden</w:t>
      </w:r>
      <w:r w:rsidRPr="3C3294C5">
        <w:rPr>
          <w:rFonts w:asciiTheme="majorHAnsi" w:hAnsiTheme="majorHAnsi"/>
          <w:color w:val="000000" w:themeColor="text1"/>
          <w:sz w:val="28"/>
          <w:szCs w:val="28"/>
        </w:rPr>
        <w:t>.</w:t>
      </w:r>
      <w:r w:rsidRPr="3C3294C5">
        <w:rPr>
          <w:rStyle w:val="apple-converted-space"/>
          <w:rFonts w:asciiTheme="majorHAnsi" w:hAnsiTheme="majorHAnsi"/>
          <w:color w:val="000000" w:themeColor="text1"/>
          <w:sz w:val="28"/>
          <w:szCs w:val="28"/>
        </w:rPr>
        <w:t> </w:t>
      </w:r>
    </w:p>
    <w:sectPr w:rsidR="00AB62F3" w:rsidRPr="004F4123" w:rsidSect="00AC7092">
      <w:headerReference w:type="even" r:id="rId7"/>
      <w:headerReference w:type="first" r:id="rId8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2DC88" w14:textId="77777777" w:rsidR="002107B7" w:rsidRDefault="002107B7" w:rsidP="00E77900">
      <w:r>
        <w:separator/>
      </w:r>
    </w:p>
  </w:endnote>
  <w:endnote w:type="continuationSeparator" w:id="0">
    <w:p w14:paraId="2ACBB415" w14:textId="77777777" w:rsidR="002107B7" w:rsidRDefault="002107B7" w:rsidP="00E7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A0459" w14:textId="77777777" w:rsidR="002107B7" w:rsidRDefault="002107B7" w:rsidP="00E77900">
      <w:r>
        <w:separator/>
      </w:r>
    </w:p>
  </w:footnote>
  <w:footnote w:type="continuationSeparator" w:id="0">
    <w:p w14:paraId="0A4508FC" w14:textId="77777777" w:rsidR="002107B7" w:rsidRDefault="002107B7" w:rsidP="00E77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6640" w14:textId="6F54A540" w:rsidR="00E77900" w:rsidRDefault="00E779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D548A1A" wp14:editId="14FAD10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376555"/>
              <wp:effectExtent l="0" t="0" r="4445" b="4445"/>
              <wp:wrapNone/>
              <wp:docPr id="932098694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DFD438" w14:textId="52DD33B9" w:rsidR="00E77900" w:rsidRPr="00E77900" w:rsidRDefault="00E77900" w:rsidP="00E7790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7790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 w14:anchorId="362CCC06">
            <v:shapetype id="_x0000_t202" coordsize="21600,21600" o:spt="202" path="m,l,21600r21600,l21600,xe" w14:anchorId="1D548A1A">
              <v:stroke joinstyle="miter"/>
              <v:path gradientshapeok="t" o:connecttype="rect"/>
            </v:shapetype>
            <v:shape id="Text Box 2" style="position:absolute;margin-left:0;margin-top:0;width:65.6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UN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">
              <v:fill o:detectmouseclick="t"/>
              <v:textbox style="mso-fit-shape-to-text:t" inset="0,15pt,0,0">
                <w:txbxContent>
                  <w:p w:rsidRPr="00E77900" w:rsidR="00E77900" w:rsidP="00E77900" w:rsidRDefault="00E77900" w14:paraId="4DEBD7AE" w14:textId="52DD33B9">
                    <w:pPr>
                      <w:rPr>
                        <w:rFonts w:ascii="Aptos" w:hAnsi="Aptos" w:eastAsia="Aptos" w:cs="Aptos"/>
                        <w:noProof/>
                        <w:color w:val="FF0000"/>
                      </w:rPr>
                    </w:pPr>
                    <w:r w:rsidRPr="00E77900">
                      <w:rPr>
                        <w:rFonts w:ascii="Aptos" w:hAnsi="Aptos" w:eastAsia="Aptos" w:cs="Aptos"/>
                        <w:noProof/>
                        <w:color w:val="FF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21284" w14:textId="46F21334" w:rsidR="00E77900" w:rsidRDefault="00E779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FD77DCB" wp14:editId="61B3C09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376555"/>
              <wp:effectExtent l="0" t="0" r="4445" b="4445"/>
              <wp:wrapNone/>
              <wp:docPr id="1974100564" name="Text Box 1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3BC889" w14:textId="148924BC" w:rsidR="00E77900" w:rsidRPr="00E77900" w:rsidRDefault="00E77900" w:rsidP="00E7790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7790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 w14:anchorId="524E3F12">
            <v:shapetype id="_x0000_t202" coordsize="21600,21600" o:spt="202" path="m,l,21600r21600,l21600,xe" w14:anchorId="4FD77DCB">
              <v:stroke joinstyle="miter"/>
              <v:path gradientshapeok="t" o:connecttype="rect"/>
            </v:shapetype>
            <v:shape id="Text Box 1" style="position:absolute;margin-left:0;margin-top:0;width:65.6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UN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">
              <v:fill o:detectmouseclick="t"/>
              <v:textbox style="mso-fit-shape-to-text:t" inset="0,15pt,0,0">
                <w:txbxContent>
                  <w:p w:rsidRPr="00E77900" w:rsidR="00E77900" w:rsidP="00E77900" w:rsidRDefault="00E77900" w14:paraId="4C59530A" w14:textId="148924BC">
                    <w:pPr>
                      <w:rPr>
                        <w:rFonts w:ascii="Aptos" w:hAnsi="Aptos" w:eastAsia="Aptos" w:cs="Aptos"/>
                        <w:noProof/>
                        <w:color w:val="FF0000"/>
                      </w:rPr>
                    </w:pPr>
                    <w:r w:rsidRPr="00E77900">
                      <w:rPr>
                        <w:rFonts w:ascii="Aptos" w:hAnsi="Aptos" w:eastAsia="Aptos" w:cs="Aptos"/>
                        <w:noProof/>
                        <w:color w:val="FF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BE46ED"/>
    <w:multiLevelType w:val="multilevel"/>
    <w:tmpl w:val="442C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65D25"/>
    <w:multiLevelType w:val="multilevel"/>
    <w:tmpl w:val="442C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C5E0B"/>
    <w:multiLevelType w:val="multilevel"/>
    <w:tmpl w:val="442C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7166D6"/>
    <w:multiLevelType w:val="multilevel"/>
    <w:tmpl w:val="F0B03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5C2D11"/>
    <w:multiLevelType w:val="hybridMultilevel"/>
    <w:tmpl w:val="47CE1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E494F"/>
    <w:multiLevelType w:val="multilevel"/>
    <w:tmpl w:val="442C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634A3"/>
    <w:multiLevelType w:val="multilevel"/>
    <w:tmpl w:val="442C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4D3A8F"/>
    <w:multiLevelType w:val="multilevel"/>
    <w:tmpl w:val="7CFA0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456D08"/>
    <w:multiLevelType w:val="multilevel"/>
    <w:tmpl w:val="442C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342130"/>
    <w:multiLevelType w:val="multilevel"/>
    <w:tmpl w:val="F13C4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7"/>
  </w:num>
  <w:num w:numId="2" w16cid:durableId="734207947">
    <w:abstractNumId w:val="4"/>
  </w:num>
  <w:num w:numId="3" w16cid:durableId="276832467">
    <w:abstractNumId w:val="0"/>
  </w:num>
  <w:num w:numId="4" w16cid:durableId="1964919650">
    <w:abstractNumId w:val="5"/>
  </w:num>
  <w:num w:numId="5" w16cid:durableId="105736041">
    <w:abstractNumId w:val="10"/>
  </w:num>
  <w:num w:numId="6" w16cid:durableId="1697464093">
    <w:abstractNumId w:val="11"/>
  </w:num>
  <w:num w:numId="7" w16cid:durableId="1463159914">
    <w:abstractNumId w:val="9"/>
  </w:num>
  <w:num w:numId="8" w16cid:durableId="410809563">
    <w:abstractNumId w:val="8"/>
  </w:num>
  <w:num w:numId="9" w16cid:durableId="2092776822">
    <w:abstractNumId w:val="2"/>
  </w:num>
  <w:num w:numId="10" w16cid:durableId="1236084982">
    <w:abstractNumId w:val="3"/>
  </w:num>
  <w:num w:numId="11" w16cid:durableId="1035470999">
    <w:abstractNumId w:val="6"/>
  </w:num>
  <w:num w:numId="12" w16cid:durableId="2109277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DBA"/>
    <w:rsid w:val="000462E6"/>
    <w:rsid w:val="00077EC3"/>
    <w:rsid w:val="00105842"/>
    <w:rsid w:val="00125849"/>
    <w:rsid w:val="002107B7"/>
    <w:rsid w:val="0026496B"/>
    <w:rsid w:val="00282220"/>
    <w:rsid w:val="002A3A4F"/>
    <w:rsid w:val="002D3D47"/>
    <w:rsid w:val="002E44CB"/>
    <w:rsid w:val="003170D6"/>
    <w:rsid w:val="00331894"/>
    <w:rsid w:val="003D50DA"/>
    <w:rsid w:val="003E6D69"/>
    <w:rsid w:val="003F2B6E"/>
    <w:rsid w:val="004107F8"/>
    <w:rsid w:val="00422544"/>
    <w:rsid w:val="00423CFC"/>
    <w:rsid w:val="00432692"/>
    <w:rsid w:val="00444A09"/>
    <w:rsid w:val="0045096F"/>
    <w:rsid w:val="00453CB8"/>
    <w:rsid w:val="004A2D97"/>
    <w:rsid w:val="004F4123"/>
    <w:rsid w:val="004F5F22"/>
    <w:rsid w:val="00505FD3"/>
    <w:rsid w:val="005340F5"/>
    <w:rsid w:val="00660E9B"/>
    <w:rsid w:val="0069592A"/>
    <w:rsid w:val="00696A65"/>
    <w:rsid w:val="006B302A"/>
    <w:rsid w:val="006D2FC4"/>
    <w:rsid w:val="00714648"/>
    <w:rsid w:val="00741718"/>
    <w:rsid w:val="007429D0"/>
    <w:rsid w:val="007514C0"/>
    <w:rsid w:val="00766217"/>
    <w:rsid w:val="007776B7"/>
    <w:rsid w:val="00796C59"/>
    <w:rsid w:val="00831BCC"/>
    <w:rsid w:val="00850BCD"/>
    <w:rsid w:val="00867E46"/>
    <w:rsid w:val="008C29C9"/>
    <w:rsid w:val="008F1BCB"/>
    <w:rsid w:val="009064A1"/>
    <w:rsid w:val="00977A01"/>
    <w:rsid w:val="00981C8B"/>
    <w:rsid w:val="009A1E24"/>
    <w:rsid w:val="009B0C3F"/>
    <w:rsid w:val="009C44D2"/>
    <w:rsid w:val="009D0C38"/>
    <w:rsid w:val="009D11EE"/>
    <w:rsid w:val="00A2292D"/>
    <w:rsid w:val="00A43DBA"/>
    <w:rsid w:val="00AB62F3"/>
    <w:rsid w:val="00AC7092"/>
    <w:rsid w:val="00AF3B69"/>
    <w:rsid w:val="00B01142"/>
    <w:rsid w:val="00B11BB1"/>
    <w:rsid w:val="00B73FD3"/>
    <w:rsid w:val="00B769B2"/>
    <w:rsid w:val="00BA7FD7"/>
    <w:rsid w:val="00C55848"/>
    <w:rsid w:val="00CA3D34"/>
    <w:rsid w:val="00CB4DD8"/>
    <w:rsid w:val="00CB6BAD"/>
    <w:rsid w:val="00CC1AFD"/>
    <w:rsid w:val="00CC73BB"/>
    <w:rsid w:val="00CE0EF7"/>
    <w:rsid w:val="00D06C5B"/>
    <w:rsid w:val="00D30E79"/>
    <w:rsid w:val="00D76443"/>
    <w:rsid w:val="00D903B5"/>
    <w:rsid w:val="00E27024"/>
    <w:rsid w:val="00E77900"/>
    <w:rsid w:val="00F03C2A"/>
    <w:rsid w:val="00F42A27"/>
    <w:rsid w:val="00F93FC0"/>
    <w:rsid w:val="00FE6F89"/>
    <w:rsid w:val="1407B58A"/>
    <w:rsid w:val="3C329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514114"/>
  <w15:chartTrackingRefBased/>
  <w15:docId w15:val="{A3FE5AC2-B5DA-4350-A033-4FD19131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C70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C7092"/>
  </w:style>
  <w:style w:type="character" w:customStyle="1" w:styleId="eop">
    <w:name w:val="eop"/>
    <w:basedOn w:val="DefaultParagraphFont"/>
    <w:rsid w:val="00AC7092"/>
  </w:style>
  <w:style w:type="paragraph" w:styleId="NormalWeb">
    <w:name w:val="Normal (Web)"/>
    <w:basedOn w:val="Normal"/>
    <w:uiPriority w:val="99"/>
    <w:unhideWhenUsed/>
    <w:rsid w:val="00A43DB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A43DBA"/>
  </w:style>
  <w:style w:type="paragraph" w:styleId="Header">
    <w:name w:val="header"/>
    <w:basedOn w:val="Normal"/>
    <w:link w:val="HeaderChar"/>
    <w:uiPriority w:val="99"/>
    <w:unhideWhenUsed/>
    <w:rsid w:val="00E779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900"/>
  </w:style>
  <w:style w:type="paragraph" w:styleId="Footer">
    <w:name w:val="footer"/>
    <w:basedOn w:val="Normal"/>
    <w:link w:val="FooterChar"/>
    <w:uiPriority w:val="99"/>
    <w:unhideWhenUsed/>
    <w:rsid w:val="007417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Recipe%20template.dotx</Template>
  <TotalTime>0</TotalTime>
  <Pages>1</Pages>
  <Words>418</Words>
  <Characters>2385</Characters>
  <Application>Microsoft Office Word</Application>
  <DocSecurity>4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Ashbrook</dc:creator>
  <cp:keywords/>
  <dc:description/>
  <cp:lastModifiedBy>ASHBROOK Sally [East Fremantle Primary School]</cp:lastModifiedBy>
  <cp:revision>57</cp:revision>
  <dcterms:created xsi:type="dcterms:W3CDTF">2026-07-30T03:51:00Z</dcterms:created>
  <dcterms:modified xsi:type="dcterms:W3CDTF">2026-08-04T05:52:00Z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75aa6254,378eb286,7d2ba086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UNOFFICIAL</vt:lpwstr>
  </property>
  <property fmtid="{D5CDD505-2E9C-101B-9397-08002B2CF9AE}" pid="5" name="MSIP_Label_0f308132-f381-42fd-b18f-f42699cbf63e_Enabled">
    <vt:lpwstr>true</vt:lpwstr>
  </property>
  <property fmtid="{D5CDD505-2E9C-101B-9397-08002B2CF9AE}" pid="6" name="MSIP_Label_0f308132-f381-42fd-b18f-f42699cbf63e_SetDate">
    <vt:lpwstr>2026-07-30T04:22:31Z</vt:lpwstr>
  </property>
  <property fmtid="{D5CDD505-2E9C-101B-9397-08002B2CF9AE}" pid="7" name="MSIP_Label_0f308132-f381-42fd-b18f-f42699cbf63e_Method">
    <vt:lpwstr>Privileged</vt:lpwstr>
  </property>
  <property fmtid="{D5CDD505-2E9C-101B-9397-08002B2CF9AE}" pid="8" name="MSIP_Label_0f308132-f381-42fd-b18f-f42699cbf63e_Name">
    <vt:lpwstr>UNOFFICIAL</vt:lpwstr>
  </property>
  <property fmtid="{D5CDD505-2E9C-101B-9397-08002B2CF9AE}" pid="9" name="MSIP_Label_0f308132-f381-42fd-b18f-f42699cbf63e_SiteId">
    <vt:lpwstr>e08016f9-d1fd-4cbb-83b0-b76eb4361627</vt:lpwstr>
  </property>
  <property fmtid="{D5CDD505-2E9C-101B-9397-08002B2CF9AE}" pid="10" name="MSIP_Label_0f308132-f381-42fd-b18f-f42699cbf63e_ActionId">
    <vt:lpwstr>9732a217-435a-4014-818e-b227c785c57b</vt:lpwstr>
  </property>
  <property fmtid="{D5CDD505-2E9C-101B-9397-08002B2CF9AE}" pid="11" name="MSIP_Label_0f308132-f381-42fd-b18f-f42699cbf63e_ContentBits">
    <vt:lpwstr>1</vt:lpwstr>
  </property>
  <property fmtid="{D5CDD505-2E9C-101B-9397-08002B2CF9AE}" pid="12" name="MSIP_Label_0f308132-f381-42fd-b18f-f42699cbf63e_Tag">
    <vt:lpwstr>50, 0, 1, 1</vt:lpwstr>
  </property>
</Properties>
</file>