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B6BE29" w14:textId="07624D49" w:rsidR="00AC7092" w:rsidRPr="00AC7092" w:rsidRDefault="00785BD1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>
        <w:rPr>
          <w:rFonts w:asciiTheme="majorHAnsi" w:eastAsia="Times New Roman" w:hAnsiTheme="majorHAnsi" w:cs="Segoe UI"/>
          <w:b/>
          <w:bCs/>
          <w:kern w:val="0"/>
          <w:sz w:val="40"/>
          <w:szCs w:val="40"/>
          <w:lang w:eastAsia="en-GB"/>
          <w14:ligatures w14:val="none"/>
        </w:rPr>
        <w:t>Apple Strudel</w:t>
      </w:r>
    </w:p>
    <w:p w14:paraId="184E8278" w14:textId="025517CE" w:rsidR="00AC7092" w:rsidRPr="00785BD1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kern w:val="0"/>
          <w:sz w:val="22"/>
          <w:szCs w:val="22"/>
          <w:lang w:eastAsia="en-GB"/>
          <w14:ligatures w14:val="none"/>
        </w:rPr>
        <w:t> </w:t>
      </w:r>
    </w:p>
    <w:p w14:paraId="710DBE31" w14:textId="3324B8C2" w:rsidR="00AC7092" w:rsidRPr="00AC7092" w:rsidRDefault="0098440B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Makes</w:t>
      </w:r>
      <w:r w:rsidR="00AC7092"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:</w:t>
      </w:r>
      <w:r w:rsidR="00AC7092"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  <w:r w:rsidR="00785BD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2 strudels-12 portion</w:t>
      </w:r>
      <w:r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s</w:t>
      </w:r>
    </w:p>
    <w:p w14:paraId="1F43D88D" w14:textId="5AF7C88C" w:rsidR="00AC7092" w:rsidRPr="00785BD1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 w:rsidRPr="00AC7092">
        <w:rPr>
          <w:rFonts w:asciiTheme="majorHAnsi" w:eastAsia="Times New Roman" w:hAnsiTheme="majorHAnsi" w:cs="Calibri"/>
          <w:kern w:val="0"/>
          <w:lang w:eastAsia="en-GB"/>
          <w14:ligatures w14:val="none"/>
        </w:rPr>
        <w:t> 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103"/>
      </w:tblGrid>
      <w:tr w:rsidR="00AC7092" w:rsidRPr="00AC7092" w14:paraId="27AAB941" w14:textId="77777777" w:rsidTr="00AC7092">
        <w:trPr>
          <w:trHeight w:val="2047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D74D14" w14:textId="77777777" w:rsidR="00AC7092" w:rsidRPr="00AC7092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C7092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Equipment:</w:t>
            </w:r>
            <w:r w:rsidRPr="00AC7092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46B4A00D" w14:textId="3929EEB3" w:rsidR="00AC7092" w:rsidRDefault="00D47089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 xml:space="preserve">Baking tray lined with </w:t>
            </w:r>
            <w:r w:rsidR="00DD5BBD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 pieces of baking paper</w:t>
            </w:r>
          </w:p>
          <w:p w14:paraId="15036588" w14:textId="49231481" w:rsidR="00DD5BBD" w:rsidRDefault="00DD5BBD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Measuring spoons</w:t>
            </w:r>
          </w:p>
          <w:p w14:paraId="7C5145AB" w14:textId="7E40C18A" w:rsidR="00DD5BBD" w:rsidRDefault="00DD5BBD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 xml:space="preserve">2 Rolling pins </w:t>
            </w:r>
          </w:p>
          <w:p w14:paraId="6281AACE" w14:textId="2E4E6E2D" w:rsidR="00DD5BBD" w:rsidRDefault="00DD5BBD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Medium bowl</w:t>
            </w:r>
          </w:p>
          <w:p w14:paraId="2B3C9F43" w14:textId="6003DDA6" w:rsidR="00DD5BBD" w:rsidRDefault="00DD5BBD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Small bowl</w:t>
            </w:r>
          </w:p>
          <w:p w14:paraId="33A27C73" w14:textId="2324158B" w:rsidR="00DD5BBD" w:rsidRDefault="00DD5BBD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Snap lock bag</w:t>
            </w:r>
          </w:p>
          <w:p w14:paraId="57CC5848" w14:textId="3B3E6920" w:rsidR="00DD5BBD" w:rsidRDefault="00DD5BBD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Pastry brush</w:t>
            </w:r>
          </w:p>
          <w:p w14:paraId="442362E6" w14:textId="3CA8680E" w:rsidR="00AC7092" w:rsidRDefault="00DD5BBD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Fork</w:t>
            </w:r>
          </w:p>
          <w:p w14:paraId="1A6CFDDF" w14:textId="6FDE3355" w:rsidR="00DD5BBD" w:rsidRPr="00AC7092" w:rsidRDefault="00DD5BBD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Pastry cutting wheel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54241C" w14:textId="77777777" w:rsidR="00AC7092" w:rsidRPr="00AC7092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 w:rsidRPr="00AC7092">
              <w:rPr>
                <w:rFonts w:asciiTheme="majorHAnsi" w:eastAsia="Times New Roman" w:hAnsiTheme="majorHAns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Ingredients:</w:t>
            </w:r>
            <w:r w:rsidRPr="00AC7092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 </w:t>
            </w:r>
          </w:p>
          <w:p w14:paraId="23F1A89A" w14:textId="77777777" w:rsidR="00AC7092" w:rsidRDefault="00785BD1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600g cooked apple</w:t>
            </w:r>
          </w:p>
          <w:p w14:paraId="74FB68DC" w14:textId="77777777" w:rsidR="00785BD1" w:rsidRDefault="00785BD1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1 teaspoon cinnamon</w:t>
            </w:r>
          </w:p>
          <w:p w14:paraId="4DB8F848" w14:textId="77777777" w:rsidR="00785BD1" w:rsidRDefault="00785BD1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1 tablespoon brown sugar</w:t>
            </w:r>
          </w:p>
          <w:p w14:paraId="4B863B23" w14:textId="2D64E4A5" w:rsidR="00785BD1" w:rsidRDefault="00785BD1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2 sheets puff pastry</w:t>
            </w:r>
            <w:r w:rsidR="00DD5BBD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, defrosted</w:t>
            </w:r>
          </w:p>
          <w:p w14:paraId="109D5A7E" w14:textId="1951D49A" w:rsidR="00785BD1" w:rsidRDefault="00785BD1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3 Nice biscuits</w:t>
            </w:r>
            <w:r w:rsidR="00DF7437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, crushed</w:t>
            </w:r>
          </w:p>
          <w:p w14:paraId="2C0E7CF1" w14:textId="54A08332" w:rsidR="00785BD1" w:rsidRDefault="00785BD1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1 egg</w:t>
            </w:r>
          </w:p>
          <w:p w14:paraId="27FF36DD" w14:textId="13FD9CBE" w:rsidR="00785BD1" w:rsidRDefault="00D47089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1 tablespoon</w:t>
            </w:r>
            <w:r w:rsidR="00785BD1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 xml:space="preserve"> of milk</w:t>
            </w:r>
          </w:p>
          <w:p w14:paraId="67CA8E82" w14:textId="3B239403" w:rsidR="00785BD1" w:rsidRDefault="00785BD1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 xml:space="preserve">2 teaspoons </w:t>
            </w:r>
            <w:r w:rsidR="002173C1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 xml:space="preserve">sugar </w:t>
            </w:r>
            <w:r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crystals</w:t>
            </w:r>
            <w:r w:rsidR="00D47089"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  <w:t>/demerara sugar</w:t>
            </w:r>
          </w:p>
          <w:p w14:paraId="50FA26AE" w14:textId="1858FC98" w:rsidR="00785BD1" w:rsidRPr="00AC7092" w:rsidRDefault="00785BD1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</w:tbl>
    <w:p w14:paraId="5B91B67F" w14:textId="77777777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</w:p>
    <w:p w14:paraId="001315B6" w14:textId="77777777" w:rsid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b/>
          <w:bCs/>
          <w:kern w:val="0"/>
          <w:sz w:val="28"/>
          <w:szCs w:val="28"/>
          <w:lang w:eastAsia="en-GB"/>
          <w14:ligatures w14:val="none"/>
        </w:rPr>
        <w:t>What to do:</w:t>
      </w: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</w:t>
      </w:r>
    </w:p>
    <w:p w14:paraId="5A7BBE42" w14:textId="57149E21" w:rsidR="00DF7437" w:rsidRPr="002173C1" w:rsidRDefault="00DF7437" w:rsidP="002173C1">
      <w:pPr>
        <w:pStyle w:val="ListParagraph"/>
        <w:numPr>
          <w:ilvl w:val="0"/>
          <w:numId w:val="3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Preheat oven to 200</w:t>
      </w:r>
      <w:r>
        <w:rPr>
          <w:lang w:eastAsia="en-GB"/>
        </w:rPr>
        <w:sym w:font="Symbol" w:char="F0B0"/>
      </w: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C, Baker’s function setting.</w:t>
      </w:r>
    </w:p>
    <w:p w14:paraId="0C74C2A0" w14:textId="5F1B5EA6" w:rsidR="00785BD1" w:rsidRPr="002173C1" w:rsidRDefault="00785BD1" w:rsidP="002173C1">
      <w:pPr>
        <w:pStyle w:val="ListParagraph"/>
        <w:numPr>
          <w:ilvl w:val="0"/>
          <w:numId w:val="3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Drain any excess liquid from the cooked apples. Place in a mixing bowl and add the cinnamon and brown sugar</w:t>
      </w:r>
      <w:r w:rsidR="00DF7437"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and stir until combined.</w:t>
      </w:r>
    </w:p>
    <w:p w14:paraId="4B08C689" w14:textId="60F19DD6" w:rsidR="00DF7437" w:rsidRPr="002173C1" w:rsidRDefault="002173C1" w:rsidP="002173C1">
      <w:pPr>
        <w:pStyle w:val="ListParagraph"/>
        <w:numPr>
          <w:ilvl w:val="0"/>
          <w:numId w:val="3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Place biscuits into a snap lock bag and c</w:t>
      </w:r>
      <w:r w:rsidR="00DF7437"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rush the biscuits into a powder. This will be spread down the middle of the pastry to absorb and excess liquid that would make the bottom of the pastry soggy.</w:t>
      </w:r>
    </w:p>
    <w:p w14:paraId="2B97EBE3" w14:textId="4C8B9A2D" w:rsidR="00B70D53" w:rsidRPr="002173C1" w:rsidRDefault="00B70D53" w:rsidP="002173C1">
      <w:pPr>
        <w:pStyle w:val="ListParagraph"/>
        <w:numPr>
          <w:ilvl w:val="0"/>
          <w:numId w:val="3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You are making 2 strudels.</w:t>
      </w:r>
      <w:r w:rsidR="00D6061E"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Place pastry onto a lightly floured surface.</w:t>
      </w: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Use a rolling pin to roll each piece of pastry in one direction, to shape them into rectangles instead of squares measuring 25x30cm.</w:t>
      </w:r>
    </w:p>
    <w:p w14:paraId="773485FC" w14:textId="483F748D" w:rsidR="00AC7092" w:rsidRPr="002173C1" w:rsidRDefault="00B70D53" w:rsidP="002173C1">
      <w:pPr>
        <w:pStyle w:val="ListParagraph"/>
        <w:numPr>
          <w:ilvl w:val="0"/>
          <w:numId w:val="3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Place each </w:t>
      </w:r>
      <w:r w:rsidR="00DD5BBD"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piece of puff pastry </w:t>
      </w: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on</w:t>
      </w:r>
      <w:r w:rsidR="00DD5BBD"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to</w:t>
      </w: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a piece of baking paper</w:t>
      </w:r>
      <w:r w:rsidR="00DD5BBD"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.</w:t>
      </w:r>
    </w:p>
    <w:p w14:paraId="26E6CD1B" w14:textId="1A1BFD92" w:rsidR="00D6061E" w:rsidRPr="002173C1" w:rsidRDefault="00D6061E" w:rsidP="002173C1">
      <w:pPr>
        <w:pStyle w:val="ListParagraph"/>
        <w:numPr>
          <w:ilvl w:val="0"/>
          <w:numId w:val="3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Sprinkle half the biscuit crumbs down the long middle third of each piece of pastry, </w:t>
      </w: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leaving a couple of centimetres at the top and bottom.</w:t>
      </w: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Cut a 2cm snip into the pastry on both sides of the filling at the top and bottom.</w:t>
      </w:r>
    </w:p>
    <w:p w14:paraId="221963BA" w14:textId="52B0060A" w:rsidR="00DD5BBD" w:rsidRPr="002173C1" w:rsidRDefault="00DD5BBD" w:rsidP="002173C1">
      <w:pPr>
        <w:pStyle w:val="ListParagraph"/>
        <w:numPr>
          <w:ilvl w:val="0"/>
          <w:numId w:val="3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Place half the apple mixture</w:t>
      </w:r>
      <w:r w:rsidR="00D6061E"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on top of the biscuit crumbs.</w:t>
      </w:r>
      <w:r w:rsidR="002173C1"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Fold the top and bottom ends of the pastry in over the filling.</w:t>
      </w:r>
    </w:p>
    <w:p w14:paraId="579AAC06" w14:textId="22EC01BA" w:rsidR="00D6061E" w:rsidRPr="002173C1" w:rsidRDefault="00D6061E" w:rsidP="002173C1">
      <w:pPr>
        <w:pStyle w:val="ListParagraph"/>
        <w:numPr>
          <w:ilvl w:val="0"/>
          <w:numId w:val="3"/>
        </w:num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Use the pastry wheel to cut </w:t>
      </w:r>
      <w:r w:rsidRPr="00EE247B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diagonal</w:t>
      </w: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slits into the pastry about 2.5cm apart</w:t>
      </w:r>
      <w:r w:rsidR="002173C1"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, </w:t>
      </w: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along the two sides of the pastry to within 1cm of the filling.</w:t>
      </w:r>
      <w:r w:rsidR="002173C1"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 </w:t>
      </w:r>
      <w:r w:rsidRPr="002173C1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 xml:space="preserve">Cut the same number of slits on each side. </w:t>
      </w:r>
    </w:p>
    <w:p w14:paraId="33E50473" w14:textId="1304FEF6" w:rsidR="002173C1" w:rsidRPr="002173C1" w:rsidRDefault="002173C1" w:rsidP="002173C1">
      <w:pPr>
        <w:pStyle w:val="ListParagraph"/>
        <w:numPr>
          <w:ilvl w:val="0"/>
          <w:numId w:val="3"/>
        </w:numPr>
        <w:textAlignment w:val="baseline"/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</w:pPr>
      <w:r w:rsidRPr="002173C1"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 xml:space="preserve">Fold the strips of pastry over the filling, alternating left and right to make a braid pattern. </w:t>
      </w:r>
      <w:r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 xml:space="preserve">Trim off or tuck in any </w:t>
      </w:r>
      <w:r w:rsidR="0098440B"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>extra bits of pastry</w:t>
      </w:r>
      <w:r w:rsidR="00C132A3"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 xml:space="preserve">. </w:t>
      </w:r>
      <w:r w:rsidRPr="002173C1"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>Place the shaped strudel onto the baking tray.</w:t>
      </w:r>
    </w:p>
    <w:p w14:paraId="288B981D" w14:textId="4BC2192C" w:rsidR="002173C1" w:rsidRPr="002173C1" w:rsidRDefault="002173C1" w:rsidP="002173C1">
      <w:pPr>
        <w:pStyle w:val="ListParagraph"/>
        <w:numPr>
          <w:ilvl w:val="0"/>
          <w:numId w:val="3"/>
        </w:numPr>
        <w:textAlignment w:val="baseline"/>
        <w:rPr>
          <w:rFonts w:ascii="Segoe UI" w:eastAsia="Times New Roman" w:hAnsi="Segoe UI" w:cs="Segoe UI"/>
          <w:kern w:val="0"/>
          <w:sz w:val="28"/>
          <w:szCs w:val="28"/>
          <w:lang w:eastAsia="en-GB"/>
          <w14:ligatures w14:val="none"/>
        </w:rPr>
      </w:pPr>
      <w:r w:rsidRPr="002173C1"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>Make an egg wash by mixing the egg and milk with the fork. Brush the pastry with the egg wash and then sprinkle with sugar crystals. Bake in</w:t>
      </w:r>
      <w:r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 xml:space="preserve"> t</w:t>
      </w:r>
      <w:r w:rsidRPr="002173C1"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 xml:space="preserve">he oven for approximately 25 minutes or until golden. Leave for a few minutes before cutting </w:t>
      </w:r>
      <w:r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 xml:space="preserve">each strudel </w:t>
      </w:r>
      <w:r w:rsidRPr="002173C1"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>into 6 pieces</w:t>
      </w:r>
      <w:r>
        <w:rPr>
          <w:rFonts w:ascii="Calibri" w:eastAsia="Times New Roman" w:hAnsi="Calibri" w:cs="Calibri"/>
          <w:kern w:val="0"/>
          <w:sz w:val="28"/>
          <w:szCs w:val="28"/>
          <w:lang w:eastAsia="en-GB"/>
          <w14:ligatures w14:val="none"/>
        </w:rPr>
        <w:t>.</w:t>
      </w:r>
    </w:p>
    <w:p w14:paraId="1E087400" w14:textId="77777777" w:rsidR="00AB62F3" w:rsidRDefault="00AB62F3" w:rsidP="002173C1"/>
    <w:sectPr w:rsidR="00AB62F3" w:rsidSect="00AC7092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883C5A"/>
    <w:multiLevelType w:val="hybridMultilevel"/>
    <w:tmpl w:val="D48C76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E1D27"/>
    <w:multiLevelType w:val="multilevel"/>
    <w:tmpl w:val="17266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B4432B"/>
    <w:multiLevelType w:val="hybridMultilevel"/>
    <w:tmpl w:val="268C18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938425">
    <w:abstractNumId w:val="1"/>
  </w:num>
  <w:num w:numId="2" w16cid:durableId="1531454376">
    <w:abstractNumId w:val="0"/>
  </w:num>
  <w:num w:numId="3" w16cid:durableId="20295976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BD1"/>
    <w:rsid w:val="00077EC3"/>
    <w:rsid w:val="00125849"/>
    <w:rsid w:val="002173C1"/>
    <w:rsid w:val="00282220"/>
    <w:rsid w:val="005340F5"/>
    <w:rsid w:val="00541FC4"/>
    <w:rsid w:val="00785BD1"/>
    <w:rsid w:val="00850BCD"/>
    <w:rsid w:val="00867E46"/>
    <w:rsid w:val="00977A01"/>
    <w:rsid w:val="0098440B"/>
    <w:rsid w:val="009A0B47"/>
    <w:rsid w:val="00AB62F3"/>
    <w:rsid w:val="00AC7092"/>
    <w:rsid w:val="00B70D53"/>
    <w:rsid w:val="00C132A3"/>
    <w:rsid w:val="00D47089"/>
    <w:rsid w:val="00D6061E"/>
    <w:rsid w:val="00DD5BBD"/>
    <w:rsid w:val="00DF7437"/>
    <w:rsid w:val="00EE247B"/>
    <w:rsid w:val="00F0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72BFE2"/>
  <w15:chartTrackingRefBased/>
  <w15:docId w15:val="{E700E2E1-8760-254F-BE24-77F8C219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0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0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0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0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0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0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0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09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C709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AC7092"/>
  </w:style>
  <w:style w:type="character" w:customStyle="1" w:styleId="eop">
    <w:name w:val="eop"/>
    <w:basedOn w:val="DefaultParagraphFont"/>
    <w:rsid w:val="00AC7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5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10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2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2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3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llyashbrook/Desktop/Recip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Recipe template.dotx</Template>
  <TotalTime>63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Ashbrook</dc:creator>
  <cp:keywords/>
  <dc:description/>
  <cp:lastModifiedBy>ASHBROOK Sally [East Fremantle Primary School]</cp:lastModifiedBy>
  <cp:revision>4</cp:revision>
  <cp:lastPrinted>2026-09-14T05:48:00Z</cp:lastPrinted>
  <dcterms:created xsi:type="dcterms:W3CDTF">2026-09-14T03:55:00Z</dcterms:created>
  <dcterms:modified xsi:type="dcterms:W3CDTF">2026-09-14T05:49:00Z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faba3c-b62d-4cd7-a2b1-d365f20898c5_Enabled">
    <vt:lpwstr>true</vt:lpwstr>
  </property>
  <property fmtid="{D5CDD505-2E9C-101B-9397-08002B2CF9AE}" pid="3" name="MSIP_Label_bcfaba3c-b62d-4cd7-a2b1-d365f20898c5_SetDate">
    <vt:lpwstr>2026-09-14T05:48:07Z</vt:lpwstr>
  </property>
  <property fmtid="{D5CDD505-2E9C-101B-9397-08002B2CF9AE}" pid="4" name="MSIP_Label_bcfaba3c-b62d-4cd7-a2b1-d365f20898c5_Method">
    <vt:lpwstr>Privileged</vt:lpwstr>
  </property>
  <property fmtid="{D5CDD505-2E9C-101B-9397-08002B2CF9AE}" pid="5" name="MSIP_Label_bcfaba3c-b62d-4cd7-a2b1-d365f20898c5_Name">
    <vt:lpwstr>NO LABEL</vt:lpwstr>
  </property>
  <property fmtid="{D5CDD505-2E9C-101B-9397-08002B2CF9AE}" pid="6" name="MSIP_Label_bcfaba3c-b62d-4cd7-a2b1-d365f20898c5_SiteId">
    <vt:lpwstr>e08016f9-d1fd-4cbb-83b0-b76eb4361627</vt:lpwstr>
  </property>
  <property fmtid="{D5CDD505-2E9C-101B-9397-08002B2CF9AE}" pid="7" name="MSIP_Label_bcfaba3c-b62d-4cd7-a2b1-d365f20898c5_ActionId">
    <vt:lpwstr>a8680800-9405-44b2-80ef-929471ad8bc1</vt:lpwstr>
  </property>
  <property fmtid="{D5CDD505-2E9C-101B-9397-08002B2CF9AE}" pid="8" name="MSIP_Label_bcfaba3c-b62d-4cd7-a2b1-d365f20898c5_ContentBits">
    <vt:lpwstr>0</vt:lpwstr>
  </property>
  <property fmtid="{D5CDD505-2E9C-101B-9397-08002B2CF9AE}" pid="9" name="MSIP_Label_bcfaba3c-b62d-4cd7-a2b1-d365f20898c5_Tag">
    <vt:lpwstr>50, 0, 1, 1</vt:lpwstr>
  </property>
</Properties>
</file>