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423AB" w14:textId="34026724" w:rsidR="00AC7092" w:rsidRPr="00AC7092" w:rsidRDefault="00BB7497" w:rsidP="00AC7092">
      <w:pPr>
        <w:textAlignment w:val="baseline"/>
        <w:rPr>
          <w:rFonts w:asciiTheme="majorHAnsi" w:eastAsia="Times New Roman" w:hAnsiTheme="majorHAnsi" w:cs="Segoe UI"/>
          <w:kern w:val="0"/>
          <w:sz w:val="18"/>
          <w:szCs w:val="18"/>
          <w:lang w:eastAsia="en-GB"/>
          <w14:ligatures w14:val="none"/>
        </w:rPr>
      </w:pPr>
      <w:r>
        <w:rPr>
          <w:rFonts w:asciiTheme="majorHAnsi" w:eastAsia="Times New Roman" w:hAnsiTheme="majorHAnsi" w:cs="Segoe UI"/>
          <w:b/>
          <w:bCs/>
          <w:kern w:val="0"/>
          <w:sz w:val="40"/>
          <w:szCs w:val="40"/>
          <w:lang w:eastAsia="en-GB"/>
          <w14:ligatures w14:val="none"/>
        </w:rPr>
        <w:t>Bacon and Lentil soup</w:t>
      </w:r>
    </w:p>
    <w:p w14:paraId="16B93EAD" w14:textId="77777777" w:rsidR="00AC7092" w:rsidRPr="00AC7092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18"/>
          <w:szCs w:val="18"/>
          <w:lang w:eastAsia="en-GB"/>
          <w14:ligatures w14:val="none"/>
        </w:rPr>
      </w:pPr>
      <w:r w:rsidRPr="00AC7092">
        <w:rPr>
          <w:rFonts w:asciiTheme="majorHAnsi" w:eastAsia="Times New Roman" w:hAnsiTheme="majorHAnsi" w:cs="Segoe UI"/>
          <w:kern w:val="0"/>
          <w:sz w:val="22"/>
          <w:szCs w:val="22"/>
          <w:lang w:eastAsia="en-GB"/>
          <w14:ligatures w14:val="none"/>
        </w:rPr>
        <w:t>  </w:t>
      </w:r>
    </w:p>
    <w:p w14:paraId="5BA6275F" w14:textId="39A69532" w:rsidR="00AC7092" w:rsidRPr="00AC7092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AC7092">
        <w:rPr>
          <w:rFonts w:asciiTheme="majorHAnsi" w:eastAsia="Times New Roman" w:hAnsiTheme="majorHAnsi" w:cs="Segoe UI"/>
          <w:b/>
          <w:bCs/>
          <w:kern w:val="0"/>
          <w:sz w:val="28"/>
          <w:szCs w:val="28"/>
          <w:lang w:eastAsia="en-GB"/>
          <w14:ligatures w14:val="none"/>
        </w:rPr>
        <w:t>Season:</w:t>
      </w:r>
      <w:r w:rsidRPr="00AC7092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  </w:t>
      </w:r>
      <w:r w:rsidR="00BB7497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winter</w:t>
      </w:r>
    </w:p>
    <w:p w14:paraId="345AB583" w14:textId="1B97EBD4" w:rsidR="00AC7092" w:rsidRPr="00AC7092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AC7092">
        <w:rPr>
          <w:rFonts w:asciiTheme="majorHAnsi" w:eastAsia="Times New Roman" w:hAnsiTheme="majorHAnsi" w:cs="Segoe UI"/>
          <w:b/>
          <w:bCs/>
          <w:kern w:val="0"/>
          <w:sz w:val="28"/>
          <w:szCs w:val="28"/>
          <w:lang w:eastAsia="en-GB"/>
          <w14:ligatures w14:val="none"/>
        </w:rPr>
        <w:t>Serves:</w:t>
      </w:r>
      <w:r w:rsidRPr="00AC7092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  </w:t>
      </w:r>
      <w:r w:rsidR="00BB7497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40 x 200ml serves</w:t>
      </w:r>
    </w:p>
    <w:p w14:paraId="6510C4A0" w14:textId="0F214426" w:rsidR="00AC7092" w:rsidRPr="00AC7092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AC7092">
        <w:rPr>
          <w:rFonts w:asciiTheme="majorHAnsi" w:eastAsia="Times New Roman" w:hAnsiTheme="majorHAnsi" w:cs="Segoe UI"/>
          <w:b/>
          <w:bCs/>
          <w:kern w:val="0"/>
          <w:sz w:val="28"/>
          <w:szCs w:val="28"/>
          <w:lang w:eastAsia="en-GB"/>
          <w14:ligatures w14:val="none"/>
        </w:rPr>
        <w:t>Recipe source:</w:t>
      </w:r>
      <w:r w:rsidRPr="00AC7092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  </w:t>
      </w:r>
      <w:r w:rsidR="00BB7497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Delia Smith online</w:t>
      </w:r>
    </w:p>
    <w:p w14:paraId="76CE77CA" w14:textId="79F79A4E" w:rsidR="00AC7092" w:rsidRPr="00AC7092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AC7092">
        <w:rPr>
          <w:rFonts w:asciiTheme="majorHAnsi" w:eastAsia="Times New Roman" w:hAnsiTheme="majorHAnsi" w:cs="Segoe UI"/>
          <w:b/>
          <w:bCs/>
          <w:kern w:val="0"/>
          <w:sz w:val="28"/>
          <w:szCs w:val="28"/>
          <w:lang w:eastAsia="en-GB"/>
          <w14:ligatures w14:val="none"/>
        </w:rPr>
        <w:t>Notes:</w:t>
      </w:r>
      <w:r w:rsidRPr="00AC7092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 </w:t>
      </w:r>
      <w:r w:rsidR="00BB7497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We are making this soup to be served at Notre Dame University as part of fundraising for a charity of the students’ choice.</w:t>
      </w:r>
    </w:p>
    <w:p w14:paraId="6540A9F7" w14:textId="4E55F68F" w:rsidR="00AC7092" w:rsidRPr="00BB7497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18"/>
          <w:szCs w:val="18"/>
          <w:lang w:eastAsia="en-GB"/>
          <w14:ligatures w14:val="none"/>
        </w:rPr>
      </w:pPr>
      <w:r w:rsidRPr="00AC7092">
        <w:rPr>
          <w:rFonts w:asciiTheme="majorHAnsi" w:eastAsia="Times New Roman" w:hAnsiTheme="majorHAnsi" w:cs="Calibri"/>
          <w:kern w:val="0"/>
          <w:lang w:eastAsia="en-GB"/>
          <w14:ligatures w14:val="none"/>
        </w:rPr>
        <w:t> </w:t>
      </w:r>
    </w:p>
    <w:tbl>
      <w:tblPr>
        <w:tblW w:w="9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5"/>
        <w:gridCol w:w="5103"/>
      </w:tblGrid>
      <w:tr w:rsidR="00AC7092" w:rsidRPr="00AC7092" w14:paraId="0A8DCF9C" w14:textId="77777777" w:rsidTr="00AC7092">
        <w:trPr>
          <w:trHeight w:val="2047"/>
        </w:trPr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C548C9" w14:textId="77777777" w:rsidR="00AC7092" w:rsidRPr="00AC7092" w:rsidRDefault="00AC7092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C7092">
              <w:rPr>
                <w:rFonts w:asciiTheme="majorHAnsi" w:eastAsia="Times New Roman" w:hAnsiTheme="majorHAnsi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Equipment:</w:t>
            </w:r>
            <w:r w:rsidRPr="00AC7092"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  <w:p w14:paraId="378641FA" w14:textId="61E5FBC2" w:rsidR="00AC7092" w:rsidRDefault="00BB7497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Chopping boards</w:t>
            </w:r>
          </w:p>
          <w:p w14:paraId="21BAE764" w14:textId="1E1EBD7E" w:rsidR="00BB7497" w:rsidRDefault="00BB7497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Knives</w:t>
            </w:r>
          </w:p>
          <w:p w14:paraId="585214C4" w14:textId="40E39D70" w:rsidR="00BB7497" w:rsidRDefault="00BB7497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Food processor</w:t>
            </w:r>
          </w:p>
          <w:p w14:paraId="78966DFC" w14:textId="36779183" w:rsidR="00BB7497" w:rsidRDefault="00BB7497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Large pot</w:t>
            </w:r>
          </w:p>
          <w:p w14:paraId="018150FB" w14:textId="66D2D1EA" w:rsidR="00BB7497" w:rsidRDefault="00BB7497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Wooden spoon</w:t>
            </w:r>
          </w:p>
          <w:p w14:paraId="6BB09D20" w14:textId="27EE9F78" w:rsidR="00BB7497" w:rsidRDefault="00BB7497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3 medium mixing bowls</w:t>
            </w:r>
          </w:p>
          <w:p w14:paraId="6F5FB914" w14:textId="39CF184F" w:rsidR="00BB7497" w:rsidRDefault="00BB7497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Colander</w:t>
            </w:r>
          </w:p>
          <w:p w14:paraId="672DE31C" w14:textId="3155357F" w:rsidR="00BB7497" w:rsidRDefault="00BB7497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Large jug</w:t>
            </w:r>
          </w:p>
          <w:p w14:paraId="5B9457C6" w14:textId="7629F03B" w:rsidR="00BB7497" w:rsidRDefault="00BB7497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Measuring spoons</w:t>
            </w:r>
          </w:p>
          <w:p w14:paraId="0F747C4E" w14:textId="77777777" w:rsidR="00BB7497" w:rsidRPr="00AC7092" w:rsidRDefault="00BB7497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349DF082" w14:textId="77777777" w:rsidR="00AC7092" w:rsidRPr="00AC7092" w:rsidRDefault="00AC7092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C7092"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  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207927" w14:textId="77777777" w:rsidR="00AC7092" w:rsidRPr="00AC7092" w:rsidRDefault="00AC7092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C7092">
              <w:rPr>
                <w:rFonts w:asciiTheme="majorHAnsi" w:eastAsia="Times New Roman" w:hAnsiTheme="majorHAnsi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Ingredients:</w:t>
            </w:r>
            <w:r w:rsidRPr="00AC7092"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  <w:p w14:paraId="28825E66" w14:textId="0DC12D75" w:rsidR="00BB7497" w:rsidRDefault="00BB7497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275g chopped bacon</w:t>
            </w:r>
          </w:p>
          <w:p w14:paraId="585E847D" w14:textId="77777777" w:rsidR="00BB7497" w:rsidRDefault="00BB7497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2 tablespoons olive oil</w:t>
            </w:r>
          </w:p>
          <w:p w14:paraId="6DE7B3D2" w14:textId="726D606B" w:rsidR="00AC7092" w:rsidRDefault="00BB7497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4 carrots, peeled and chopped</w:t>
            </w:r>
            <w:r w:rsidR="00AC7092" w:rsidRPr="00AC7092"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  <w:p w14:paraId="7C72E6E8" w14:textId="77777777" w:rsidR="00BB7497" w:rsidRDefault="00BB7497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2 onions, peeled and chopped</w:t>
            </w:r>
          </w:p>
          <w:p w14:paraId="276D9149" w14:textId="77777777" w:rsidR="00BB7497" w:rsidRDefault="00BB7497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4 stalks of celery, sliced</w:t>
            </w:r>
          </w:p>
          <w:p w14:paraId="54F884C1" w14:textId="5CD8AD27" w:rsidR="00BB7497" w:rsidRDefault="00BB7497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350g dried green lentils</w:t>
            </w:r>
          </w:p>
          <w:p w14:paraId="7F62E2BC" w14:textId="77777777" w:rsidR="00BB7497" w:rsidRDefault="00BB7497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1 can chopped tomatoes</w:t>
            </w:r>
          </w:p>
          <w:p w14:paraId="19C8258C" w14:textId="276A6081" w:rsidR="00BB7497" w:rsidRDefault="00BB7497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2 teaspoons chopped garlic</w:t>
            </w:r>
          </w:p>
          <w:p w14:paraId="712C9ED2" w14:textId="77777777" w:rsidR="00BB7497" w:rsidRDefault="00BB7497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3.5L vegetable stock</w:t>
            </w:r>
          </w:p>
          <w:p w14:paraId="1DBA09E3" w14:textId="77777777" w:rsidR="00BB7497" w:rsidRDefault="00BB7497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500g cabbage, finely chopped</w:t>
            </w:r>
          </w:p>
          <w:p w14:paraId="537C1F07" w14:textId="77777777" w:rsidR="00BB7497" w:rsidRDefault="00BB7497" w:rsidP="00BB7497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1</w:t>
            </w: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/3 cup chopped parsley</w:t>
            </w:r>
          </w:p>
          <w:p w14:paraId="3AD4A369" w14:textId="2A7DA0D8" w:rsidR="00BB7497" w:rsidRPr="00AC7092" w:rsidRDefault="00BB7497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F</w:t>
            </w: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reshly ground black pepper</w:t>
            </w: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 xml:space="preserve"> and salt</w:t>
            </w:r>
          </w:p>
        </w:tc>
      </w:tr>
    </w:tbl>
    <w:p w14:paraId="7D624CB0" w14:textId="77777777" w:rsidR="00AC7092" w:rsidRPr="00AC7092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AC7092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  </w:t>
      </w:r>
    </w:p>
    <w:p w14:paraId="3F2504E8" w14:textId="77777777" w:rsidR="00AC7092" w:rsidRPr="00AC7092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AC7092">
        <w:rPr>
          <w:rFonts w:asciiTheme="majorHAnsi" w:eastAsia="Times New Roman" w:hAnsiTheme="majorHAnsi" w:cs="Segoe UI"/>
          <w:b/>
          <w:bCs/>
          <w:kern w:val="0"/>
          <w:sz w:val="28"/>
          <w:szCs w:val="28"/>
          <w:lang w:eastAsia="en-GB"/>
          <w14:ligatures w14:val="none"/>
        </w:rPr>
        <w:t>What to do:</w:t>
      </w:r>
      <w:r w:rsidRPr="00AC7092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 </w:t>
      </w:r>
    </w:p>
    <w:p w14:paraId="7A6EF006" w14:textId="6B827976" w:rsidR="00AB62F3" w:rsidRPr="00BB7497" w:rsidRDefault="00BB7497" w:rsidP="00BB7497">
      <w:pPr>
        <w:pStyle w:val="ListParagraph"/>
        <w:numPr>
          <w:ilvl w:val="0"/>
          <w:numId w:val="2"/>
        </w:num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BB7497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Chop bacon and place into a bowl. Use food processor to roughly chop carrots and onions and slice celery. Place into a bowl.</w:t>
      </w:r>
    </w:p>
    <w:p w14:paraId="70CF9825" w14:textId="6002257A" w:rsidR="00BB7497" w:rsidRPr="00BB7497" w:rsidRDefault="00BB7497" w:rsidP="00BB7497">
      <w:pPr>
        <w:pStyle w:val="ListParagraph"/>
        <w:numPr>
          <w:ilvl w:val="0"/>
          <w:numId w:val="2"/>
        </w:num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BB7497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Rinse lentils in a colander and place into a bowl.</w:t>
      </w:r>
    </w:p>
    <w:p w14:paraId="28B8C330" w14:textId="376B85F2" w:rsidR="00BB7497" w:rsidRPr="00BB7497" w:rsidRDefault="00BB7497" w:rsidP="00BB7497">
      <w:pPr>
        <w:pStyle w:val="ListParagraph"/>
        <w:numPr>
          <w:ilvl w:val="0"/>
          <w:numId w:val="2"/>
        </w:num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BB7497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Heat the oil in a large cooking pot and fry the bacon in it until the fat begins to </w:t>
      </w:r>
      <w:r w:rsidRPr="00BB7497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run.</w:t>
      </w:r>
    </w:p>
    <w:p w14:paraId="63DACB94" w14:textId="30EB5531" w:rsidR="00BB7497" w:rsidRPr="00BB7497" w:rsidRDefault="00BB7497" w:rsidP="00BB7497">
      <w:pPr>
        <w:pStyle w:val="ListParagraph"/>
        <w:numPr>
          <w:ilvl w:val="0"/>
          <w:numId w:val="2"/>
        </w:num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BB7497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S</w:t>
      </w:r>
      <w:r w:rsidRPr="00BB7497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tir in the prepared carrots, onion and celery and, with the heat </w:t>
      </w:r>
      <w:proofErr w:type="gramStart"/>
      <w:r w:rsidRPr="00BB7497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fairly</w:t>
      </w:r>
      <w:r w:rsidRPr="00BB7497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 </w:t>
      </w:r>
      <w:r w:rsidRPr="00BB7497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high</w:t>
      </w:r>
      <w:proofErr w:type="gramEnd"/>
      <w:r w:rsidRPr="00BB7497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, toss them around to brown them a little at the edges.</w:t>
      </w:r>
    </w:p>
    <w:p w14:paraId="51A4D5EE" w14:textId="71D4910F" w:rsidR="00BB7497" w:rsidRPr="00BB7497" w:rsidRDefault="00BB7497" w:rsidP="00BB7497">
      <w:pPr>
        <w:pStyle w:val="ListParagraph"/>
        <w:numPr>
          <w:ilvl w:val="0"/>
          <w:numId w:val="2"/>
        </w:num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BB7497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Prepare stock using stock powder and boiling water, according to packet directions.</w:t>
      </w:r>
    </w:p>
    <w:p w14:paraId="1A056C05" w14:textId="1DFF7635" w:rsidR="00BB7497" w:rsidRPr="00BB7497" w:rsidRDefault="00BB7497" w:rsidP="00BB7497">
      <w:pPr>
        <w:pStyle w:val="ListParagraph"/>
        <w:numPr>
          <w:ilvl w:val="0"/>
          <w:numId w:val="2"/>
        </w:num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BB7497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S</w:t>
      </w:r>
      <w:r w:rsidRPr="00BB7497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tir in the washed, drained lentils plus the contents of the tin of tomatoes followed by the crushed garlic </w:t>
      </w:r>
      <w:r w:rsidRPr="00BB7497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and the</w:t>
      </w:r>
      <w:r w:rsidRPr="00BB7497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 stock.</w:t>
      </w:r>
    </w:p>
    <w:p w14:paraId="0136F28B" w14:textId="7EE6E9B6" w:rsidR="00BB7497" w:rsidRPr="00BB7497" w:rsidRDefault="00BB7497" w:rsidP="00BB7497">
      <w:pPr>
        <w:pStyle w:val="ListParagraph"/>
        <w:numPr>
          <w:ilvl w:val="0"/>
          <w:numId w:val="2"/>
        </w:num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BB7497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As soon as the soup comes to the boil, put a lid on and simmer, as gently as possible, for about 1 hour</w:t>
      </w:r>
      <w:r w:rsidRPr="00BB7497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, stirring occasionally.</w:t>
      </w:r>
    </w:p>
    <w:p w14:paraId="0A3090FF" w14:textId="1001C6F1" w:rsidR="00BB7497" w:rsidRPr="00BB7497" w:rsidRDefault="00BB7497" w:rsidP="00BB7497">
      <w:pPr>
        <w:pStyle w:val="ListParagraph"/>
        <w:numPr>
          <w:ilvl w:val="0"/>
          <w:numId w:val="2"/>
        </w:num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BB7497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While the soup is cooking chop cabbage by hand or in the food processor. Place into a bowl, until ready to add to the soup. Chop parsley and place into a plastic container to be added to the soup when it is reheated for serving.</w:t>
      </w:r>
    </w:p>
    <w:p w14:paraId="01D750B6" w14:textId="279C4887" w:rsidR="00BB7497" w:rsidRPr="00BB7497" w:rsidRDefault="00BB7497" w:rsidP="00BB7497">
      <w:pPr>
        <w:pStyle w:val="ListParagraph"/>
        <w:numPr>
          <w:ilvl w:val="0"/>
          <w:numId w:val="2"/>
        </w:num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BB7497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When the soup is cooked, taste and season with salt and pepper as required.</w:t>
      </w:r>
      <w:r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 </w:t>
      </w:r>
      <w:r w:rsidRPr="00BB7497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Place into plastic containers and cool a little in a sink of water before placing in the fridge.</w:t>
      </w:r>
    </w:p>
    <w:sectPr w:rsidR="00BB7497" w:rsidRPr="00BB7497" w:rsidSect="00AC7092">
      <w:headerReference w:type="even" r:id="rId7"/>
      <w:headerReference w:type="first" r:id="rId8"/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A02DC" w14:textId="77777777" w:rsidR="00563146" w:rsidRDefault="00563146" w:rsidP="00BB7497">
      <w:r>
        <w:separator/>
      </w:r>
    </w:p>
  </w:endnote>
  <w:endnote w:type="continuationSeparator" w:id="0">
    <w:p w14:paraId="2A25EE0A" w14:textId="77777777" w:rsidR="00563146" w:rsidRDefault="00563146" w:rsidP="00BB7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57CB2" w14:textId="77777777" w:rsidR="00563146" w:rsidRDefault="00563146" w:rsidP="00BB7497">
      <w:r>
        <w:separator/>
      </w:r>
    </w:p>
  </w:footnote>
  <w:footnote w:type="continuationSeparator" w:id="0">
    <w:p w14:paraId="25AB6389" w14:textId="77777777" w:rsidR="00563146" w:rsidRDefault="00563146" w:rsidP="00BB74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E120E" w14:textId="04985FCC" w:rsidR="00BB7497" w:rsidRDefault="00BB749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49FDA6B" wp14:editId="125FB1D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0" b="4445"/>
              <wp:wrapNone/>
              <wp:docPr id="134479245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95E6CB" w14:textId="27C3A4FB" w:rsidR="00BB7497" w:rsidRPr="00BB7497" w:rsidRDefault="00BB7497" w:rsidP="00BB749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BB7497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9FDA6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" filled="f" stroked="f">
              <v:fill o:detectmouseclick="t"/>
              <v:textbox style="mso-fit-shape-to-text:t" inset="0,15pt,0,0">
                <w:txbxContent>
                  <w:p w14:paraId="0E95E6CB" w14:textId="27C3A4FB" w:rsidR="00BB7497" w:rsidRPr="00BB7497" w:rsidRDefault="00BB7497" w:rsidP="00BB7497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BB7497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D7E4F" w14:textId="1E9C7D53" w:rsidR="00BB7497" w:rsidRDefault="00BB749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48097CA" wp14:editId="2AB17F9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0" b="4445"/>
              <wp:wrapNone/>
              <wp:docPr id="351462765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AE50D3" w14:textId="3C5FA903" w:rsidR="00BB7497" w:rsidRPr="00BB7497" w:rsidRDefault="00BB7497" w:rsidP="00BB749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BB7497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8097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OFFICIAL" style="position:absolute;margin-left:0;margin-top:0;width:49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" filled="f" stroked="f">
              <v:fill o:detectmouseclick="t"/>
              <v:textbox style="mso-fit-shape-to-text:t" inset="0,15pt,0,0">
                <w:txbxContent>
                  <w:p w14:paraId="6AAE50D3" w14:textId="3C5FA903" w:rsidR="00BB7497" w:rsidRPr="00BB7497" w:rsidRDefault="00BB7497" w:rsidP="00BB7497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BB7497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D312B"/>
    <w:multiLevelType w:val="hybridMultilevel"/>
    <w:tmpl w:val="137A9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3E1D27"/>
    <w:multiLevelType w:val="multilevel"/>
    <w:tmpl w:val="17266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4938425">
    <w:abstractNumId w:val="1"/>
  </w:num>
  <w:num w:numId="2" w16cid:durableId="1919944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497"/>
    <w:rsid w:val="00077EC3"/>
    <w:rsid w:val="00125849"/>
    <w:rsid w:val="00277008"/>
    <w:rsid w:val="00282220"/>
    <w:rsid w:val="005340F5"/>
    <w:rsid w:val="00563146"/>
    <w:rsid w:val="00850BCD"/>
    <w:rsid w:val="00867E46"/>
    <w:rsid w:val="00977A01"/>
    <w:rsid w:val="00AB62F3"/>
    <w:rsid w:val="00AC7092"/>
    <w:rsid w:val="00B11BB1"/>
    <w:rsid w:val="00BB7497"/>
    <w:rsid w:val="00F0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84BA76"/>
  <w15:chartTrackingRefBased/>
  <w15:docId w15:val="{A5CC579C-1BB1-0444-941C-18DEF3609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0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0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0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0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0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0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0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0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0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0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0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0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0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0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0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0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0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0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0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0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0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0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0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0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0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0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0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0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092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AC709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AC7092"/>
  </w:style>
  <w:style w:type="character" w:customStyle="1" w:styleId="eop">
    <w:name w:val="eop"/>
    <w:basedOn w:val="DefaultParagraphFont"/>
    <w:rsid w:val="00AC7092"/>
  </w:style>
  <w:style w:type="character" w:customStyle="1" w:styleId="apple-converted-space">
    <w:name w:val="apple-converted-space"/>
    <w:basedOn w:val="DefaultParagraphFont"/>
    <w:rsid w:val="00BB7497"/>
  </w:style>
  <w:style w:type="paragraph" w:styleId="Header">
    <w:name w:val="header"/>
    <w:basedOn w:val="Normal"/>
    <w:link w:val="HeaderChar"/>
    <w:uiPriority w:val="99"/>
    <w:unhideWhenUsed/>
    <w:rsid w:val="00BB74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7497"/>
  </w:style>
  <w:style w:type="paragraph" w:styleId="Footer">
    <w:name w:val="footer"/>
    <w:basedOn w:val="Normal"/>
    <w:link w:val="FooterChar"/>
    <w:uiPriority w:val="99"/>
    <w:unhideWhenUsed/>
    <w:rsid w:val="0027700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7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5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8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6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6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4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110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02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5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32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6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64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8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22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836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59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9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5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5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0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allyashbrook/Desktop/Recip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Recipe template.dotx</Template>
  <TotalTime>31</TotalTime>
  <Pages>1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Ashbrook</dc:creator>
  <cp:keywords/>
  <dc:description/>
  <cp:lastModifiedBy>ASHBROOK Sally [East Fremantle Primary School]</cp:lastModifiedBy>
  <cp:revision>2</cp:revision>
  <cp:lastPrinted>2026-08-11T06:19:00Z</cp:lastPrinted>
  <dcterms:created xsi:type="dcterms:W3CDTF">2026-08-11T05:43:00Z</dcterms:created>
  <dcterms:modified xsi:type="dcterms:W3CDTF">2026-08-11T06:20:00Z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14f2e56d,5027e785,42e6d191</vt:lpwstr>
  </property>
  <property fmtid="{D5CDD505-2E9C-101B-9397-08002B2CF9AE}" pid="3" name="ClassificationContentMarkingHeaderFontProps">
    <vt:lpwstr>#000000,12,Aptos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1ab51697-d8d5-4b00-af1f-cc3ba473113c_Enabled">
    <vt:lpwstr>true</vt:lpwstr>
  </property>
  <property fmtid="{D5CDD505-2E9C-101B-9397-08002B2CF9AE}" pid="6" name="MSIP_Label_1ab51697-d8d5-4b00-af1f-cc3ba473113c_SetDate">
    <vt:lpwstr>2026-08-11T06:19:17Z</vt:lpwstr>
  </property>
  <property fmtid="{D5CDD505-2E9C-101B-9397-08002B2CF9AE}" pid="7" name="MSIP_Label_1ab51697-d8d5-4b00-af1f-cc3ba473113c_Method">
    <vt:lpwstr>Privileged</vt:lpwstr>
  </property>
  <property fmtid="{D5CDD505-2E9C-101B-9397-08002B2CF9AE}" pid="8" name="MSIP_Label_1ab51697-d8d5-4b00-af1f-cc3ba473113c_Name">
    <vt:lpwstr>OFFICIAL</vt:lpwstr>
  </property>
  <property fmtid="{D5CDD505-2E9C-101B-9397-08002B2CF9AE}" pid="9" name="MSIP_Label_1ab51697-d8d5-4b00-af1f-cc3ba473113c_SiteId">
    <vt:lpwstr>e08016f9-d1fd-4cbb-83b0-b76eb4361627</vt:lpwstr>
  </property>
  <property fmtid="{D5CDD505-2E9C-101B-9397-08002B2CF9AE}" pid="10" name="MSIP_Label_1ab51697-d8d5-4b00-af1f-cc3ba473113c_ActionId">
    <vt:lpwstr>6721dc5c-b4f7-492d-8179-2e07d478bd32</vt:lpwstr>
  </property>
  <property fmtid="{D5CDD505-2E9C-101B-9397-08002B2CF9AE}" pid="11" name="MSIP_Label_1ab51697-d8d5-4b00-af1f-cc3ba473113c_ContentBits">
    <vt:lpwstr>1</vt:lpwstr>
  </property>
  <property fmtid="{D5CDD505-2E9C-101B-9397-08002B2CF9AE}" pid="12" name="MSIP_Label_1ab51697-d8d5-4b00-af1f-cc3ba473113c_Tag">
    <vt:lpwstr>50, 0, 1, 1</vt:lpwstr>
  </property>
</Properties>
</file>