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D1B2" w14:textId="6E84679A" w:rsidR="00AC7092" w:rsidRPr="00ED67C6" w:rsidRDefault="00ED67C6" w:rsidP="00AC7092">
      <w:pPr>
        <w:textAlignment w:val="baseline"/>
        <w:rPr>
          <w:rFonts w:asciiTheme="majorHAnsi" w:eastAsia="Times New Roman" w:hAnsiTheme="majorHAnsi" w:cs="Segoe UI"/>
          <w:kern w:val="0"/>
          <w:sz w:val="18"/>
          <w:szCs w:val="18"/>
          <w:lang w:eastAsia="en-GB"/>
          <w14:ligatures w14:val="none"/>
        </w:rPr>
      </w:pP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Ba</w:t>
      </w:r>
      <w:r w:rsidR="008D3D91"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>nh</w:t>
      </w:r>
      <w:r>
        <w:rPr>
          <w:rFonts w:asciiTheme="majorHAnsi" w:eastAsia="Times New Roman" w:hAnsiTheme="majorHAnsi" w:cs="Segoe UI"/>
          <w:b/>
          <w:bCs/>
          <w:kern w:val="0"/>
          <w:sz w:val="40"/>
          <w:szCs w:val="40"/>
          <w:lang w:eastAsia="en-GB"/>
          <w14:ligatures w14:val="none"/>
        </w:rPr>
        <w:t xml:space="preserve"> Mi</w:t>
      </w:r>
    </w:p>
    <w:p w14:paraId="445B5887" w14:textId="77777777" w:rsidR="00AC7092" w:rsidRPr="00AC7092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</w:pPr>
      <w:r w:rsidRPr="00AC7092">
        <w:rPr>
          <w:rFonts w:asciiTheme="majorHAnsi" w:eastAsia="Times New Roman" w:hAnsiTheme="majorHAnsi" w:cs="Segoe UI"/>
          <w:kern w:val="0"/>
          <w:sz w:val="28"/>
          <w:szCs w:val="28"/>
          <w:lang w:eastAsia="en-GB"/>
          <w14:ligatures w14:val="none"/>
        </w:rPr>
        <w:t>  </w:t>
      </w:r>
    </w:p>
    <w:p w14:paraId="7F601C17" w14:textId="11C3587F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Serves: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36</w:t>
      </w:r>
    </w:p>
    <w:p w14:paraId="2FFEF301" w14:textId="16F14600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Fresh from the garden: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coriander, lettuce, daikon</w:t>
      </w:r>
    </w:p>
    <w:p w14:paraId="619F5C3D" w14:textId="2344ADBD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Notes: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This recipe card gives instructions for filling the Ba</w:t>
      </w:r>
      <w:r w:rsidR="008D3D91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nh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Mi. See other recipe cards for the instructions for pickled carrot and daikon/marinated tofu.</w:t>
      </w:r>
    </w:p>
    <w:p w14:paraId="39A287AC" w14:textId="77777777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</w:p>
    <w:tbl>
      <w:tblPr>
        <w:tblW w:w="93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5103"/>
      </w:tblGrid>
      <w:tr w:rsidR="00AC7092" w:rsidRPr="00ED67C6" w14:paraId="38E89F69" w14:textId="77777777" w:rsidTr="00AC7092">
        <w:trPr>
          <w:trHeight w:val="2047"/>
        </w:trPr>
        <w:tc>
          <w:tcPr>
            <w:tcW w:w="4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3BA076" w14:textId="77777777" w:rsidR="00AC7092" w:rsidRPr="00ED67C6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Equipment:</w:t>
            </w: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6CFA0955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2 baking trays lined with baking paper</w:t>
            </w:r>
          </w:p>
          <w:p w14:paraId="1F8C93BE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Spray bottle</w:t>
            </w:r>
          </w:p>
          <w:p w14:paraId="2E4E15FF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Chopping boards</w:t>
            </w:r>
          </w:p>
          <w:p w14:paraId="4B2F316B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Bread knives</w:t>
            </w:r>
          </w:p>
          <w:p w14:paraId="49637B52" w14:textId="35846068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Chef</w:t>
            </w:r>
            <w:r w:rsidR="003B22B8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’</w:t>
            </w: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 knife</w:t>
            </w:r>
          </w:p>
          <w:p w14:paraId="1CCE834C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Salad spinner</w:t>
            </w:r>
          </w:p>
          <w:p w14:paraId="7314C8EE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Green plastic colander</w:t>
            </w:r>
          </w:p>
          <w:p w14:paraId="495C9054" w14:textId="1BE0BE9E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Tongs</w:t>
            </w:r>
          </w:p>
          <w:p w14:paraId="1B034171" w14:textId="6BFFDDE3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3 small bowls and teaspoons</w:t>
            </w:r>
          </w:p>
          <w:p w14:paraId="51355DE5" w14:textId="02DA8129" w:rsidR="00AC7092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Serving trays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FFED3" w14:textId="77777777" w:rsidR="00AC7092" w:rsidRPr="00ED67C6" w:rsidRDefault="00AC7092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Ingredients:</w:t>
            </w: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34A22D86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36 </w:t>
            </w:r>
            <w:proofErr w:type="gramStart"/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bake</w:t>
            </w:r>
            <w:proofErr w:type="gramEnd"/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 xml:space="preserve"> at home dinner rolls</w:t>
            </w:r>
          </w:p>
          <w:p w14:paraId="72F287EB" w14:textId="77777777" w:rsidR="00AC7092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36 pieces of prepared tofu</w:t>
            </w:r>
            <w:r w:rsidR="00AC7092"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 </w:t>
            </w:r>
          </w:p>
          <w:p w14:paraId="071451B7" w14:textId="77777777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Lettuce leaves</w:t>
            </w:r>
          </w:p>
          <w:p w14:paraId="36769BF4" w14:textId="4B54AA3C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Coriander</w:t>
            </w:r>
          </w:p>
          <w:p w14:paraId="66DAF84F" w14:textId="0AC7D303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Drained carrot and daikon pickles</w:t>
            </w:r>
          </w:p>
          <w:p w14:paraId="1E121163" w14:textId="2FB1B660" w:rsid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Sriracha mayonnaise</w:t>
            </w:r>
          </w:p>
          <w:p w14:paraId="4AB204B0" w14:textId="320C68FA" w:rsidR="00FC0733" w:rsidRPr="00ED67C6" w:rsidRDefault="00FC0733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Kewpie mayonnaise</w:t>
            </w:r>
          </w:p>
          <w:p w14:paraId="5561451A" w14:textId="3313E8B9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  <w:r w:rsidRPr="00ED67C6"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  <w:t>Sliced red chilli</w:t>
            </w:r>
          </w:p>
          <w:p w14:paraId="08BF95F5" w14:textId="5C0A8822" w:rsidR="00ED67C6" w:rsidRPr="00ED67C6" w:rsidRDefault="00ED67C6" w:rsidP="00AC7092">
            <w:pPr>
              <w:textAlignment w:val="baseline"/>
              <w:rPr>
                <w:rFonts w:asciiTheme="majorHAnsi" w:eastAsia="Times New Roman" w:hAnsiTheme="majorHAnsi" w:cs="Times New Roman"/>
                <w:kern w:val="0"/>
                <w:sz w:val="32"/>
                <w:szCs w:val="32"/>
                <w:lang w:eastAsia="en-GB"/>
                <w14:ligatures w14:val="none"/>
              </w:rPr>
            </w:pPr>
          </w:p>
        </w:tc>
      </w:tr>
    </w:tbl>
    <w:p w14:paraId="4F385CF4" w14:textId="77777777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 </w:t>
      </w:r>
    </w:p>
    <w:p w14:paraId="4052E65D" w14:textId="77777777" w:rsidR="00AC7092" w:rsidRPr="00ED67C6" w:rsidRDefault="00AC7092" w:rsidP="00AC7092">
      <w:p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b/>
          <w:bCs/>
          <w:kern w:val="0"/>
          <w:sz w:val="32"/>
          <w:szCs w:val="32"/>
          <w:lang w:eastAsia="en-GB"/>
          <w14:ligatures w14:val="none"/>
        </w:rPr>
        <w:t>What to do: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 </w:t>
      </w:r>
    </w:p>
    <w:p w14:paraId="3E4C7345" w14:textId="20673112" w:rsidR="00AC7092" w:rsidRPr="00ED67C6" w:rsidRDefault="00ED67C6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Preheat oven to 200</w:t>
      </w:r>
      <w:r w:rsidRPr="00ED67C6">
        <w:rPr>
          <w:sz w:val="32"/>
          <w:szCs w:val="32"/>
          <w:lang w:eastAsia="en-GB"/>
        </w:rPr>
        <w:sym w:font="Symbol" w:char="F0B0"/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C, eco fan setting. Spray rolls with a little mist of water then bake for 10-12 minutes until golden and crusty.</w:t>
      </w:r>
    </w:p>
    <w:p w14:paraId="6B462C3B" w14:textId="085709D8" w:rsidR="00ED67C6" w:rsidRPr="00ED67C6" w:rsidRDefault="00ED67C6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While the rolls are cooking, wash and dry the lettuce leaves and take coriander leaves off the stalks and wash and pat dry.</w:t>
      </w:r>
    </w:p>
    <w:p w14:paraId="330271B4" w14:textId="7B2F528C" w:rsidR="00ED67C6" w:rsidRPr="00ED67C6" w:rsidRDefault="00BD2F6B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D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rain</w:t>
      </w:r>
      <w:r w:rsidR="007C1F67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the pickles in the colande</w:t>
      </w:r>
      <w:r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r. Reserve the pickle juice. Any that we don’t use can be returned to the liquid</w:t>
      </w:r>
      <w:r w:rsidR="00ED67C6"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</w:t>
      </w:r>
      <w:r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and stored in the fridge for up to 2 months.</w:t>
      </w:r>
    </w:p>
    <w:p w14:paraId="2510640E" w14:textId="050BE8FB" w:rsidR="00ED67C6" w:rsidRPr="00ED67C6" w:rsidRDefault="00ED67C6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Finely slice chillis and place into little serving bowls.</w:t>
      </w:r>
    </w:p>
    <w:p w14:paraId="07F50C7F" w14:textId="64E4409A" w:rsidR="00ED67C6" w:rsidRPr="00ED67C6" w:rsidRDefault="00ED67C6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When the rolls have cooled, cut most of the way through the roll, but do not separate the </w:t>
      </w:r>
      <w:r w:rsidR="00FC073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two 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ha</w:t>
      </w:r>
      <w:r w:rsidR="00FC073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l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ves.</w:t>
      </w:r>
    </w:p>
    <w:p w14:paraId="23BC9DDE" w14:textId="79FFD083" w:rsidR="00ED67C6" w:rsidRDefault="00ED67C6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Squeeze a </w:t>
      </w:r>
      <w:r w:rsidR="00FC073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little 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sriracha mayo</w:t>
      </w:r>
      <w:r w:rsidR="00FC073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and some regular mayo</w:t>
      </w:r>
      <w:r w:rsidRPr="00ED67C6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in each roll, then add a lettuce leaf. Place the tofu in the roll and the top with the drained pickles</w:t>
      </w:r>
      <w:r w:rsidR="00FC0733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 and coriander.</w:t>
      </w:r>
    </w:p>
    <w:p w14:paraId="2264C0CB" w14:textId="09729404" w:rsidR="00FC0733" w:rsidRPr="00ED67C6" w:rsidRDefault="00FC0733" w:rsidP="00ED67C6">
      <w:pPr>
        <w:pStyle w:val="ListParagraph"/>
        <w:numPr>
          <w:ilvl w:val="0"/>
          <w:numId w:val="2"/>
        </w:numPr>
        <w:textAlignment w:val="baseline"/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</w:pPr>
      <w:r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 xml:space="preserve">Serve chillis </w:t>
      </w:r>
      <w:r w:rsidR="003B22B8">
        <w:rPr>
          <w:rFonts w:asciiTheme="majorHAnsi" w:eastAsia="Times New Roman" w:hAnsiTheme="majorHAnsi" w:cs="Segoe UI"/>
          <w:kern w:val="0"/>
          <w:sz w:val="32"/>
          <w:szCs w:val="32"/>
          <w:lang w:eastAsia="en-GB"/>
          <w14:ligatures w14:val="none"/>
        </w:rPr>
        <w:t>on the side so people can add as much as they like.</w:t>
      </w:r>
    </w:p>
    <w:p w14:paraId="15EEEEFE" w14:textId="77777777" w:rsidR="00AB62F3" w:rsidRDefault="00AB62F3"/>
    <w:sectPr w:rsidR="00AB62F3" w:rsidSect="00AC7092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E1D27"/>
    <w:multiLevelType w:val="multilevel"/>
    <w:tmpl w:val="17266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3B364D"/>
    <w:multiLevelType w:val="hybridMultilevel"/>
    <w:tmpl w:val="D15C6A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938425">
    <w:abstractNumId w:val="0"/>
  </w:num>
  <w:num w:numId="2" w16cid:durableId="1718971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7C6"/>
    <w:rsid w:val="00077EC3"/>
    <w:rsid w:val="00125849"/>
    <w:rsid w:val="00282220"/>
    <w:rsid w:val="003B22B8"/>
    <w:rsid w:val="005340F5"/>
    <w:rsid w:val="007C1F67"/>
    <w:rsid w:val="00850BCD"/>
    <w:rsid w:val="00867E46"/>
    <w:rsid w:val="008D3D91"/>
    <w:rsid w:val="00977A01"/>
    <w:rsid w:val="009F7C1E"/>
    <w:rsid w:val="00AB62F3"/>
    <w:rsid w:val="00AC7092"/>
    <w:rsid w:val="00B11BB1"/>
    <w:rsid w:val="00BD2F6B"/>
    <w:rsid w:val="00ED67C6"/>
    <w:rsid w:val="00F03C2A"/>
    <w:rsid w:val="00FC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66EE31"/>
  <w15:chartTrackingRefBased/>
  <w15:docId w15:val="{D8B927BB-99BC-8E43-A855-39B761170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0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0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0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0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0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0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0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0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0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0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0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0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0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0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0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0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0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0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0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0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0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0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0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0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0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0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0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0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092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C709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AC7092"/>
  </w:style>
  <w:style w:type="character" w:customStyle="1" w:styleId="eop">
    <w:name w:val="eop"/>
    <w:basedOn w:val="DefaultParagraphFont"/>
    <w:rsid w:val="00AC7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5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10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02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65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32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6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64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2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9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5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llyashbrook/Desktop/Recip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Recipe template.dotx</Template>
  <TotalTime>27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Ashbrook</dc:creator>
  <cp:keywords/>
  <dc:description/>
  <cp:lastModifiedBy>ASHBROOK Sally [East Fremantle Primary School]</cp:lastModifiedBy>
  <cp:revision>7</cp:revision>
  <cp:lastPrinted>2026-09-09T02:08:00Z</cp:lastPrinted>
  <dcterms:created xsi:type="dcterms:W3CDTF">2026-09-09T01:45:00Z</dcterms:created>
  <dcterms:modified xsi:type="dcterms:W3CDTF">2026-09-10T03:59:00Z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faba3c-b62d-4cd7-a2b1-d365f20898c5_Enabled">
    <vt:lpwstr>true</vt:lpwstr>
  </property>
  <property fmtid="{D5CDD505-2E9C-101B-9397-08002B2CF9AE}" pid="3" name="MSIP_Label_bcfaba3c-b62d-4cd7-a2b1-d365f20898c5_SetDate">
    <vt:lpwstr>2026-09-09T02:06:02Z</vt:lpwstr>
  </property>
  <property fmtid="{D5CDD505-2E9C-101B-9397-08002B2CF9AE}" pid="4" name="MSIP_Label_bcfaba3c-b62d-4cd7-a2b1-d365f20898c5_Method">
    <vt:lpwstr>Privileged</vt:lpwstr>
  </property>
  <property fmtid="{D5CDD505-2E9C-101B-9397-08002B2CF9AE}" pid="5" name="MSIP_Label_bcfaba3c-b62d-4cd7-a2b1-d365f20898c5_Name">
    <vt:lpwstr>NO LABEL</vt:lpwstr>
  </property>
  <property fmtid="{D5CDD505-2E9C-101B-9397-08002B2CF9AE}" pid="6" name="MSIP_Label_bcfaba3c-b62d-4cd7-a2b1-d365f20898c5_SiteId">
    <vt:lpwstr>e08016f9-d1fd-4cbb-83b0-b76eb4361627</vt:lpwstr>
  </property>
  <property fmtid="{D5CDD505-2E9C-101B-9397-08002B2CF9AE}" pid="7" name="MSIP_Label_bcfaba3c-b62d-4cd7-a2b1-d365f20898c5_ActionId">
    <vt:lpwstr>c864ba4c-167b-44f8-a9dd-864a6e266d33</vt:lpwstr>
  </property>
  <property fmtid="{D5CDD505-2E9C-101B-9397-08002B2CF9AE}" pid="8" name="MSIP_Label_bcfaba3c-b62d-4cd7-a2b1-d365f20898c5_ContentBits">
    <vt:lpwstr>0</vt:lpwstr>
  </property>
  <property fmtid="{D5CDD505-2E9C-101B-9397-08002B2CF9AE}" pid="9" name="MSIP_Label_bcfaba3c-b62d-4cd7-a2b1-d365f20898c5_Tag">
    <vt:lpwstr>50, 0, 1, 1</vt:lpwstr>
  </property>
</Properties>
</file>