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01CFD" w14:textId="4DC7F137" w:rsidR="00AC7092" w:rsidRPr="00AC7092" w:rsidRDefault="00780164" w:rsidP="00AC7092">
      <w:pPr>
        <w:textAlignment w:val="baseline"/>
        <w:rPr>
          <w:rFonts w:asciiTheme="majorHAnsi" w:eastAsia="Times New Roman" w:hAnsiTheme="majorHAnsi" w:cs="Segoe UI"/>
          <w:kern w:val="0"/>
          <w:sz w:val="18"/>
          <w:szCs w:val="18"/>
          <w:lang w:eastAsia="en-GB"/>
          <w14:ligatures w14:val="none"/>
        </w:rPr>
      </w:pPr>
      <w:r>
        <w:rPr>
          <w:rFonts w:asciiTheme="majorHAnsi" w:eastAsia="Times New Roman" w:hAnsiTheme="majorHAnsi" w:cs="Segoe UI"/>
          <w:b/>
          <w:bCs/>
          <w:kern w:val="0"/>
          <w:sz w:val="40"/>
          <w:szCs w:val="40"/>
          <w:lang w:eastAsia="en-GB"/>
          <w14:ligatures w14:val="none"/>
        </w:rPr>
        <w:t>Marinated Tofu</w:t>
      </w:r>
    </w:p>
    <w:p w14:paraId="7C246331" w14:textId="11009FC6" w:rsidR="00AC7092" w:rsidRPr="00780164" w:rsidRDefault="00AC7092" w:rsidP="00AC7092">
      <w:pPr>
        <w:textAlignment w:val="baseline"/>
        <w:rPr>
          <w:rFonts w:asciiTheme="majorHAnsi" w:eastAsia="Times New Roman" w:hAnsiTheme="majorHAnsi" w:cs="Segoe UI"/>
          <w:kern w:val="0"/>
          <w:sz w:val="18"/>
          <w:szCs w:val="18"/>
          <w:lang w:eastAsia="en-GB"/>
          <w14:ligatures w14:val="none"/>
        </w:rPr>
      </w:pPr>
      <w:r w:rsidRPr="00AC7092">
        <w:rPr>
          <w:rFonts w:asciiTheme="majorHAnsi" w:eastAsia="Times New Roman" w:hAnsiTheme="majorHAnsi" w:cs="Segoe UI"/>
          <w:kern w:val="0"/>
          <w:sz w:val="22"/>
          <w:szCs w:val="22"/>
          <w:lang w:eastAsia="en-GB"/>
          <w14:ligatures w14:val="none"/>
        </w:rPr>
        <w:t> </w:t>
      </w:r>
      <w:r w:rsidRPr="00AC7092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>  </w:t>
      </w:r>
    </w:p>
    <w:p w14:paraId="1AFE5A05" w14:textId="2CABB794" w:rsidR="00AC7092" w:rsidRPr="00AC7092" w:rsidRDefault="00AC7092" w:rsidP="00AC7092">
      <w:pPr>
        <w:textAlignment w:val="baseline"/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</w:pPr>
      <w:r w:rsidRPr="00AC7092">
        <w:rPr>
          <w:rFonts w:asciiTheme="majorHAnsi" w:eastAsia="Times New Roman" w:hAnsiTheme="majorHAnsi" w:cs="Segoe UI"/>
          <w:b/>
          <w:bCs/>
          <w:kern w:val="0"/>
          <w:sz w:val="28"/>
          <w:szCs w:val="28"/>
          <w:lang w:eastAsia="en-GB"/>
          <w14:ligatures w14:val="none"/>
        </w:rPr>
        <w:t>Serves:</w:t>
      </w:r>
      <w:r w:rsidRPr="00AC7092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>  </w:t>
      </w:r>
      <w:r w:rsidR="00780164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>36 slices</w:t>
      </w:r>
    </w:p>
    <w:p w14:paraId="11021F97" w14:textId="53E5E7E2" w:rsidR="00AC7092" w:rsidRPr="00AC7092" w:rsidRDefault="00AC7092" w:rsidP="00AC7092">
      <w:pPr>
        <w:textAlignment w:val="baseline"/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</w:pPr>
      <w:r w:rsidRPr="00AC7092">
        <w:rPr>
          <w:rFonts w:asciiTheme="majorHAnsi" w:eastAsia="Times New Roman" w:hAnsiTheme="majorHAnsi" w:cs="Segoe UI"/>
          <w:b/>
          <w:bCs/>
          <w:kern w:val="0"/>
          <w:sz w:val="28"/>
          <w:szCs w:val="28"/>
          <w:lang w:eastAsia="en-GB"/>
          <w14:ligatures w14:val="none"/>
        </w:rPr>
        <w:t>Recipe source:</w:t>
      </w:r>
      <w:r w:rsidRPr="00AC7092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>  </w:t>
      </w:r>
      <w:r w:rsidR="00780164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>adapted from noracooks.com</w:t>
      </w:r>
    </w:p>
    <w:p w14:paraId="7348E60C" w14:textId="5C057881" w:rsidR="00AC7092" w:rsidRPr="00AC7092" w:rsidRDefault="00AC7092" w:rsidP="00AC7092">
      <w:pPr>
        <w:textAlignment w:val="baseline"/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</w:pPr>
      <w:r w:rsidRPr="00AC7092">
        <w:rPr>
          <w:rFonts w:asciiTheme="majorHAnsi" w:eastAsia="Times New Roman" w:hAnsiTheme="majorHAnsi" w:cs="Segoe UI"/>
          <w:b/>
          <w:bCs/>
          <w:kern w:val="0"/>
          <w:sz w:val="28"/>
          <w:szCs w:val="28"/>
          <w:lang w:eastAsia="en-GB"/>
          <w14:ligatures w14:val="none"/>
        </w:rPr>
        <w:t>Notes:</w:t>
      </w:r>
      <w:r w:rsidRPr="00AC7092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 xml:space="preserve"> </w:t>
      </w:r>
      <w:r w:rsidR="00780164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>This tofu is being cooked as a filling for Ba</w:t>
      </w:r>
      <w:r w:rsidR="005009A2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>nh</w:t>
      </w:r>
      <w:r w:rsidR="00780164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 xml:space="preserve"> Mi. You will be marinating tofu for the next class, and cooking tofu that has already been marinated for you.</w:t>
      </w:r>
    </w:p>
    <w:p w14:paraId="0E54406A" w14:textId="0995E6FF" w:rsidR="00AC7092" w:rsidRPr="00780164" w:rsidRDefault="00AC7092" w:rsidP="00AC7092">
      <w:pPr>
        <w:textAlignment w:val="baseline"/>
        <w:rPr>
          <w:rFonts w:asciiTheme="majorHAnsi" w:eastAsia="Times New Roman" w:hAnsiTheme="majorHAnsi" w:cs="Segoe UI"/>
          <w:kern w:val="0"/>
          <w:sz w:val="18"/>
          <w:szCs w:val="18"/>
          <w:lang w:eastAsia="en-GB"/>
          <w14:ligatures w14:val="none"/>
        </w:rPr>
      </w:pPr>
      <w:r w:rsidRPr="00AC7092">
        <w:rPr>
          <w:rFonts w:asciiTheme="majorHAnsi" w:eastAsia="Times New Roman" w:hAnsiTheme="majorHAnsi" w:cs="Calibri"/>
          <w:kern w:val="0"/>
          <w:lang w:eastAsia="en-GB"/>
          <w14:ligatures w14:val="none"/>
        </w:rPr>
        <w:t> </w:t>
      </w:r>
    </w:p>
    <w:tbl>
      <w:tblPr>
        <w:tblW w:w="934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5"/>
        <w:gridCol w:w="5103"/>
      </w:tblGrid>
      <w:tr w:rsidR="00AC7092" w:rsidRPr="00AC7092" w14:paraId="742A0B5D" w14:textId="77777777" w:rsidTr="00AC7092">
        <w:trPr>
          <w:trHeight w:val="2047"/>
        </w:trPr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37C9EB" w14:textId="77777777" w:rsidR="00AC7092" w:rsidRPr="00AC7092" w:rsidRDefault="00AC7092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AC7092">
              <w:rPr>
                <w:rFonts w:asciiTheme="majorHAnsi" w:eastAsia="Times New Roman" w:hAnsiTheme="majorHAnsi" w:cs="Times New Roman"/>
                <w:b/>
                <w:bCs/>
                <w:kern w:val="0"/>
                <w:sz w:val="28"/>
                <w:szCs w:val="28"/>
                <w:lang w:eastAsia="en-GB"/>
                <w14:ligatures w14:val="none"/>
              </w:rPr>
              <w:t>Equipment:</w:t>
            </w:r>
            <w:r w:rsidRPr="00AC7092"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  <w:t> </w:t>
            </w:r>
          </w:p>
          <w:p w14:paraId="644A2B0A" w14:textId="462AF5A9" w:rsidR="00AC7092" w:rsidRDefault="00780164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  <w:t>2 Chopping boards</w:t>
            </w:r>
          </w:p>
          <w:p w14:paraId="3A82D963" w14:textId="7FDB2334" w:rsidR="00780164" w:rsidRDefault="00780164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  <w:t xml:space="preserve">2 black trays </w:t>
            </w:r>
          </w:p>
          <w:p w14:paraId="51BC77D8" w14:textId="11DA4F16" w:rsidR="00780164" w:rsidRDefault="00780164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  <w:t>Clean tea towel and a heavy weight</w:t>
            </w:r>
          </w:p>
          <w:p w14:paraId="736F0126" w14:textId="53A1D52F" w:rsidR="00780164" w:rsidRDefault="00780164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  <w:t>Measuring cups and spoons</w:t>
            </w:r>
          </w:p>
          <w:p w14:paraId="7810EB75" w14:textId="7906E931" w:rsidR="00780164" w:rsidRDefault="00780164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  <w:t>Whisk</w:t>
            </w:r>
          </w:p>
          <w:p w14:paraId="20A15116" w14:textId="1046D793" w:rsidR="00780164" w:rsidRDefault="00780164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  <w:t>2 baking trays lined with baking paper</w:t>
            </w:r>
          </w:p>
          <w:p w14:paraId="1DC75322" w14:textId="515C6881" w:rsidR="00780164" w:rsidRDefault="00780164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  <w:t>Tongs</w:t>
            </w:r>
          </w:p>
          <w:p w14:paraId="18DDE0CA" w14:textId="0FE898FF" w:rsidR="00780164" w:rsidRDefault="00780164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  <w:t>Ladle</w:t>
            </w:r>
          </w:p>
          <w:p w14:paraId="026A09AC" w14:textId="6447CE92" w:rsidR="00780164" w:rsidRDefault="00780164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  <w:t>Pastry brush</w:t>
            </w:r>
          </w:p>
          <w:p w14:paraId="0C620357" w14:textId="36ADC371" w:rsidR="00AC7092" w:rsidRPr="00AC7092" w:rsidRDefault="00780164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  <w:t>26 x 20 cm glass baking dish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26D8E1" w14:textId="77777777" w:rsidR="00AC7092" w:rsidRPr="00AC7092" w:rsidRDefault="00AC7092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AC7092">
              <w:rPr>
                <w:rFonts w:asciiTheme="majorHAnsi" w:eastAsia="Times New Roman" w:hAnsiTheme="majorHAnsi" w:cs="Times New Roman"/>
                <w:b/>
                <w:bCs/>
                <w:kern w:val="0"/>
                <w:sz w:val="28"/>
                <w:szCs w:val="28"/>
                <w:lang w:eastAsia="en-GB"/>
                <w14:ligatures w14:val="none"/>
              </w:rPr>
              <w:t>Ingredients:</w:t>
            </w:r>
            <w:r w:rsidRPr="00AC7092"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  <w:t> </w:t>
            </w:r>
          </w:p>
          <w:p w14:paraId="484C6F46" w14:textId="77777777" w:rsidR="00AC7092" w:rsidRDefault="00780164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  <w:t>2 x 450g blocks of firm tofu</w:t>
            </w:r>
          </w:p>
          <w:p w14:paraId="205395F8" w14:textId="77777777" w:rsidR="00780164" w:rsidRDefault="00780164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  <w:t>2/3 cup soy sauce</w:t>
            </w:r>
          </w:p>
          <w:p w14:paraId="2C6E720C" w14:textId="77777777" w:rsidR="00780164" w:rsidRDefault="00780164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  <w:t>½ cup rice vinegar</w:t>
            </w:r>
          </w:p>
          <w:p w14:paraId="4087A20D" w14:textId="77777777" w:rsidR="00780164" w:rsidRDefault="00780164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  <w:t>2 tablespoons maple syrup</w:t>
            </w:r>
          </w:p>
          <w:p w14:paraId="333E3209" w14:textId="77777777" w:rsidR="00780164" w:rsidRDefault="00780164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  <w:t>2 teaspoons sesame oil</w:t>
            </w:r>
          </w:p>
          <w:p w14:paraId="13F3E310" w14:textId="72964B9C" w:rsidR="00780164" w:rsidRDefault="00780164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  <w:t>3 teaspoons minced garlic paste</w:t>
            </w:r>
          </w:p>
          <w:p w14:paraId="4FB6FEC6" w14:textId="2AD135B4" w:rsidR="00780164" w:rsidRDefault="00780164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  <w:t>1 tablespoon ginger paste</w:t>
            </w:r>
          </w:p>
          <w:p w14:paraId="185AF307" w14:textId="0325CE08" w:rsidR="00780164" w:rsidRPr="00AC7092" w:rsidRDefault="00780164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</w:tbl>
    <w:p w14:paraId="0C02D4FE" w14:textId="77777777" w:rsidR="00AC7092" w:rsidRPr="00AC7092" w:rsidRDefault="00AC7092" w:rsidP="00AC7092">
      <w:pPr>
        <w:textAlignment w:val="baseline"/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</w:pPr>
      <w:r w:rsidRPr="00AC7092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>  </w:t>
      </w:r>
    </w:p>
    <w:p w14:paraId="36FD4935" w14:textId="49165459" w:rsidR="00AB62F3" w:rsidRDefault="00AC7092" w:rsidP="00780164">
      <w:pPr>
        <w:textAlignment w:val="baseline"/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</w:pPr>
      <w:r w:rsidRPr="00AC7092">
        <w:rPr>
          <w:rFonts w:asciiTheme="majorHAnsi" w:eastAsia="Times New Roman" w:hAnsiTheme="majorHAnsi" w:cs="Segoe UI"/>
          <w:b/>
          <w:bCs/>
          <w:kern w:val="0"/>
          <w:sz w:val="28"/>
          <w:szCs w:val="28"/>
          <w:lang w:eastAsia="en-GB"/>
          <w14:ligatures w14:val="none"/>
        </w:rPr>
        <w:t>What to do:</w:t>
      </w:r>
      <w:r w:rsidRPr="00AC7092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> </w:t>
      </w:r>
    </w:p>
    <w:p w14:paraId="61319123" w14:textId="77777777" w:rsidR="00780164" w:rsidRDefault="00780164" w:rsidP="00780164">
      <w:pPr>
        <w:textAlignment w:val="baseline"/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</w:pPr>
      <w:r w:rsidRPr="00780164">
        <w:rPr>
          <w:rFonts w:asciiTheme="majorHAnsi" w:eastAsia="Times New Roman" w:hAnsiTheme="majorHAnsi" w:cs="Segoe UI"/>
          <w:b/>
          <w:bCs/>
          <w:kern w:val="0"/>
          <w:sz w:val="28"/>
          <w:szCs w:val="28"/>
          <w:u w:val="single"/>
          <w:lang w:eastAsia="en-GB"/>
          <w14:ligatures w14:val="none"/>
        </w:rPr>
        <w:t>Cook the tofu:</w:t>
      </w:r>
      <w:r w:rsidRPr="00780164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 xml:space="preserve"> </w:t>
      </w:r>
    </w:p>
    <w:p w14:paraId="54470861" w14:textId="77777777" w:rsidR="00780164" w:rsidRPr="00E469B9" w:rsidRDefault="00780164" w:rsidP="00E469B9">
      <w:pPr>
        <w:pStyle w:val="ListParagraph"/>
        <w:numPr>
          <w:ilvl w:val="0"/>
          <w:numId w:val="6"/>
        </w:numPr>
        <w:textAlignment w:val="baseline"/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</w:pPr>
      <w:r w:rsidRPr="00E469B9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>Preheat the oven to 180</w:t>
      </w:r>
      <w:r>
        <w:rPr>
          <w:lang w:eastAsia="en-GB"/>
        </w:rPr>
        <w:sym w:font="Symbol" w:char="F0B0"/>
      </w:r>
      <w:r w:rsidRPr="00E469B9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 xml:space="preserve">C, eco fan setting. </w:t>
      </w:r>
    </w:p>
    <w:p w14:paraId="1C253020" w14:textId="35847652" w:rsidR="00780164" w:rsidRPr="00E469B9" w:rsidRDefault="00780164" w:rsidP="00E469B9">
      <w:pPr>
        <w:pStyle w:val="ListParagraph"/>
        <w:numPr>
          <w:ilvl w:val="0"/>
          <w:numId w:val="6"/>
        </w:numPr>
        <w:textAlignment w:val="baseline"/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</w:pPr>
      <w:r w:rsidRPr="00E469B9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 xml:space="preserve">Place the drained tofu slices onto 2 baking trays lined with baking paper. </w:t>
      </w:r>
      <w:r w:rsidR="00961D81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>Spray with a little olive oil</w:t>
      </w:r>
      <w:r w:rsidR="00B57EDF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 xml:space="preserve">. </w:t>
      </w:r>
      <w:proofErr w:type="spellStart"/>
      <w:r w:rsidRPr="00E469B9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>Cook</w:t>
      </w:r>
      <w:proofErr w:type="spellEnd"/>
      <w:r w:rsidRPr="00E469B9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 xml:space="preserve"> for </w:t>
      </w:r>
      <w:r w:rsidR="00961D81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>2</w:t>
      </w:r>
      <w:r w:rsidRPr="00E469B9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 xml:space="preserve">0 minutes, turning over </w:t>
      </w:r>
      <w:r w:rsidR="00961D81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>h</w:t>
      </w:r>
      <w:r w:rsidRPr="00E469B9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 xml:space="preserve">alfway through cooking time. (You can also pan fry them in a little oil, but it is quicker and easier at school to bake them). </w:t>
      </w:r>
    </w:p>
    <w:p w14:paraId="1F87C5C2" w14:textId="5A9D4B0B" w:rsidR="00780164" w:rsidRPr="00E469B9" w:rsidRDefault="00780164" w:rsidP="00E469B9">
      <w:pPr>
        <w:pStyle w:val="ListParagraph"/>
        <w:numPr>
          <w:ilvl w:val="0"/>
          <w:numId w:val="6"/>
        </w:numPr>
        <w:textAlignment w:val="baseline"/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</w:pPr>
      <w:r w:rsidRPr="00E469B9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 xml:space="preserve">Once cooked, you will give the tofu to another group for assembly into individual </w:t>
      </w:r>
      <w:r w:rsidR="00DA6FFB" w:rsidRPr="00E469B9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>Ba</w:t>
      </w:r>
      <w:r w:rsidR="00E42ED5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>nh</w:t>
      </w:r>
      <w:r w:rsidRPr="00E469B9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 xml:space="preserve"> </w:t>
      </w:r>
      <w:r w:rsidR="00DA6FFB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>M</w:t>
      </w:r>
      <w:r w:rsidRPr="00E469B9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>i.</w:t>
      </w:r>
    </w:p>
    <w:p w14:paraId="2672B722" w14:textId="3E69F2F1" w:rsidR="00780164" w:rsidRDefault="00780164" w:rsidP="00780164">
      <w:pPr>
        <w:textAlignment w:val="baseline"/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</w:pPr>
    </w:p>
    <w:p w14:paraId="098AB26F" w14:textId="7E86F75E" w:rsidR="00780164" w:rsidRPr="00780164" w:rsidRDefault="00780164" w:rsidP="00780164">
      <w:pPr>
        <w:textAlignment w:val="baseline"/>
        <w:rPr>
          <w:rFonts w:asciiTheme="majorHAnsi" w:eastAsia="Times New Roman" w:hAnsiTheme="majorHAnsi" w:cs="Segoe UI"/>
          <w:b/>
          <w:bCs/>
          <w:kern w:val="0"/>
          <w:sz w:val="28"/>
          <w:szCs w:val="28"/>
          <w:lang w:eastAsia="en-GB"/>
          <w14:ligatures w14:val="none"/>
        </w:rPr>
      </w:pPr>
      <w:r w:rsidRPr="00780164">
        <w:rPr>
          <w:rFonts w:asciiTheme="majorHAnsi" w:eastAsia="Times New Roman" w:hAnsiTheme="majorHAnsi" w:cs="Segoe UI"/>
          <w:b/>
          <w:bCs/>
          <w:kern w:val="0"/>
          <w:sz w:val="28"/>
          <w:szCs w:val="28"/>
          <w:lang w:eastAsia="en-GB"/>
          <w14:ligatures w14:val="none"/>
        </w:rPr>
        <w:t>NEXT, PREPARE THE TOFU FOR THE NEXT CLASS</w:t>
      </w:r>
    </w:p>
    <w:p w14:paraId="3F73F0D6" w14:textId="77777777" w:rsidR="00780164" w:rsidRDefault="00780164" w:rsidP="00780164">
      <w:pPr>
        <w:textAlignment w:val="baseline"/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</w:pPr>
    </w:p>
    <w:p w14:paraId="6A2464DE" w14:textId="77777777" w:rsidR="00780164" w:rsidRDefault="00780164" w:rsidP="00780164">
      <w:pPr>
        <w:textAlignment w:val="baseline"/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</w:pPr>
      <w:r w:rsidRPr="00780164">
        <w:rPr>
          <w:rFonts w:asciiTheme="majorHAnsi" w:eastAsia="Times New Roman" w:hAnsiTheme="majorHAnsi" w:cs="Segoe UI"/>
          <w:b/>
          <w:bCs/>
          <w:kern w:val="0"/>
          <w:sz w:val="28"/>
          <w:szCs w:val="28"/>
          <w:u w:val="single"/>
          <w:lang w:eastAsia="en-GB"/>
          <w14:ligatures w14:val="none"/>
        </w:rPr>
        <w:t>Quick press the tofu:</w:t>
      </w:r>
      <w:r w:rsidRPr="00780164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 xml:space="preserve"> </w:t>
      </w:r>
    </w:p>
    <w:p w14:paraId="29C57182" w14:textId="77777777" w:rsidR="00780164" w:rsidRPr="00780164" w:rsidRDefault="00780164" w:rsidP="00780164">
      <w:pPr>
        <w:pStyle w:val="ListParagraph"/>
        <w:numPr>
          <w:ilvl w:val="0"/>
          <w:numId w:val="4"/>
        </w:numPr>
        <w:textAlignment w:val="baseline"/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</w:pPr>
      <w:r w:rsidRPr="00780164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 xml:space="preserve">Cut the tofu into </w:t>
      </w:r>
      <w:r w:rsidRPr="00780164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>18 slices per block- ask for a demonstration about the easiest way to do this</w:t>
      </w:r>
      <w:r w:rsidRPr="00780164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 xml:space="preserve">. </w:t>
      </w:r>
    </w:p>
    <w:p w14:paraId="27A12B7C" w14:textId="022FE35A" w:rsidR="00780164" w:rsidRPr="00780164" w:rsidRDefault="00780164" w:rsidP="00780164">
      <w:pPr>
        <w:pStyle w:val="ListParagraph"/>
        <w:numPr>
          <w:ilvl w:val="0"/>
          <w:numId w:val="4"/>
        </w:numPr>
        <w:textAlignment w:val="baseline"/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</w:pPr>
      <w:r w:rsidRPr="00780164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>Lay a clean tea towel on a black serving tray</w:t>
      </w:r>
      <w:r w:rsidRPr="00780164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>.</w:t>
      </w:r>
      <w:r w:rsidRPr="00780164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 xml:space="preserve"> Place the slices onto half of the tea towel. </w:t>
      </w:r>
      <w:r w:rsidRPr="00780164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 xml:space="preserve">Cover </w:t>
      </w:r>
      <w:r w:rsidRPr="00780164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 xml:space="preserve">tofu slices </w:t>
      </w:r>
      <w:r w:rsidRPr="00780164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>with</w:t>
      </w:r>
      <w:r w:rsidRPr="00780164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 xml:space="preserve"> the other half of the tea </w:t>
      </w:r>
      <w:r w:rsidRPr="00780164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 xml:space="preserve">towel, </w:t>
      </w:r>
      <w:r w:rsidRPr="00780164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 xml:space="preserve">then place the other serving tray </w:t>
      </w:r>
      <w:r w:rsidRPr="00780164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>on top</w:t>
      </w:r>
      <w:r w:rsidRPr="00780164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 xml:space="preserve">. Put </w:t>
      </w:r>
      <w:r w:rsidRPr="00780164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>something heavy</w:t>
      </w:r>
      <w:r w:rsidRPr="00780164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 xml:space="preserve"> on top,</w:t>
      </w:r>
      <w:r w:rsidRPr="00780164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 xml:space="preserve"> like a large book</w:t>
      </w:r>
      <w:r w:rsidRPr="00780164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>.</w:t>
      </w:r>
    </w:p>
    <w:p w14:paraId="6464C993" w14:textId="1A9A2C46" w:rsidR="00780164" w:rsidRPr="00780164" w:rsidRDefault="00780164" w:rsidP="00780164">
      <w:pPr>
        <w:pStyle w:val="ListParagraph"/>
        <w:numPr>
          <w:ilvl w:val="0"/>
          <w:numId w:val="4"/>
        </w:numPr>
        <w:textAlignment w:val="baseline"/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</w:pPr>
      <w:r w:rsidRPr="00780164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>Press like this for 15 minutes while you make the marinade.</w:t>
      </w:r>
    </w:p>
    <w:p w14:paraId="6B73DA5F" w14:textId="1284EE07" w:rsidR="00780164" w:rsidRDefault="00780164" w:rsidP="00780164">
      <w:pPr>
        <w:pStyle w:val="wprm-recipe-instruction"/>
        <w:spacing w:before="0" w:beforeAutospacing="0" w:after="0" w:afterAutospacing="0"/>
        <w:rPr>
          <w:rFonts w:ascii="Segoe UI" w:hAnsi="Segoe UI" w:cs="Segoe UI"/>
          <w:color w:val="242424"/>
          <w:sz w:val="26"/>
          <w:szCs w:val="26"/>
        </w:rPr>
      </w:pPr>
    </w:p>
    <w:p w14:paraId="3E68C02F" w14:textId="061FD696" w:rsidR="00780164" w:rsidRDefault="00780164" w:rsidP="00780164">
      <w:pPr>
        <w:pStyle w:val="wprm-recipe-instruction"/>
        <w:spacing w:before="0" w:beforeAutospacing="0" w:after="0" w:afterAutospacing="0"/>
        <w:rPr>
          <w:rFonts w:ascii="Segoe UI" w:hAnsi="Segoe UI" w:cs="Segoe UI"/>
          <w:color w:val="242424"/>
          <w:sz w:val="26"/>
          <w:szCs w:val="26"/>
        </w:rPr>
      </w:pPr>
      <w:r w:rsidRPr="00780164">
        <w:rPr>
          <w:rFonts w:ascii="Segoe UI" w:hAnsi="Segoe UI" w:cs="Segoe UI"/>
          <w:b/>
          <w:bCs/>
          <w:color w:val="242424"/>
          <w:sz w:val="26"/>
          <w:szCs w:val="26"/>
          <w:u w:val="single"/>
        </w:rPr>
        <w:t>Make the marinade:</w:t>
      </w:r>
      <w:r w:rsidRPr="00780164">
        <w:rPr>
          <w:rFonts w:ascii="Segoe UI" w:hAnsi="Segoe UI" w:cs="Segoe UI"/>
          <w:color w:val="242424"/>
          <w:sz w:val="26"/>
          <w:szCs w:val="26"/>
        </w:rPr>
        <w:t xml:space="preserve"> In a small bowl, combine the soy sauce, rice vinegar, maple syrup, sesame oil, garlic and ginger.</w:t>
      </w:r>
      <w:r>
        <w:rPr>
          <w:rFonts w:ascii="Segoe UI" w:hAnsi="Segoe UI" w:cs="Segoe UI"/>
          <w:color w:val="242424"/>
          <w:sz w:val="26"/>
          <w:szCs w:val="26"/>
        </w:rPr>
        <w:t xml:space="preserve"> Whisk until combined.</w:t>
      </w:r>
    </w:p>
    <w:p w14:paraId="6ADB5126" w14:textId="0E497990" w:rsidR="00784CED" w:rsidRPr="00E469B9" w:rsidRDefault="00E469B9" w:rsidP="00784CED">
      <w:pPr>
        <w:pStyle w:val="wprm-recipe-instruction"/>
        <w:spacing w:before="0" w:beforeAutospacing="0" w:after="0" w:afterAutospacing="0"/>
        <w:jc w:val="center"/>
        <w:rPr>
          <w:rFonts w:ascii="Segoe UI" w:hAnsi="Segoe UI" w:cs="Segoe UI"/>
          <w:b/>
          <w:bCs/>
          <w:color w:val="242424"/>
          <w:sz w:val="26"/>
          <w:szCs w:val="26"/>
        </w:rPr>
      </w:pPr>
      <w:r w:rsidRPr="00E469B9">
        <w:rPr>
          <w:rFonts w:ascii="Segoe UI" w:hAnsi="Segoe UI" w:cs="Segoe UI"/>
          <w:b/>
          <w:bCs/>
          <w:color w:val="242424"/>
          <w:sz w:val="26"/>
          <w:szCs w:val="26"/>
        </w:rPr>
        <w:t>PTO</w:t>
      </w:r>
    </w:p>
    <w:p w14:paraId="6354A21E" w14:textId="77777777" w:rsidR="00784CED" w:rsidRDefault="00784CED" w:rsidP="00780164">
      <w:pPr>
        <w:pStyle w:val="wprm-recipe-instruction"/>
        <w:spacing w:before="0" w:beforeAutospacing="0" w:after="0" w:afterAutospacing="0"/>
        <w:rPr>
          <w:rFonts w:ascii="Segoe UI" w:hAnsi="Segoe UI" w:cs="Segoe UI"/>
          <w:b/>
          <w:bCs/>
          <w:color w:val="242424"/>
          <w:sz w:val="26"/>
          <w:szCs w:val="26"/>
          <w:u w:val="single"/>
        </w:rPr>
      </w:pPr>
    </w:p>
    <w:p w14:paraId="378ADB2D" w14:textId="0B053F28" w:rsidR="00780164" w:rsidRDefault="00780164" w:rsidP="00780164">
      <w:pPr>
        <w:pStyle w:val="wprm-recipe-instruction"/>
        <w:spacing w:before="0" w:beforeAutospacing="0" w:after="0" w:afterAutospacing="0"/>
        <w:rPr>
          <w:rFonts w:ascii="Segoe UI" w:hAnsi="Segoe UI" w:cs="Segoe UI"/>
          <w:color w:val="242424"/>
          <w:sz w:val="26"/>
          <w:szCs w:val="26"/>
        </w:rPr>
      </w:pPr>
      <w:r w:rsidRPr="00780164">
        <w:rPr>
          <w:rFonts w:ascii="Segoe UI" w:hAnsi="Segoe UI" w:cs="Segoe UI"/>
          <w:b/>
          <w:bCs/>
          <w:color w:val="242424"/>
          <w:sz w:val="26"/>
          <w:szCs w:val="26"/>
          <w:u w:val="single"/>
        </w:rPr>
        <w:t>Marinate the tofu:</w:t>
      </w:r>
      <w:r>
        <w:rPr>
          <w:rFonts w:ascii="Segoe UI" w:hAnsi="Segoe UI" w:cs="Segoe UI"/>
          <w:color w:val="242424"/>
          <w:sz w:val="26"/>
          <w:szCs w:val="26"/>
        </w:rPr>
        <w:t xml:space="preserve"> </w:t>
      </w:r>
    </w:p>
    <w:p w14:paraId="28318B73" w14:textId="77777777" w:rsidR="00780164" w:rsidRDefault="00780164" w:rsidP="00780164">
      <w:pPr>
        <w:pStyle w:val="wprm-recipe-instruction"/>
        <w:numPr>
          <w:ilvl w:val="0"/>
          <w:numId w:val="5"/>
        </w:numPr>
        <w:spacing w:before="0" w:beforeAutospacing="0" w:after="0" w:afterAutospacing="0"/>
        <w:rPr>
          <w:rFonts w:ascii="Segoe UI" w:hAnsi="Segoe UI" w:cs="Segoe UI"/>
          <w:color w:val="242424"/>
          <w:sz w:val="26"/>
          <w:szCs w:val="26"/>
        </w:rPr>
      </w:pPr>
      <w:r>
        <w:rPr>
          <w:rFonts w:ascii="Segoe UI" w:hAnsi="Segoe UI" w:cs="Segoe UI"/>
          <w:color w:val="242424"/>
          <w:sz w:val="26"/>
          <w:szCs w:val="26"/>
        </w:rPr>
        <w:t xml:space="preserve">Place 12 slices of tofu into the base of glass baking dish. Ladle over a little of the marinade so that the tofu is covered. </w:t>
      </w:r>
    </w:p>
    <w:p w14:paraId="37A5BF8A" w14:textId="77777777" w:rsidR="00780164" w:rsidRDefault="00780164" w:rsidP="00780164">
      <w:pPr>
        <w:pStyle w:val="wprm-recipe-instruction"/>
        <w:numPr>
          <w:ilvl w:val="0"/>
          <w:numId w:val="5"/>
        </w:numPr>
        <w:spacing w:before="0" w:beforeAutospacing="0" w:after="0" w:afterAutospacing="0"/>
        <w:rPr>
          <w:rFonts w:ascii="Segoe UI" w:hAnsi="Segoe UI" w:cs="Segoe UI"/>
          <w:color w:val="242424"/>
          <w:sz w:val="26"/>
          <w:szCs w:val="26"/>
        </w:rPr>
      </w:pPr>
      <w:r>
        <w:rPr>
          <w:rFonts w:ascii="Segoe UI" w:hAnsi="Segoe UI" w:cs="Segoe UI"/>
          <w:color w:val="242424"/>
          <w:sz w:val="26"/>
          <w:szCs w:val="26"/>
        </w:rPr>
        <w:t xml:space="preserve">Put another layer of tofu slices on top and ladle over more marinade. Place the remaining slices onto and pour over the rest of the marinade. </w:t>
      </w:r>
    </w:p>
    <w:p w14:paraId="15599A4D" w14:textId="32B3D2AB" w:rsidR="00780164" w:rsidRPr="00780164" w:rsidRDefault="00780164" w:rsidP="00780164">
      <w:pPr>
        <w:pStyle w:val="wprm-recipe-instruction"/>
        <w:numPr>
          <w:ilvl w:val="0"/>
          <w:numId w:val="5"/>
        </w:numPr>
        <w:spacing w:before="0" w:beforeAutospacing="0" w:after="0" w:afterAutospacing="0"/>
        <w:rPr>
          <w:rFonts w:ascii="Segoe UI" w:hAnsi="Segoe UI" w:cs="Segoe UI"/>
          <w:color w:val="242424"/>
          <w:sz w:val="26"/>
          <w:szCs w:val="26"/>
        </w:rPr>
      </w:pPr>
      <w:r>
        <w:rPr>
          <w:rFonts w:ascii="Segoe UI" w:hAnsi="Segoe UI" w:cs="Segoe UI"/>
          <w:color w:val="242424"/>
          <w:sz w:val="26"/>
          <w:szCs w:val="26"/>
        </w:rPr>
        <w:t>Put a lid on and refrigerate until required- at least 1 hour, or overnight.</w:t>
      </w:r>
    </w:p>
    <w:p w14:paraId="21A1BCE1" w14:textId="77777777" w:rsidR="00780164" w:rsidRPr="00780164" w:rsidRDefault="00780164" w:rsidP="00780164">
      <w:pPr>
        <w:textAlignment w:val="baseline"/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</w:pPr>
    </w:p>
    <w:sectPr w:rsidR="00780164" w:rsidRPr="00780164" w:rsidSect="00AC7092">
      <w:headerReference w:type="even" r:id="rId7"/>
      <w:headerReference w:type="first" r:id="rId8"/>
      <w:pgSz w:w="11906" w:h="16838"/>
      <w:pgMar w:top="851" w:right="1440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2256A" w14:textId="77777777" w:rsidR="003F3A32" w:rsidRDefault="003F3A32" w:rsidP="00780164">
      <w:r>
        <w:separator/>
      </w:r>
    </w:p>
  </w:endnote>
  <w:endnote w:type="continuationSeparator" w:id="0">
    <w:p w14:paraId="6D14C363" w14:textId="77777777" w:rsidR="003F3A32" w:rsidRDefault="003F3A32" w:rsidP="00780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BCAEAD" w14:textId="77777777" w:rsidR="003F3A32" w:rsidRDefault="003F3A32" w:rsidP="00780164">
      <w:r>
        <w:separator/>
      </w:r>
    </w:p>
  </w:footnote>
  <w:footnote w:type="continuationSeparator" w:id="0">
    <w:p w14:paraId="64948294" w14:textId="77777777" w:rsidR="003F3A32" w:rsidRDefault="003F3A32" w:rsidP="007801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2D2C8" w14:textId="5318FB9F" w:rsidR="00780164" w:rsidRDefault="0078016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079F5DB" wp14:editId="0BD1BB3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0" b="4445"/>
              <wp:wrapNone/>
              <wp:docPr id="1034779983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4A7A67" w14:textId="1746ADFE" w:rsidR="00780164" w:rsidRPr="00780164" w:rsidRDefault="00780164" w:rsidP="00780164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780164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79F5D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29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" filled="f" stroked="f">
              <v:fill o:detectmouseclick="t"/>
              <v:textbox style="mso-fit-shape-to-text:t" inset="0,15pt,0,0">
                <w:txbxContent>
                  <w:p w14:paraId="6F4A7A67" w14:textId="1746ADFE" w:rsidR="00780164" w:rsidRPr="00780164" w:rsidRDefault="00780164" w:rsidP="00780164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780164">
                      <w:rPr>
                        <w:rFonts w:ascii="Aptos" w:eastAsia="Aptos" w:hAnsi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FED75" w14:textId="29456B10" w:rsidR="00780164" w:rsidRDefault="0078016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7291FEC" wp14:editId="632A4B8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0" b="4445"/>
              <wp:wrapNone/>
              <wp:docPr id="59344549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A3A04F" w14:textId="2549D350" w:rsidR="00780164" w:rsidRPr="00780164" w:rsidRDefault="00780164" w:rsidP="00780164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780164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291FE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OFFICIAL" style="position:absolute;margin-left:0;margin-top:0;width:49pt;height:2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" filled="f" stroked="f">
              <v:fill o:detectmouseclick="t"/>
              <v:textbox style="mso-fit-shape-to-text:t" inset="0,15pt,0,0">
                <w:txbxContent>
                  <w:p w14:paraId="49A3A04F" w14:textId="2549D350" w:rsidR="00780164" w:rsidRPr="00780164" w:rsidRDefault="00780164" w:rsidP="00780164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780164">
                      <w:rPr>
                        <w:rFonts w:ascii="Aptos" w:eastAsia="Aptos" w:hAnsi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F5865"/>
    <w:multiLevelType w:val="hybridMultilevel"/>
    <w:tmpl w:val="E04E972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D439B6"/>
    <w:multiLevelType w:val="multilevel"/>
    <w:tmpl w:val="5450F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A5741A"/>
    <w:multiLevelType w:val="hybridMultilevel"/>
    <w:tmpl w:val="D01A29C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B14817"/>
    <w:multiLevelType w:val="hybridMultilevel"/>
    <w:tmpl w:val="B6FC587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3E1D27"/>
    <w:multiLevelType w:val="multilevel"/>
    <w:tmpl w:val="17266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522344E"/>
    <w:multiLevelType w:val="hybridMultilevel"/>
    <w:tmpl w:val="C454607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4938425">
    <w:abstractNumId w:val="4"/>
  </w:num>
  <w:num w:numId="2" w16cid:durableId="202838152">
    <w:abstractNumId w:val="1"/>
    <w:lvlOverride w:ilvl="0">
      <w:lvl w:ilvl="0">
        <w:numFmt w:val="decimal"/>
        <w:lvlText w:val="%1."/>
        <w:lvlJc w:val="left"/>
      </w:lvl>
    </w:lvlOverride>
  </w:num>
  <w:num w:numId="3" w16cid:durableId="32921262">
    <w:abstractNumId w:val="0"/>
  </w:num>
  <w:num w:numId="4" w16cid:durableId="1624849934">
    <w:abstractNumId w:val="5"/>
  </w:num>
  <w:num w:numId="5" w16cid:durableId="1301963030">
    <w:abstractNumId w:val="3"/>
  </w:num>
  <w:num w:numId="6" w16cid:durableId="19822287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164"/>
    <w:rsid w:val="00077EC3"/>
    <w:rsid w:val="00125849"/>
    <w:rsid w:val="00282220"/>
    <w:rsid w:val="003F3A32"/>
    <w:rsid w:val="005009A2"/>
    <w:rsid w:val="005340F5"/>
    <w:rsid w:val="00581707"/>
    <w:rsid w:val="00780164"/>
    <w:rsid w:val="00784CED"/>
    <w:rsid w:val="00850BCD"/>
    <w:rsid w:val="00867E46"/>
    <w:rsid w:val="00961D81"/>
    <w:rsid w:val="00977A01"/>
    <w:rsid w:val="00AA7073"/>
    <w:rsid w:val="00AB62F3"/>
    <w:rsid w:val="00AC7092"/>
    <w:rsid w:val="00B11BB1"/>
    <w:rsid w:val="00B57EDF"/>
    <w:rsid w:val="00DA6FFB"/>
    <w:rsid w:val="00DD0535"/>
    <w:rsid w:val="00E42ED5"/>
    <w:rsid w:val="00E469B9"/>
    <w:rsid w:val="00F03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920DB1"/>
  <w15:chartTrackingRefBased/>
  <w15:docId w15:val="{090C5D90-9967-2447-9118-F0BCCF39F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70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70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70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70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70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70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70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70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70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70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70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70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70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70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70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70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70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70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70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70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709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70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709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70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70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70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70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70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7092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AC709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AC7092"/>
  </w:style>
  <w:style w:type="character" w:customStyle="1" w:styleId="eop">
    <w:name w:val="eop"/>
    <w:basedOn w:val="DefaultParagraphFont"/>
    <w:rsid w:val="00AC7092"/>
  </w:style>
  <w:style w:type="paragraph" w:customStyle="1" w:styleId="wprm-recipe-instruction">
    <w:name w:val="wprm-recipe-instruction"/>
    <w:basedOn w:val="Normal"/>
    <w:rsid w:val="0078016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apple-converted-space">
    <w:name w:val="apple-converted-space"/>
    <w:basedOn w:val="DefaultParagraphFont"/>
    <w:rsid w:val="00780164"/>
  </w:style>
  <w:style w:type="paragraph" w:styleId="Header">
    <w:name w:val="header"/>
    <w:basedOn w:val="Normal"/>
    <w:link w:val="HeaderChar"/>
    <w:uiPriority w:val="99"/>
    <w:unhideWhenUsed/>
    <w:rsid w:val="0078016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0164"/>
  </w:style>
  <w:style w:type="paragraph" w:styleId="Footer">
    <w:name w:val="footer"/>
    <w:basedOn w:val="Normal"/>
    <w:link w:val="FooterChar"/>
    <w:uiPriority w:val="99"/>
    <w:unhideWhenUsed/>
    <w:rsid w:val="00784CE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4C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55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85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8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76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06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57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1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5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6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4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53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41108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021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655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32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6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64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98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225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836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8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59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69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39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05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5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90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sallyashbrook/Desktop/Recipe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Recipe template.dotx</Template>
  <TotalTime>60</TotalTime>
  <Pages>2</Pages>
  <Words>306</Words>
  <Characters>1746</Characters>
  <Application>Microsoft Office Word</Application>
  <DocSecurity>0</DocSecurity>
  <Lines>14</Lines>
  <Paragraphs>4</Paragraphs>
  <ScaleCrop>false</ScaleCrop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Ashbrook</dc:creator>
  <cp:keywords/>
  <dc:description/>
  <cp:lastModifiedBy>ASHBROOK Sally [East Fremantle Primary School]</cp:lastModifiedBy>
  <cp:revision>11</cp:revision>
  <cp:lastPrinted>2026-09-09T02:07:00Z</cp:lastPrinted>
  <dcterms:created xsi:type="dcterms:W3CDTF">2026-09-08T05:33:00Z</dcterms:created>
  <dcterms:modified xsi:type="dcterms:W3CDTF">2026-09-10T03:54:00Z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38986a5,3dad7d4f,144d1b96</vt:lpwstr>
  </property>
  <property fmtid="{D5CDD505-2E9C-101B-9397-08002B2CF9AE}" pid="3" name="ClassificationContentMarkingHeaderFontProps">
    <vt:lpwstr>#000000,12,Aptos</vt:lpwstr>
  </property>
  <property fmtid="{D5CDD505-2E9C-101B-9397-08002B2CF9AE}" pid="4" name="ClassificationContentMarkingHeaderText">
    <vt:lpwstr>OFFICIAL</vt:lpwstr>
  </property>
  <property fmtid="{D5CDD505-2E9C-101B-9397-08002B2CF9AE}" pid="5" name="MSIP_Label_1ab51697-d8d5-4b00-af1f-cc3ba473113c_Enabled">
    <vt:lpwstr>true</vt:lpwstr>
  </property>
  <property fmtid="{D5CDD505-2E9C-101B-9397-08002B2CF9AE}" pid="6" name="MSIP_Label_1ab51697-d8d5-4b00-af1f-cc3ba473113c_SetDate">
    <vt:lpwstr>2026-09-08T07:10:14Z</vt:lpwstr>
  </property>
  <property fmtid="{D5CDD505-2E9C-101B-9397-08002B2CF9AE}" pid="7" name="MSIP_Label_1ab51697-d8d5-4b00-af1f-cc3ba473113c_Method">
    <vt:lpwstr>Standard</vt:lpwstr>
  </property>
  <property fmtid="{D5CDD505-2E9C-101B-9397-08002B2CF9AE}" pid="8" name="MSIP_Label_1ab51697-d8d5-4b00-af1f-cc3ba473113c_Name">
    <vt:lpwstr>OFFICIAL</vt:lpwstr>
  </property>
  <property fmtid="{D5CDD505-2E9C-101B-9397-08002B2CF9AE}" pid="9" name="MSIP_Label_1ab51697-d8d5-4b00-af1f-cc3ba473113c_SiteId">
    <vt:lpwstr>e08016f9-d1fd-4cbb-83b0-b76eb4361627</vt:lpwstr>
  </property>
  <property fmtid="{D5CDD505-2E9C-101B-9397-08002B2CF9AE}" pid="10" name="MSIP_Label_1ab51697-d8d5-4b00-af1f-cc3ba473113c_ActionId">
    <vt:lpwstr>b402d000-f1aa-44df-9e5a-b681d106bc04</vt:lpwstr>
  </property>
  <property fmtid="{D5CDD505-2E9C-101B-9397-08002B2CF9AE}" pid="11" name="MSIP_Label_1ab51697-d8d5-4b00-af1f-cc3ba473113c_ContentBits">
    <vt:lpwstr>1</vt:lpwstr>
  </property>
  <property fmtid="{D5CDD505-2E9C-101B-9397-08002B2CF9AE}" pid="12" name="MSIP_Label_1ab51697-d8d5-4b00-af1f-cc3ba473113c_Tag">
    <vt:lpwstr>50, 3, 0, 1</vt:lpwstr>
  </property>
</Properties>
</file>