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DA244" w14:textId="3A39B201" w:rsidR="00AC7092" w:rsidRPr="00AC7092" w:rsidRDefault="00936D24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>
        <w:rPr>
          <w:rFonts w:asciiTheme="majorHAnsi" w:eastAsia="Times New Roman" w:hAnsiTheme="majorHAnsi" w:cs="Segoe UI"/>
          <w:b/>
          <w:bCs/>
          <w:kern w:val="0"/>
          <w:sz w:val="40"/>
          <w:szCs w:val="40"/>
          <w:lang w:eastAsia="en-GB"/>
          <w14:ligatures w14:val="none"/>
        </w:rPr>
        <w:t>Tropical Rice Pudding</w:t>
      </w:r>
    </w:p>
    <w:p w14:paraId="5EB6F3D3" w14:textId="77777777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kern w:val="0"/>
          <w:sz w:val="22"/>
          <w:szCs w:val="22"/>
          <w:lang w:eastAsia="en-GB"/>
          <w14:ligatures w14:val="none"/>
        </w:rPr>
        <w:t>  </w:t>
      </w:r>
    </w:p>
    <w:p w14:paraId="2BB4DFC9" w14:textId="1EBF8637" w:rsidR="00AC7092" w:rsidRPr="00936D2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Season: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  <w:r w:rsidR="00936D24"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any</w:t>
      </w:r>
    </w:p>
    <w:p w14:paraId="15AD33AF" w14:textId="237E9A74" w:rsidR="00AC7092" w:rsidRPr="00936D2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Serves: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  <w:r w:rsidR="00936D24"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40 tastes</w:t>
      </w:r>
    </w:p>
    <w:p w14:paraId="2F7AEE9A" w14:textId="5C39E6D1" w:rsidR="00AC7092" w:rsidRPr="00936D2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Recipe source: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  <w:r w:rsidR="00936D24"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adapted from taste.com.au</w:t>
      </w:r>
    </w:p>
    <w:p w14:paraId="1D09E61B" w14:textId="280C0984" w:rsidR="00AC7092" w:rsidRPr="00936D2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Fresh from the garden: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  <w:r w:rsidR="00936D24"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mint, edible flowers</w:t>
      </w:r>
    </w:p>
    <w:p w14:paraId="1FCD602B" w14:textId="77777777" w:rsidR="00AC7092" w:rsidRPr="00936D2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103"/>
      </w:tblGrid>
      <w:tr w:rsidR="00AC7092" w:rsidRPr="00936D24" w14:paraId="11050B4D" w14:textId="77777777" w:rsidTr="00AC7092">
        <w:trPr>
          <w:trHeight w:val="2047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F1A9A" w14:textId="77777777" w:rsidR="00AC7092" w:rsidRPr="00936D24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Equipment:</w:t>
            </w: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  <w:p w14:paraId="764F3B53" w14:textId="77777777" w:rsidR="00AC7092" w:rsidRPr="00936D24" w:rsidRDefault="00936D2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Medium saucepan</w:t>
            </w:r>
          </w:p>
          <w:p w14:paraId="4B81C6FE" w14:textId="77777777" w:rsidR="00936D24" w:rsidRPr="00936D24" w:rsidRDefault="00936D2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Wooden spoon</w:t>
            </w:r>
          </w:p>
          <w:p w14:paraId="2BA592AE" w14:textId="77777777" w:rsidR="00936D24" w:rsidRPr="00936D24" w:rsidRDefault="00936D2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Measuring cups and spoons</w:t>
            </w:r>
          </w:p>
          <w:p w14:paraId="1E221B0D" w14:textId="77777777" w:rsidR="00936D24" w:rsidRPr="00936D24" w:rsidRDefault="00936D2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Serving glasses</w:t>
            </w:r>
          </w:p>
          <w:p w14:paraId="1B16BBC6" w14:textId="57546880" w:rsidR="00936D24" w:rsidRDefault="00936D2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Spoons</w:t>
            </w:r>
          </w:p>
          <w:p w14:paraId="1B133659" w14:textId="7EED766A" w:rsidR="00F16F3F" w:rsidRDefault="00F16F3F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Chopping boards </w:t>
            </w:r>
          </w:p>
          <w:p w14:paraId="3FCD82C8" w14:textId="2DA35C2A" w:rsidR="00F16F3F" w:rsidRDefault="00F16F3F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Knives</w:t>
            </w:r>
          </w:p>
          <w:p w14:paraId="47A3460E" w14:textId="77777777" w:rsidR="00F16F3F" w:rsidRPr="00936D24" w:rsidRDefault="00F16F3F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  <w:p w14:paraId="37DAB920" w14:textId="390B71A6" w:rsidR="00936D24" w:rsidRPr="00936D24" w:rsidRDefault="00936D24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CC748" w14:textId="77777777" w:rsidR="00AC7092" w:rsidRPr="00936D24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Ingredients:</w:t>
            </w: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  <w:p w14:paraId="5C15D05D" w14:textId="2D5FC43A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2 x </w:t>
            </w: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450g pkt Sun Rice Microwave Long Grain White Rice </w:t>
            </w:r>
          </w:p>
          <w:p w14:paraId="04BF684D" w14:textId="70C9DBBA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300ml </w:t>
            </w: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carton light </w:t>
            </w: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thickened cream</w:t>
            </w:r>
          </w:p>
          <w:p w14:paraId="3E110DD7" w14:textId="3A372299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400</w:t>
            </w: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ml can coconut milk</w:t>
            </w:r>
          </w:p>
          <w:p w14:paraId="2F4CCFF7" w14:textId="70372936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2tsp vanilla bean paste</w:t>
            </w:r>
          </w:p>
          <w:p w14:paraId="7CF98B4C" w14:textId="77BF7A04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2 pandan leaves, tied in a knot</w:t>
            </w:r>
          </w:p>
          <w:p w14:paraId="297C9C3C" w14:textId="2375AF02" w:rsidR="00AC7092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2/3 cup </w:t>
            </w: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caster sugar</w:t>
            </w:r>
          </w:p>
          <w:p w14:paraId="45227274" w14:textId="22A4CBB9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Garnish</w:t>
            </w:r>
          </w:p>
          <w:p w14:paraId="26955C13" w14:textId="77777777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200g passionfruit pulp</w:t>
            </w:r>
          </w:p>
          <w:p w14:paraId="2785E158" w14:textId="77777777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250g mango</w:t>
            </w:r>
          </w:p>
          <w:p w14:paraId="201BD022" w14:textId="77777777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70g toasted coconut chips</w:t>
            </w:r>
          </w:p>
          <w:p w14:paraId="6BB97600" w14:textId="77777777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Mint leaves</w:t>
            </w:r>
          </w:p>
          <w:p w14:paraId="6875FA02" w14:textId="0835CD25" w:rsidR="00936D24" w:rsidRPr="00936D24" w:rsidRDefault="00936D24" w:rsidP="00936D24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936D24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Edible flowers</w:t>
            </w:r>
          </w:p>
        </w:tc>
      </w:tr>
    </w:tbl>
    <w:p w14:paraId="098F4405" w14:textId="77777777" w:rsidR="00AC7092" w:rsidRPr="00936D2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</w:p>
    <w:p w14:paraId="58312C63" w14:textId="77777777" w:rsidR="00AC7092" w:rsidRPr="00936D24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What to do: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</w:t>
      </w:r>
    </w:p>
    <w:p w14:paraId="2F4054EC" w14:textId="197C5B47" w:rsidR="00936D24" w:rsidRPr="00936D24" w:rsidRDefault="00936D24" w:rsidP="00936D24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Press the rice in the packets to break up any lumps. Place the rice, cream, coconut 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milk,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vanilla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, pandan leaves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and sugar in a saucepan over medium-high heat. </w:t>
      </w:r>
    </w:p>
    <w:p w14:paraId="7117E653" w14:textId="4CC226F2" w:rsidR="00AC7092" w:rsidRPr="00936D24" w:rsidRDefault="00936D24" w:rsidP="00936D24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Bring to a simmer. Cook for 5 minutes or until the rice is heated through and the mixture thickens.</w:t>
      </w: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Remove pandan leaves.</w:t>
      </w:r>
    </w:p>
    <w:p w14:paraId="51BF7E3C" w14:textId="19DBF670" w:rsidR="00936D24" w:rsidRPr="00936D24" w:rsidRDefault="00936D24" w:rsidP="00936D24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While the rice pudding is cooking, cut mango into small pieces.</w:t>
      </w:r>
    </w:p>
    <w:p w14:paraId="10FF14E2" w14:textId="1B7B02C8" w:rsidR="00936D24" w:rsidRPr="00936D24" w:rsidRDefault="00936D24" w:rsidP="00936D24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936D24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Divide the rice pudding between the serving glasses. Use a spoon to top the puddings with a little passionfruit and mango. Place a little coconut on top as well as a flower or some mint.</w:t>
      </w:r>
    </w:p>
    <w:p w14:paraId="3CEBE5EE" w14:textId="77777777" w:rsidR="00AB62F3" w:rsidRPr="00936D24" w:rsidRDefault="00AB62F3">
      <w:pPr>
        <w:rPr>
          <w:sz w:val="32"/>
          <w:szCs w:val="32"/>
        </w:rPr>
      </w:pPr>
    </w:p>
    <w:sectPr w:rsidR="00AB62F3" w:rsidRPr="00936D24" w:rsidSect="00AC7092">
      <w:headerReference w:type="even" r:id="rId7"/>
      <w:headerReference w:type="first" r:id="rId8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88665" w14:textId="77777777" w:rsidR="00EA5CC5" w:rsidRDefault="00EA5CC5" w:rsidP="00936D24">
      <w:r>
        <w:separator/>
      </w:r>
    </w:p>
  </w:endnote>
  <w:endnote w:type="continuationSeparator" w:id="0">
    <w:p w14:paraId="1DF25798" w14:textId="77777777" w:rsidR="00EA5CC5" w:rsidRDefault="00EA5CC5" w:rsidP="0093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19A9A" w14:textId="77777777" w:rsidR="00EA5CC5" w:rsidRDefault="00EA5CC5" w:rsidP="00936D24">
      <w:r>
        <w:separator/>
      </w:r>
    </w:p>
  </w:footnote>
  <w:footnote w:type="continuationSeparator" w:id="0">
    <w:p w14:paraId="1B1A2FC2" w14:textId="77777777" w:rsidR="00EA5CC5" w:rsidRDefault="00EA5CC5" w:rsidP="00936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4D5DE" w14:textId="66F5AB0D" w:rsidR="00936D24" w:rsidRDefault="00936D2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AFEE68" wp14:editId="3334536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0" b="4445"/>
              <wp:wrapNone/>
              <wp:docPr id="209348694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A93D32" w14:textId="769D6726" w:rsidR="00936D24" w:rsidRPr="00936D24" w:rsidRDefault="00936D24" w:rsidP="00936D2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936D24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FEE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" filled="f" stroked="f">
              <v:fill o:detectmouseclick="t"/>
              <v:textbox style="mso-fit-shape-to-text:t" inset="0,15pt,0,0">
                <w:txbxContent>
                  <w:p w14:paraId="0BA93D32" w14:textId="769D6726" w:rsidR="00936D24" w:rsidRPr="00936D24" w:rsidRDefault="00936D24" w:rsidP="00936D24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936D24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62B9" w14:textId="1F9DEFE3" w:rsidR="00936D24" w:rsidRDefault="00936D2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088793" wp14:editId="0F18656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0" b="4445"/>
              <wp:wrapNone/>
              <wp:docPr id="166451374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1D212E" w14:textId="348ED8D9" w:rsidR="00936D24" w:rsidRPr="00936D24" w:rsidRDefault="00936D24" w:rsidP="00936D2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936D24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0887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" filled="f" stroked="f">
              <v:fill o:detectmouseclick="t"/>
              <v:textbox style="mso-fit-shape-to-text:t" inset="0,15pt,0,0">
                <w:txbxContent>
                  <w:p w14:paraId="6C1D212E" w14:textId="348ED8D9" w:rsidR="00936D24" w:rsidRPr="00936D24" w:rsidRDefault="00936D24" w:rsidP="00936D24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936D24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3F95"/>
    <w:multiLevelType w:val="hybridMultilevel"/>
    <w:tmpl w:val="00D095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E1D27"/>
    <w:multiLevelType w:val="multilevel"/>
    <w:tmpl w:val="17266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4938425">
    <w:abstractNumId w:val="1"/>
  </w:num>
  <w:num w:numId="2" w16cid:durableId="492448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24"/>
    <w:rsid w:val="00077EC3"/>
    <w:rsid w:val="00125849"/>
    <w:rsid w:val="00282220"/>
    <w:rsid w:val="005340F5"/>
    <w:rsid w:val="00850BCD"/>
    <w:rsid w:val="00867E46"/>
    <w:rsid w:val="00936D24"/>
    <w:rsid w:val="00977A01"/>
    <w:rsid w:val="00AB62F3"/>
    <w:rsid w:val="00AC7092"/>
    <w:rsid w:val="00B11BB1"/>
    <w:rsid w:val="00EA5CC5"/>
    <w:rsid w:val="00F03C2A"/>
    <w:rsid w:val="00F1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AFA1E6"/>
  <w15:chartTrackingRefBased/>
  <w15:docId w15:val="{345EBE31-478D-4246-844A-D8C6AA2D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0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0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0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0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0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0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0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09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C709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AC7092"/>
  </w:style>
  <w:style w:type="character" w:customStyle="1" w:styleId="eop">
    <w:name w:val="eop"/>
    <w:basedOn w:val="DefaultParagraphFont"/>
    <w:rsid w:val="00AC7092"/>
  </w:style>
  <w:style w:type="paragraph" w:styleId="Header">
    <w:name w:val="header"/>
    <w:basedOn w:val="Normal"/>
    <w:link w:val="HeaderChar"/>
    <w:uiPriority w:val="99"/>
    <w:unhideWhenUsed/>
    <w:rsid w:val="00936D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6D24"/>
  </w:style>
  <w:style w:type="paragraph" w:styleId="Footer">
    <w:name w:val="footer"/>
    <w:basedOn w:val="Normal"/>
    <w:link w:val="FooterChar"/>
    <w:uiPriority w:val="99"/>
    <w:unhideWhenUsed/>
    <w:rsid w:val="00F16F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10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2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2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3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llyashbrook/Desktop/Recip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Recipe template.dotx</Template>
  <TotalTime>27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Ashbrook</dc:creator>
  <cp:keywords/>
  <dc:description/>
  <cp:lastModifiedBy>ASHBROOK Sally [East Fremantle Primary School]</cp:lastModifiedBy>
  <cp:revision>2</cp:revision>
  <dcterms:created xsi:type="dcterms:W3CDTF">2026-09-08T07:12:00Z</dcterms:created>
  <dcterms:modified xsi:type="dcterms:W3CDTF">2026-09-09T01:45:00Z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633676cf,7cc81364,59225f7b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2026-09-09T01:45:07Z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c0857cb5-1e3c-4040-9f87-2f1085eba322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50, 3, 0, 1</vt:lpwstr>
  </property>
</Properties>
</file>