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26B2B" w14:textId="1AA6490D" w:rsidR="00AC7092" w:rsidRPr="002A5C74" w:rsidRDefault="00F131D2" w:rsidP="00AC7092">
      <w:pPr>
        <w:textAlignment w:val="baseline"/>
        <w:rPr>
          <w:rFonts w:asciiTheme="majorHAnsi" w:eastAsia="Times New Roman" w:hAnsiTheme="majorHAnsi" w:cs="Segoe UI"/>
          <w:kern w:val="0"/>
          <w:sz w:val="40"/>
          <w:szCs w:val="40"/>
          <w:lang w:eastAsia="en-GB"/>
          <w14:ligatures w14:val="none"/>
        </w:rPr>
      </w:pPr>
      <w:r w:rsidRPr="002A5C74">
        <w:rPr>
          <w:rFonts w:asciiTheme="majorHAnsi" w:eastAsia="Times New Roman" w:hAnsiTheme="majorHAnsi" w:cs="Segoe UI"/>
          <w:b/>
          <w:bCs/>
          <w:kern w:val="0"/>
          <w:sz w:val="40"/>
          <w:szCs w:val="40"/>
          <w:lang w:eastAsia="en-GB"/>
          <w14:ligatures w14:val="none"/>
        </w:rPr>
        <w:t>Vietnamese Pickled Carrots and Daikon</w:t>
      </w:r>
    </w:p>
    <w:p w14:paraId="111B08E7" w14:textId="2120E52F" w:rsidR="00AC7092" w:rsidRPr="002A5C74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</w:p>
    <w:p w14:paraId="5FD20290" w14:textId="00006571" w:rsidR="00AC7092" w:rsidRPr="002A5C74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2A5C74">
        <w:rPr>
          <w:rFonts w:asciiTheme="majorHAnsi" w:eastAsia="Times New Roman" w:hAnsiTheme="majorHAnsi" w:cs="Segoe UI"/>
          <w:b/>
          <w:bCs/>
          <w:kern w:val="0"/>
          <w:sz w:val="32"/>
          <w:szCs w:val="32"/>
          <w:lang w:eastAsia="en-GB"/>
          <w14:ligatures w14:val="none"/>
        </w:rPr>
        <w:t>Recipe source:</w:t>
      </w:r>
      <w:r w:rsidRPr="002A5C7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  </w:t>
      </w:r>
      <w:r w:rsidR="00F131D2" w:rsidRPr="002A5C7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adapted from recipetineats.com</w:t>
      </w:r>
    </w:p>
    <w:p w14:paraId="16B94560" w14:textId="77777777" w:rsidR="00AC7092" w:rsidRPr="002A5C74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2A5C74">
        <w:rPr>
          <w:rFonts w:asciiTheme="majorHAnsi" w:eastAsia="Times New Roman" w:hAnsiTheme="majorHAnsi" w:cs="Segoe UI"/>
          <w:b/>
          <w:bCs/>
          <w:kern w:val="0"/>
          <w:sz w:val="32"/>
          <w:szCs w:val="32"/>
          <w:lang w:eastAsia="en-GB"/>
          <w14:ligatures w14:val="none"/>
        </w:rPr>
        <w:t> </w:t>
      </w:r>
      <w:r w:rsidRPr="002A5C7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 </w:t>
      </w:r>
    </w:p>
    <w:p w14:paraId="5CA73F67" w14:textId="63CBE411" w:rsidR="00AC7092" w:rsidRPr="002A5C74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2A5C74">
        <w:rPr>
          <w:rFonts w:asciiTheme="majorHAnsi" w:eastAsia="Times New Roman" w:hAnsiTheme="majorHAnsi" w:cs="Segoe UI"/>
          <w:b/>
          <w:bCs/>
          <w:kern w:val="0"/>
          <w:sz w:val="32"/>
          <w:szCs w:val="32"/>
          <w:lang w:eastAsia="en-GB"/>
          <w14:ligatures w14:val="none"/>
        </w:rPr>
        <w:t>Fresh from the garden:</w:t>
      </w:r>
      <w:r w:rsidRPr="002A5C7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  </w:t>
      </w:r>
      <w:r w:rsidR="00F131D2" w:rsidRPr="002A5C7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daikon</w:t>
      </w:r>
    </w:p>
    <w:p w14:paraId="17382FDB" w14:textId="77777777" w:rsidR="00AC7092" w:rsidRPr="002A5C74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</w:p>
    <w:p w14:paraId="6190AB70" w14:textId="41BFBE40" w:rsidR="00AC7092" w:rsidRPr="002A5C74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2A5C74">
        <w:rPr>
          <w:rFonts w:asciiTheme="majorHAnsi" w:eastAsia="Times New Roman" w:hAnsiTheme="majorHAnsi" w:cs="Segoe UI"/>
          <w:b/>
          <w:bCs/>
          <w:kern w:val="0"/>
          <w:sz w:val="32"/>
          <w:szCs w:val="32"/>
          <w:lang w:eastAsia="en-GB"/>
          <w14:ligatures w14:val="none"/>
        </w:rPr>
        <w:t>Notes:</w:t>
      </w:r>
      <w:r w:rsidRPr="002A5C7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 </w:t>
      </w:r>
      <w:r w:rsidR="00F131D2" w:rsidRPr="002A5C7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This recipe needs to be made at least 2 hours before eating</w:t>
      </w:r>
      <w:r w:rsidR="009E68D2" w:rsidRPr="002A5C7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. The pickles </w:t>
      </w:r>
      <w:r w:rsidR="00F131D2" w:rsidRPr="002A5C7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will keep in the fridge for up to 2 months in an airtight glass container.</w:t>
      </w:r>
    </w:p>
    <w:p w14:paraId="5D8EB29F" w14:textId="2A40407F" w:rsidR="00AC7092" w:rsidRPr="002A5C74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2A5C74">
        <w:rPr>
          <w:rFonts w:asciiTheme="majorHAnsi" w:eastAsia="Times New Roman" w:hAnsiTheme="majorHAnsi" w:cs="Calibri"/>
          <w:kern w:val="0"/>
          <w:sz w:val="32"/>
          <w:szCs w:val="32"/>
          <w:lang w:eastAsia="en-GB"/>
          <w14:ligatures w14:val="none"/>
        </w:rPr>
        <w:t> </w:t>
      </w:r>
    </w:p>
    <w:tbl>
      <w:tblPr>
        <w:tblW w:w="9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5103"/>
      </w:tblGrid>
      <w:tr w:rsidR="00AC7092" w:rsidRPr="002A5C74" w14:paraId="625F77B8" w14:textId="77777777" w:rsidTr="00AC7092">
        <w:trPr>
          <w:trHeight w:val="2047"/>
        </w:trPr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2C4B8" w14:textId="77777777" w:rsidR="00F131D2" w:rsidRPr="002A5C74" w:rsidRDefault="00F131D2" w:rsidP="00F131D2">
            <w:pPr>
              <w:textAlignment w:val="baseline"/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</w:pPr>
            <w:r w:rsidRPr="002A5C74"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Equipment:</w:t>
            </w:r>
          </w:p>
          <w:p w14:paraId="5020BF36" w14:textId="77777777" w:rsidR="00F131D2" w:rsidRPr="002A5C74" w:rsidRDefault="00F131D2" w:rsidP="00F131D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A5C7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Chopping boards</w:t>
            </w:r>
          </w:p>
          <w:p w14:paraId="15D1C80F" w14:textId="6124D090" w:rsidR="00F131D2" w:rsidRPr="002A5C74" w:rsidRDefault="00F131D2" w:rsidP="00F131D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A5C7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Peeler</w:t>
            </w:r>
          </w:p>
          <w:p w14:paraId="3A363C66" w14:textId="1ECCC2A7" w:rsidR="00F131D2" w:rsidRPr="002A5C74" w:rsidRDefault="00F131D2" w:rsidP="00F131D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A5C7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Shredding tool</w:t>
            </w:r>
          </w:p>
          <w:p w14:paraId="787A69D0" w14:textId="09905B42" w:rsidR="00F131D2" w:rsidRPr="002A5C74" w:rsidRDefault="00F131D2" w:rsidP="00F131D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A5C7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Medium glass container</w:t>
            </w:r>
          </w:p>
          <w:p w14:paraId="756118DD" w14:textId="100F5034" w:rsidR="00F131D2" w:rsidRPr="002A5C74" w:rsidRDefault="00F131D2" w:rsidP="00F131D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A5C7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Knives</w:t>
            </w:r>
          </w:p>
          <w:p w14:paraId="3592BC8D" w14:textId="77777777" w:rsidR="00F131D2" w:rsidRPr="002A5C74" w:rsidRDefault="00F131D2" w:rsidP="00F131D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A5C7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Measuring cups and spoons</w:t>
            </w:r>
          </w:p>
          <w:p w14:paraId="2E7C59C8" w14:textId="77777777" w:rsidR="00F131D2" w:rsidRPr="002A5C74" w:rsidRDefault="00F131D2" w:rsidP="00F131D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A5C7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Measuring jug</w:t>
            </w:r>
          </w:p>
          <w:p w14:paraId="237C4D0F" w14:textId="77777777" w:rsidR="00F131D2" w:rsidRDefault="00F131D2" w:rsidP="00F131D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A5C7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Whisk</w:t>
            </w:r>
          </w:p>
          <w:p w14:paraId="3E73021B" w14:textId="39B036DC" w:rsidR="00D63403" w:rsidRPr="002A5C74" w:rsidRDefault="00D63403" w:rsidP="00F131D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Forks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49921" w14:textId="77777777" w:rsidR="00AC7092" w:rsidRPr="002A5C74" w:rsidRDefault="00AC7092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A5C74"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Ingredients:</w:t>
            </w:r>
            <w:r w:rsidRPr="002A5C7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 </w:t>
            </w:r>
          </w:p>
          <w:p w14:paraId="77BA3D43" w14:textId="77777777" w:rsidR="00AC7092" w:rsidRPr="002A5C74" w:rsidRDefault="00F131D2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A5C7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2 medium carrots</w:t>
            </w:r>
          </w:p>
          <w:p w14:paraId="494A4548" w14:textId="77777777" w:rsidR="00F131D2" w:rsidRPr="002A5C74" w:rsidRDefault="00F131D2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A5C7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½ large daikon</w:t>
            </w:r>
          </w:p>
          <w:p w14:paraId="445D4DF3" w14:textId="77777777" w:rsidR="00F131D2" w:rsidRPr="002A5C74" w:rsidRDefault="00F131D2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A5C7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1 ½ cups boiling water</w:t>
            </w:r>
          </w:p>
          <w:p w14:paraId="2871A124" w14:textId="77777777" w:rsidR="00F131D2" w:rsidRPr="002A5C74" w:rsidRDefault="00F131D2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A5C7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½ cup white sugar</w:t>
            </w:r>
          </w:p>
          <w:p w14:paraId="5357B000" w14:textId="77777777" w:rsidR="00F131D2" w:rsidRPr="002A5C74" w:rsidRDefault="00F131D2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A5C7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1 tablespoon cooking salt</w:t>
            </w:r>
          </w:p>
          <w:p w14:paraId="6013603A" w14:textId="3294A35A" w:rsidR="00F131D2" w:rsidRPr="002A5C74" w:rsidRDefault="00F131D2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2A5C7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¾ cup rice wine vinegar</w:t>
            </w:r>
          </w:p>
        </w:tc>
      </w:tr>
    </w:tbl>
    <w:p w14:paraId="0380C835" w14:textId="77777777" w:rsidR="00AC7092" w:rsidRPr="002A5C74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2A5C7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  </w:t>
      </w:r>
    </w:p>
    <w:p w14:paraId="7E8D3E1D" w14:textId="77777777" w:rsidR="00AC7092" w:rsidRPr="002A5C74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2A5C74">
        <w:rPr>
          <w:rFonts w:asciiTheme="majorHAnsi" w:eastAsia="Times New Roman" w:hAnsiTheme="majorHAnsi" w:cs="Segoe UI"/>
          <w:b/>
          <w:bCs/>
          <w:kern w:val="0"/>
          <w:sz w:val="32"/>
          <w:szCs w:val="32"/>
          <w:lang w:eastAsia="en-GB"/>
          <w14:ligatures w14:val="none"/>
        </w:rPr>
        <w:t>What to do:</w:t>
      </w:r>
      <w:r w:rsidRPr="002A5C7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 </w:t>
      </w:r>
    </w:p>
    <w:p w14:paraId="37264065" w14:textId="6905D0B8" w:rsidR="00F131D2" w:rsidRPr="002A5C74" w:rsidRDefault="00F131D2" w:rsidP="00F131D2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2A5C7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Peel then shred carrots and daikon and place into the glass bowl.</w:t>
      </w:r>
      <w:r w:rsidR="00D63403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 Use forks the hold the vegetables while you shred them.</w:t>
      </w:r>
    </w:p>
    <w:p w14:paraId="09E32FCA" w14:textId="4ED4073B" w:rsidR="00F131D2" w:rsidRPr="002A5C74" w:rsidRDefault="00F131D2" w:rsidP="00F131D2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2A5C7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Add 1 ½ cups boiling water to a measuring jug. Dissolve the salt and sugar in the water. Stir in the vinegar.</w:t>
      </w:r>
    </w:p>
    <w:p w14:paraId="0ADCCA6F" w14:textId="492F1025" w:rsidR="00F131D2" w:rsidRPr="002A5C74" w:rsidRDefault="00F131D2" w:rsidP="00F131D2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2A5C7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Pour pickling solution over the vegetables, making sure the vegetables are covered.</w:t>
      </w:r>
    </w:p>
    <w:p w14:paraId="2066239B" w14:textId="201EA56B" w:rsidR="00F131D2" w:rsidRPr="002A5C74" w:rsidRDefault="00F131D2" w:rsidP="00F131D2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2A5C7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Leave for at least 2 hours, until slightly floppy.</w:t>
      </w:r>
    </w:p>
    <w:p w14:paraId="797D21DB" w14:textId="52BCCBB1" w:rsidR="00F131D2" w:rsidRPr="002A5C74" w:rsidRDefault="00F131D2" w:rsidP="00F131D2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2A5C7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When it is time to serve, drain the amount you need. The rest can be kept in the fridge for up to 2 months, covered by the pickling solution.</w:t>
      </w:r>
    </w:p>
    <w:p w14:paraId="6B4E3217" w14:textId="77777777" w:rsidR="00AC7092" w:rsidRPr="002A5C74" w:rsidRDefault="00AC7092" w:rsidP="00AC7092">
      <w:pPr>
        <w:textAlignment w:val="baseline"/>
        <w:rPr>
          <w:rFonts w:ascii="Segoe UI" w:eastAsia="Times New Roman" w:hAnsi="Segoe UI" w:cs="Segoe UI"/>
          <w:kern w:val="0"/>
          <w:sz w:val="32"/>
          <w:szCs w:val="32"/>
          <w:lang w:eastAsia="en-GB"/>
          <w14:ligatures w14:val="none"/>
        </w:rPr>
      </w:pPr>
      <w:r w:rsidRPr="002A5C74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 </w:t>
      </w:r>
    </w:p>
    <w:p w14:paraId="31E49B96" w14:textId="77777777" w:rsidR="00AB62F3" w:rsidRPr="002A5C74" w:rsidRDefault="00AB62F3">
      <w:pPr>
        <w:rPr>
          <w:sz w:val="32"/>
          <w:szCs w:val="32"/>
        </w:rPr>
      </w:pPr>
    </w:p>
    <w:sectPr w:rsidR="00AB62F3" w:rsidRPr="002A5C74" w:rsidSect="00AC7092">
      <w:headerReference w:type="even" r:id="rId7"/>
      <w:headerReference w:type="first" r:id="rId8"/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A6EEE" w14:textId="77777777" w:rsidR="00B1086F" w:rsidRDefault="00B1086F" w:rsidP="00F131D2">
      <w:r>
        <w:separator/>
      </w:r>
    </w:p>
  </w:endnote>
  <w:endnote w:type="continuationSeparator" w:id="0">
    <w:p w14:paraId="209978B6" w14:textId="77777777" w:rsidR="00B1086F" w:rsidRDefault="00B1086F" w:rsidP="00F13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4E0D3" w14:textId="77777777" w:rsidR="00B1086F" w:rsidRDefault="00B1086F" w:rsidP="00F131D2">
      <w:r>
        <w:separator/>
      </w:r>
    </w:p>
  </w:footnote>
  <w:footnote w:type="continuationSeparator" w:id="0">
    <w:p w14:paraId="37B06468" w14:textId="77777777" w:rsidR="00B1086F" w:rsidRDefault="00B1086F" w:rsidP="00F13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F0419" w14:textId="5A284ADE" w:rsidR="00F131D2" w:rsidRDefault="00F131D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CD1804" wp14:editId="10C893F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0" b="4445"/>
              <wp:wrapNone/>
              <wp:docPr id="31771292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3145B5" w14:textId="204C299E" w:rsidR="00F131D2" w:rsidRPr="00F131D2" w:rsidRDefault="00F131D2" w:rsidP="00F131D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F131D2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CD180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" filled="f" stroked="f">
              <v:fill o:detectmouseclick="t"/>
              <v:textbox style="mso-fit-shape-to-text:t" inset="0,15pt,0,0">
                <w:txbxContent>
                  <w:p w14:paraId="7F3145B5" w14:textId="204C299E" w:rsidR="00F131D2" w:rsidRPr="00F131D2" w:rsidRDefault="00F131D2" w:rsidP="00F131D2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F131D2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1E158" w14:textId="5AF42363" w:rsidR="00F131D2" w:rsidRDefault="00F131D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2FE6AEC" wp14:editId="2AE91EA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0" b="4445"/>
              <wp:wrapNone/>
              <wp:docPr id="180325702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A568C7" w14:textId="4AB1642C" w:rsidR="00F131D2" w:rsidRPr="00F131D2" w:rsidRDefault="00F131D2" w:rsidP="00F131D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F131D2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FE6A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" filled="f" stroked="f">
              <v:fill o:detectmouseclick="t"/>
              <v:textbox style="mso-fit-shape-to-text:t" inset="0,15pt,0,0">
                <w:txbxContent>
                  <w:p w14:paraId="1EA568C7" w14:textId="4AB1642C" w:rsidR="00F131D2" w:rsidRPr="00F131D2" w:rsidRDefault="00F131D2" w:rsidP="00F131D2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F131D2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E1D27"/>
    <w:multiLevelType w:val="multilevel"/>
    <w:tmpl w:val="17266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9A4028"/>
    <w:multiLevelType w:val="hybridMultilevel"/>
    <w:tmpl w:val="146A7D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938425">
    <w:abstractNumId w:val="0"/>
  </w:num>
  <w:num w:numId="2" w16cid:durableId="526336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1D2"/>
    <w:rsid w:val="00077EC3"/>
    <w:rsid w:val="00125849"/>
    <w:rsid w:val="00282220"/>
    <w:rsid w:val="002A5C74"/>
    <w:rsid w:val="004B32B3"/>
    <w:rsid w:val="005340F5"/>
    <w:rsid w:val="0079435E"/>
    <w:rsid w:val="00850BCD"/>
    <w:rsid w:val="00867E46"/>
    <w:rsid w:val="00977A01"/>
    <w:rsid w:val="009E68D2"/>
    <w:rsid w:val="00AB62F3"/>
    <w:rsid w:val="00AC7092"/>
    <w:rsid w:val="00B1086F"/>
    <w:rsid w:val="00B11BB1"/>
    <w:rsid w:val="00D63403"/>
    <w:rsid w:val="00F03C2A"/>
    <w:rsid w:val="00F1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2AB8A6"/>
  <w15:chartTrackingRefBased/>
  <w15:docId w15:val="{9405FF83-EAA5-B944-834F-5ADD386E4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0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0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0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0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0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0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0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0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0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0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0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0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0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0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0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0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0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092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C709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AC7092"/>
  </w:style>
  <w:style w:type="character" w:customStyle="1" w:styleId="eop">
    <w:name w:val="eop"/>
    <w:basedOn w:val="DefaultParagraphFont"/>
    <w:rsid w:val="00AC7092"/>
  </w:style>
  <w:style w:type="paragraph" w:styleId="Header">
    <w:name w:val="header"/>
    <w:basedOn w:val="Normal"/>
    <w:link w:val="HeaderChar"/>
    <w:uiPriority w:val="99"/>
    <w:unhideWhenUsed/>
    <w:rsid w:val="00F131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31D2"/>
  </w:style>
  <w:style w:type="paragraph" w:styleId="Footer">
    <w:name w:val="footer"/>
    <w:basedOn w:val="Normal"/>
    <w:link w:val="FooterChar"/>
    <w:uiPriority w:val="99"/>
    <w:unhideWhenUsed/>
    <w:rsid w:val="004B32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3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5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6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10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2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5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32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6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64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2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836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9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9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5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allyashbrook/Desktop/Recip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Recipe template.dotx</Template>
  <TotalTime>32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Ashbrook</dc:creator>
  <cp:keywords/>
  <dc:description/>
  <cp:lastModifiedBy>ASHBROOK Sally [East Fremantle Primary School]</cp:lastModifiedBy>
  <cp:revision>5</cp:revision>
  <dcterms:created xsi:type="dcterms:W3CDTF">2026-09-08T05:09:00Z</dcterms:created>
  <dcterms:modified xsi:type="dcterms:W3CDTF">2026-09-09T02:09:00Z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6b7b84c2,12efea1f,7f5f7281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2026-09-08T05:32:19Z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2bee6880-b3d7-4991-a072-475741f2ba58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50, 3, 0, 1</vt:lpwstr>
  </property>
</Properties>
</file>